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70" w:rsidRDefault="00265DD4">
      <w:pPr>
        <w:rPr>
          <w:b/>
        </w:rPr>
      </w:pPr>
      <w:r w:rsidRPr="001037F4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B26DB" wp14:editId="1B0E4F5E">
                <wp:simplePos x="0" y="0"/>
                <wp:positionH relativeFrom="column">
                  <wp:posOffset>100965</wp:posOffset>
                </wp:positionH>
                <wp:positionV relativeFrom="paragraph">
                  <wp:posOffset>-86995</wp:posOffset>
                </wp:positionV>
                <wp:extent cx="6451600" cy="419100"/>
                <wp:effectExtent l="0" t="0" r="6350" b="0"/>
                <wp:wrapNone/>
                <wp:docPr id="1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802CB1" w:rsidRDefault="002940F0" w:rsidP="001037F4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02CB1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Feedback from my optometrist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7.95pt;margin-top:-6.85pt;width:508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" filled="f" stroked="f">
                <v:textbox inset="0,0,0,0">
                  <w:txbxContent>
                    <w:p w:rsidR="002940F0" w:rsidRPr="00802CB1" w:rsidRDefault="002940F0" w:rsidP="001037F4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802CB1">
                        <w:rPr>
                          <w:rFonts w:ascii="Verdana" w:eastAsia="Arial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  <w:t>Feedback from my optometrist</w:t>
                      </w:r>
                    </w:p>
                  </w:txbxContent>
                </v:textbox>
              </v:shape>
            </w:pict>
          </mc:Fallback>
        </mc:AlternateContent>
      </w:r>
      <w:r w:rsidR="001037F4"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FE39AF5" wp14:editId="59BCAE00">
                <wp:simplePos x="0" y="0"/>
                <wp:positionH relativeFrom="page">
                  <wp:posOffset>330200</wp:posOffset>
                </wp:positionH>
                <wp:positionV relativeFrom="page">
                  <wp:posOffset>241300</wp:posOffset>
                </wp:positionV>
                <wp:extent cx="6845300" cy="683895"/>
                <wp:effectExtent l="0" t="0" r="12700" b="2095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683895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952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6pt;margin-top:19pt;width:539pt;height:5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" o:allowincell="f" fillcolor="#f37245" strokecolor="#f37245">
                <w10:wrap anchorx="page" anchory="page"/>
              </v:rect>
            </w:pict>
          </mc:Fallback>
        </mc:AlternateContent>
      </w:r>
    </w:p>
    <w:p w:rsidR="001037F4" w:rsidRDefault="001037F4">
      <w:pPr>
        <w:rPr>
          <w:b/>
        </w:rPr>
      </w:pPr>
    </w:p>
    <w:p w:rsidR="001037F4" w:rsidRDefault="00802CB1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AEBE8C4" wp14:editId="274D7B0D">
                <wp:simplePos x="0" y="0"/>
                <wp:positionH relativeFrom="column">
                  <wp:posOffset>4380865</wp:posOffset>
                </wp:positionH>
                <wp:positionV relativeFrom="paragraph">
                  <wp:posOffset>70485</wp:posOffset>
                </wp:positionV>
                <wp:extent cx="2413000" cy="419100"/>
                <wp:effectExtent l="0" t="0" r="2540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4191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952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802CB1" w:rsidRDefault="002940F0" w:rsidP="00802CB1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2CB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44.95pt;margin-top:5.55pt;width:190pt;height:3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" fillcolor="#f37245" strokecolor="#f37245">
                <v:textbox>
                  <w:txbxContent>
                    <w:p w:rsidR="002940F0" w:rsidRPr="00802CB1" w:rsidRDefault="002940F0" w:rsidP="00802CB1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2CB1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easy read form</w:t>
                      </w:r>
                    </w:p>
                  </w:txbxContent>
                </v:textbox>
              </v:shape>
            </w:pict>
          </mc:Fallback>
        </mc:AlternateContent>
      </w:r>
    </w:p>
    <w:p w:rsidR="001037F4" w:rsidRDefault="00265DD4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34B6CD7" wp14:editId="4F9B2A21">
            <wp:simplePos x="0" y="0"/>
            <wp:positionH relativeFrom="column">
              <wp:posOffset>-49530</wp:posOffset>
            </wp:positionH>
            <wp:positionV relativeFrom="paragraph">
              <wp:posOffset>74930</wp:posOffset>
            </wp:positionV>
            <wp:extent cx="1717040" cy="124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26772" r="63460" b="33858"/>
                    <a:stretch/>
                  </pic:blipFill>
                  <pic:spPr bwMode="auto">
                    <a:xfrm>
                      <a:off x="0" y="0"/>
                      <a:ext cx="171704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F4" w:rsidRDefault="00981A27">
      <w:pPr>
        <w:rPr>
          <w:b/>
        </w:rPr>
      </w:pPr>
      <w:r w:rsidRPr="001037F4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C0C68" wp14:editId="7964B224">
                <wp:simplePos x="0" y="0"/>
                <wp:positionH relativeFrom="column">
                  <wp:posOffset>1929765</wp:posOffset>
                </wp:positionH>
                <wp:positionV relativeFrom="paragraph">
                  <wp:posOffset>139065</wp:posOffset>
                </wp:positionV>
                <wp:extent cx="2451100" cy="1003300"/>
                <wp:effectExtent l="0" t="0" r="6350" b="6350"/>
                <wp:wrapNone/>
                <wp:docPr id="8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981A27" w:rsidRDefault="002940F0" w:rsidP="001037F4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981A27">
                              <w:rPr>
                                <w:rFonts w:ascii="Verdana" w:eastAsia="Arial" w:hAnsi="Verdana"/>
                                <w:b/>
                                <w:sz w:val="48"/>
                                <w:szCs w:val="48"/>
                              </w:rPr>
                              <w:t xml:space="preserve">The results </w:t>
                            </w:r>
                            <w:r>
                              <w:rPr>
                                <w:rFonts w:ascii="Verdana" w:eastAsia="Arial" w:hAnsi="Verdana"/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981A27">
                              <w:rPr>
                                <w:rFonts w:ascii="Verdana" w:eastAsia="Arial" w:hAnsi="Verdana"/>
                                <w:b/>
                                <w:sz w:val="48"/>
                                <w:szCs w:val="48"/>
                              </w:rPr>
                              <w:t xml:space="preserve">of my </w:t>
                            </w:r>
                            <w:r>
                              <w:rPr>
                                <w:rFonts w:ascii="Verdana" w:eastAsia="Arial" w:hAnsi="Verdana"/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981A27">
                              <w:rPr>
                                <w:rFonts w:ascii="Verdana" w:eastAsia="Arial" w:hAnsi="Verdana"/>
                                <w:b/>
                                <w:sz w:val="48"/>
                                <w:szCs w:val="48"/>
                              </w:rPr>
                              <w:t>eye 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1.95pt;margin-top:10.95pt;width:193pt;height:7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" filled="f" stroked="f">
                <v:textbox inset="0,0,0,0">
                  <w:txbxContent>
                    <w:p w:rsidR="002940F0" w:rsidRPr="00981A27" w:rsidRDefault="002940F0" w:rsidP="001037F4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b/>
                          <w:sz w:val="48"/>
                          <w:szCs w:val="48"/>
                        </w:rPr>
                      </w:pPr>
                      <w:r w:rsidRPr="00981A27">
                        <w:rPr>
                          <w:rFonts w:ascii="Verdana" w:eastAsia="Arial" w:hAnsi="Verdana"/>
                          <w:b/>
                          <w:sz w:val="48"/>
                          <w:szCs w:val="48"/>
                        </w:rPr>
                        <w:t xml:space="preserve">The results </w:t>
                      </w:r>
                      <w:r>
                        <w:rPr>
                          <w:rFonts w:ascii="Verdana" w:eastAsia="Arial" w:hAnsi="Verdana"/>
                          <w:b/>
                          <w:sz w:val="48"/>
                          <w:szCs w:val="48"/>
                        </w:rPr>
                        <w:br/>
                      </w:r>
                      <w:r w:rsidRPr="00981A27">
                        <w:rPr>
                          <w:rFonts w:ascii="Verdana" w:eastAsia="Arial" w:hAnsi="Verdana"/>
                          <w:b/>
                          <w:sz w:val="48"/>
                          <w:szCs w:val="48"/>
                        </w:rPr>
                        <w:t xml:space="preserve">of my </w:t>
                      </w:r>
                      <w:r>
                        <w:rPr>
                          <w:rFonts w:ascii="Verdana" w:eastAsia="Arial" w:hAnsi="Verdana"/>
                          <w:b/>
                          <w:sz w:val="48"/>
                          <w:szCs w:val="48"/>
                        </w:rPr>
                        <w:br/>
                      </w:r>
                      <w:r w:rsidRPr="00981A27">
                        <w:rPr>
                          <w:rFonts w:ascii="Verdana" w:eastAsia="Arial" w:hAnsi="Verdana"/>
                          <w:b/>
                          <w:sz w:val="48"/>
                          <w:szCs w:val="48"/>
                        </w:rPr>
                        <w:t>eye test</w:t>
                      </w:r>
                    </w:p>
                  </w:txbxContent>
                </v:textbox>
              </v:shape>
            </w:pict>
          </mc:Fallback>
        </mc:AlternateContent>
      </w:r>
    </w:p>
    <w:p w:rsidR="001037F4" w:rsidRDefault="00802CB1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920384" behindDoc="0" locked="0" layoutInCell="1" allowOverlap="1" wp14:anchorId="537B65D6" wp14:editId="3FFE9F58">
            <wp:simplePos x="0" y="0"/>
            <wp:positionH relativeFrom="column">
              <wp:posOffset>4581525</wp:posOffset>
            </wp:positionH>
            <wp:positionV relativeFrom="paragraph">
              <wp:posOffset>113030</wp:posOffset>
            </wp:positionV>
            <wp:extent cx="2120900" cy="789305"/>
            <wp:effectExtent l="0" t="0" r="0" b="0"/>
            <wp:wrapNone/>
            <wp:docPr id="33" name="Picture 33" descr="Y:\Images, Logos &amp; Videos\LOGOS\SeeAbility brand logos\SeeAbility Logos (2017 Post Brand Refresh)\Png\Logo_BLO_Med-Black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mages, Logos &amp; Videos\LOGOS\SeeAbility brand logos\SeeAbility Logos (2017 Post Brand Refresh)\Png\Logo_BLO_Med-BlackStra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981A27">
      <w:pPr>
        <w:rPr>
          <w:b/>
        </w:rPr>
      </w:pPr>
      <w:r w:rsidRPr="00650067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73FE5" wp14:editId="355B31FF">
                <wp:simplePos x="0" y="0"/>
                <wp:positionH relativeFrom="column">
                  <wp:posOffset>-36830</wp:posOffset>
                </wp:positionH>
                <wp:positionV relativeFrom="paragraph">
                  <wp:posOffset>144780</wp:posOffset>
                </wp:positionV>
                <wp:extent cx="6731000" cy="1403985"/>
                <wp:effectExtent l="0" t="0" r="127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981A27" w:rsidRDefault="002940F0">
                            <w:pPr>
                              <w:rPr>
                                <w:rFonts w:ascii="Verdana" w:hAnsi="Verdana"/>
                                <w:b/>
                                <w:color w:val="F37245"/>
                                <w:sz w:val="36"/>
                                <w:szCs w:val="36"/>
                              </w:rPr>
                            </w:pPr>
                            <w:r w:rsidRPr="00981A27">
                              <w:rPr>
                                <w:rFonts w:ascii="Verdana" w:hAnsi="Verdana"/>
                                <w:b/>
                                <w:color w:val="F37245"/>
                                <w:sz w:val="36"/>
                                <w:szCs w:val="36"/>
                              </w:rPr>
                              <w:t>Using this form – There are two ways of filling in this form:</w:t>
                            </w:r>
                          </w:p>
                          <w:p w:rsidR="002940F0" w:rsidRPr="00981A27" w:rsidRDefault="002940F0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2940F0" w:rsidRPr="00981A27" w:rsidRDefault="002940F0" w:rsidP="002026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81A27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It can be printed off and written on</w:t>
                            </w:r>
                          </w:p>
                          <w:p w:rsidR="002940F0" w:rsidRPr="00981A27" w:rsidRDefault="002940F0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:rsidR="002940F0" w:rsidRPr="00981A27" w:rsidRDefault="003C1814" w:rsidP="002026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It is a Word document</w:t>
                            </w:r>
                            <w:r w:rsidR="002940F0" w:rsidRPr="00981A27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that can be filled in and saved on computer using Adobe Acrobat reader</w:t>
                            </w:r>
                          </w:p>
                          <w:p w:rsidR="002940F0" w:rsidRPr="00981A27" w:rsidRDefault="002940F0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2940F0" w:rsidRPr="00981A27" w:rsidRDefault="002940F0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81A27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To find it online go to : www.seeability.org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.9pt;margin-top:11.4pt;width:530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" filled="f" strokecolor="#f37245">
                <v:textbox style="mso-fit-shape-to-text:t">
                  <w:txbxContent>
                    <w:p w:rsidR="002940F0" w:rsidRPr="00981A27" w:rsidRDefault="002940F0">
                      <w:pPr>
                        <w:rPr>
                          <w:rFonts w:ascii="Verdana" w:hAnsi="Verdana"/>
                          <w:b/>
                          <w:color w:val="F37245"/>
                          <w:sz w:val="36"/>
                          <w:szCs w:val="36"/>
                        </w:rPr>
                      </w:pPr>
                      <w:r w:rsidRPr="00981A27">
                        <w:rPr>
                          <w:rFonts w:ascii="Verdana" w:hAnsi="Verdana"/>
                          <w:b/>
                          <w:color w:val="F37245"/>
                          <w:sz w:val="36"/>
                          <w:szCs w:val="36"/>
                        </w:rPr>
                        <w:t>Using this form – There are two ways of filling in this form:</w:t>
                      </w:r>
                    </w:p>
                    <w:p w:rsidR="002940F0" w:rsidRPr="00981A27" w:rsidRDefault="002940F0">
                      <w:pPr>
                        <w:rPr>
                          <w:rFonts w:ascii="Verdana" w:hAnsi="Verdana"/>
                        </w:rPr>
                      </w:pPr>
                    </w:p>
                    <w:p w:rsidR="002940F0" w:rsidRPr="00981A27" w:rsidRDefault="002940F0" w:rsidP="002026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81A27">
                        <w:rPr>
                          <w:rFonts w:ascii="Verdana" w:hAnsi="Verdana"/>
                          <w:sz w:val="32"/>
                          <w:szCs w:val="32"/>
                        </w:rPr>
                        <w:t>It can be printed off and written on</w:t>
                      </w:r>
                    </w:p>
                    <w:p w:rsidR="002940F0" w:rsidRPr="00981A27" w:rsidRDefault="002940F0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:rsidR="002940F0" w:rsidRPr="00981A27" w:rsidRDefault="003C1814" w:rsidP="002026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It is a Word document</w:t>
                      </w:r>
                      <w:r w:rsidR="002940F0" w:rsidRPr="00981A27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that can be filled in and saved on computer using Adobe Acrobat reader</w:t>
                      </w:r>
                    </w:p>
                    <w:p w:rsidR="002940F0" w:rsidRPr="00981A27" w:rsidRDefault="002940F0">
                      <w:pPr>
                        <w:rPr>
                          <w:rFonts w:ascii="Verdana" w:hAnsi="Verdana"/>
                        </w:rPr>
                      </w:pPr>
                    </w:p>
                    <w:p w:rsidR="002940F0" w:rsidRPr="00981A27" w:rsidRDefault="002940F0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81A27">
                        <w:rPr>
                          <w:rFonts w:ascii="Verdana" w:hAnsi="Verdana"/>
                          <w:sz w:val="32"/>
                          <w:szCs w:val="32"/>
                        </w:rPr>
                        <w:t>To find it online go to : www.seeability.org</w:t>
                      </w:r>
                    </w:p>
                  </w:txbxContent>
                </v:textbox>
              </v:shape>
            </w:pict>
          </mc:Fallback>
        </mc:AlternateContent>
      </w: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1037F4" w:rsidRDefault="001037F4">
      <w:pPr>
        <w:rPr>
          <w:b/>
        </w:rPr>
      </w:pPr>
    </w:p>
    <w:p w:rsidR="00802CB1" w:rsidRPr="00802CB1" w:rsidRDefault="00802CB1" w:rsidP="00134964">
      <w:pPr>
        <w:rPr>
          <w:rFonts w:ascii="Verdana" w:hAnsi="Verdana"/>
          <w:b/>
          <w:color w:val="F37245"/>
          <w:sz w:val="22"/>
          <w:szCs w:val="22"/>
        </w:rPr>
      </w:pPr>
    </w:p>
    <w:p w:rsidR="001037F4" w:rsidRPr="00981A27" w:rsidRDefault="00134964" w:rsidP="00134964">
      <w:pPr>
        <w:rPr>
          <w:rFonts w:ascii="Verdana" w:hAnsi="Verdana"/>
          <w:b/>
          <w:color w:val="F37245"/>
          <w:sz w:val="36"/>
          <w:szCs w:val="36"/>
        </w:rPr>
      </w:pPr>
      <w:r w:rsidRPr="00981A27">
        <w:rPr>
          <w:rFonts w:ascii="Verdana" w:eastAsia="Arial" w:hAnsi="Verdana"/>
          <w:noProof/>
          <w:color w:val="F37245"/>
          <w:sz w:val="32"/>
          <w:szCs w:val="32"/>
          <w:lang w:eastAsia="en-GB"/>
        </w:rPr>
        <w:drawing>
          <wp:anchor distT="0" distB="0" distL="0" distR="0" simplePos="0" relativeHeight="251676672" behindDoc="0" locked="0" layoutInCell="1" allowOverlap="1" wp14:anchorId="1A0246D6" wp14:editId="64644E7D">
            <wp:simplePos x="0" y="0"/>
            <wp:positionH relativeFrom="page">
              <wp:posOffset>5504180</wp:posOffset>
            </wp:positionH>
            <wp:positionV relativeFrom="paragraph">
              <wp:posOffset>246380</wp:posOffset>
            </wp:positionV>
            <wp:extent cx="1352550" cy="1152525"/>
            <wp:effectExtent l="0" t="0" r="0" b="952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506" w:rsidRPr="00981A27">
        <w:rPr>
          <w:rFonts w:ascii="Verdana" w:hAnsi="Verdana"/>
          <w:b/>
          <w:color w:val="F37245"/>
          <w:sz w:val="36"/>
          <w:szCs w:val="36"/>
        </w:rPr>
        <w:t>I need my optometrist (optician) to fill in this form</w:t>
      </w:r>
    </w:p>
    <w:p w:rsidR="00D42506" w:rsidRPr="00981A27" w:rsidRDefault="00D42506" w:rsidP="00134964">
      <w:pPr>
        <w:rPr>
          <w:rFonts w:ascii="Verdana" w:hAnsi="Verdana"/>
          <w:b/>
        </w:rPr>
      </w:pPr>
    </w:p>
    <w:p w:rsidR="00D42506" w:rsidRPr="00981A27" w:rsidRDefault="00D0777D" w:rsidP="00134964">
      <w:pPr>
        <w:widowControl w:val="0"/>
        <w:spacing w:line="249" w:lineRule="auto"/>
        <w:ind w:right="3846"/>
        <w:outlineLvl w:val="0"/>
        <w:rPr>
          <w:rFonts w:ascii="Verdana" w:eastAsia="Arial" w:hAnsi="Verdana"/>
          <w:sz w:val="32"/>
          <w:szCs w:val="32"/>
          <w:lang w:val="en-US"/>
        </w:rPr>
      </w:pPr>
      <w:r w:rsidRPr="00981A27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91159B4" wp14:editId="49AB1FFD">
            <wp:simplePos x="0" y="0"/>
            <wp:positionH relativeFrom="column">
              <wp:posOffset>3314065</wp:posOffset>
            </wp:positionH>
            <wp:positionV relativeFrom="paragraph">
              <wp:posOffset>589915</wp:posOffset>
            </wp:positionV>
            <wp:extent cx="1663700" cy="1125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5" t="21829" r="15376" b="5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506" w:rsidRPr="00981A27">
        <w:rPr>
          <w:rFonts w:ascii="Verdana" w:eastAsia="Arial" w:hAnsi="Verdana"/>
          <w:color w:val="231F20"/>
          <w:sz w:val="32"/>
          <w:szCs w:val="32"/>
          <w:lang w:val="en-US"/>
        </w:rPr>
        <w:t xml:space="preserve">It will help me and my supporters to understand my eye </w:t>
      </w:r>
      <w:r w:rsidR="00202601" w:rsidRPr="00981A27">
        <w:rPr>
          <w:rFonts w:ascii="Verdana" w:eastAsia="Arial" w:hAnsi="Verdana"/>
          <w:color w:val="231F20"/>
          <w:sz w:val="32"/>
          <w:szCs w:val="32"/>
          <w:lang w:val="en-US"/>
        </w:rPr>
        <w:t>sight and the health of my eyes</w:t>
      </w:r>
    </w:p>
    <w:p w:rsidR="00D42506" w:rsidRPr="00981A27" w:rsidRDefault="00D42506" w:rsidP="00824843">
      <w:pPr>
        <w:widowControl w:val="0"/>
        <w:ind w:right="0"/>
        <w:rPr>
          <w:rFonts w:ascii="Verdana" w:eastAsia="Arial" w:hAnsi="Verdana"/>
          <w:sz w:val="32"/>
          <w:szCs w:val="28"/>
          <w:lang w:val="en-US"/>
        </w:rPr>
      </w:pPr>
    </w:p>
    <w:p w:rsidR="00D42506" w:rsidRPr="00981A27" w:rsidRDefault="00D42506" w:rsidP="00134964">
      <w:pPr>
        <w:widowControl w:val="0"/>
        <w:spacing w:line="249" w:lineRule="auto"/>
        <w:ind w:right="5039"/>
        <w:rPr>
          <w:rFonts w:ascii="Verdana" w:eastAsia="Arial" w:hAnsi="Verdana"/>
          <w:sz w:val="32"/>
          <w:szCs w:val="22"/>
          <w:lang w:val="en-US"/>
        </w:rPr>
      </w:pPr>
      <w:r w:rsidRPr="00981A27">
        <w:rPr>
          <w:rFonts w:ascii="Verdana" w:eastAsia="Arial" w:hAnsi="Verdana"/>
          <w:noProof/>
          <w:sz w:val="22"/>
          <w:szCs w:val="22"/>
          <w:lang w:eastAsia="en-GB"/>
        </w:rPr>
        <w:drawing>
          <wp:anchor distT="0" distB="0" distL="0" distR="0" simplePos="0" relativeHeight="251674624" behindDoc="0" locked="0" layoutInCell="1" allowOverlap="1" wp14:anchorId="1BD00594" wp14:editId="1672C19B">
            <wp:simplePos x="0" y="0"/>
            <wp:positionH relativeFrom="page">
              <wp:posOffset>5791200</wp:posOffset>
            </wp:positionH>
            <wp:positionV relativeFrom="paragraph">
              <wp:posOffset>37465</wp:posOffset>
            </wp:positionV>
            <wp:extent cx="901700" cy="1025544"/>
            <wp:effectExtent l="0" t="0" r="0" b="317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26" cy="10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A27">
        <w:rPr>
          <w:rFonts w:ascii="Verdana" w:eastAsia="Arial" w:hAnsi="Verdana"/>
          <w:color w:val="231F20"/>
          <w:sz w:val="32"/>
          <w:szCs w:val="22"/>
          <w:lang w:val="en-US"/>
        </w:rPr>
        <w:t xml:space="preserve">This form includes my </w:t>
      </w:r>
      <w:r w:rsidR="00D0777D">
        <w:rPr>
          <w:rFonts w:ascii="Verdana" w:eastAsia="Arial" w:hAnsi="Verdana"/>
          <w:color w:val="231F20"/>
          <w:sz w:val="32"/>
          <w:szCs w:val="22"/>
          <w:lang w:val="en-US"/>
        </w:rPr>
        <w:br/>
      </w:r>
      <w:r w:rsidR="00202601" w:rsidRPr="00981A27">
        <w:rPr>
          <w:rFonts w:ascii="Verdana" w:eastAsia="Arial" w:hAnsi="Verdana"/>
          <w:color w:val="231F20"/>
          <w:sz w:val="32"/>
          <w:szCs w:val="22"/>
          <w:lang w:val="en-US"/>
        </w:rPr>
        <w:t>prescription (</w:t>
      </w:r>
      <w:proofErr w:type="spellStart"/>
      <w:r w:rsidR="00202601" w:rsidRPr="00981A27">
        <w:rPr>
          <w:rFonts w:ascii="Verdana" w:eastAsia="Arial" w:hAnsi="Verdana"/>
          <w:color w:val="231F20"/>
          <w:sz w:val="32"/>
          <w:szCs w:val="22"/>
          <w:lang w:val="en-US"/>
        </w:rPr>
        <w:t>GOS</w:t>
      </w:r>
      <w:proofErr w:type="spellEnd"/>
      <w:r w:rsidR="00202601" w:rsidRPr="00981A27">
        <w:rPr>
          <w:rFonts w:ascii="Verdana" w:eastAsia="Arial" w:hAnsi="Verdana"/>
          <w:color w:val="231F20"/>
          <w:sz w:val="32"/>
          <w:szCs w:val="22"/>
          <w:lang w:val="en-US"/>
        </w:rPr>
        <w:t xml:space="preserve"> 2)</w:t>
      </w:r>
    </w:p>
    <w:p w:rsidR="00D42506" w:rsidRPr="00981A27" w:rsidRDefault="00D42506" w:rsidP="00134964">
      <w:pPr>
        <w:widowControl w:val="0"/>
        <w:ind w:right="0"/>
        <w:rPr>
          <w:rFonts w:ascii="Verdana" w:eastAsia="Arial" w:hAnsi="Verdana"/>
          <w:sz w:val="32"/>
          <w:szCs w:val="28"/>
          <w:lang w:val="en-US"/>
        </w:rPr>
      </w:pPr>
    </w:p>
    <w:p w:rsidR="00D42506" w:rsidRPr="00981A27" w:rsidRDefault="00D42506" w:rsidP="00134964">
      <w:pPr>
        <w:widowControl w:val="0"/>
        <w:ind w:right="0"/>
        <w:rPr>
          <w:rFonts w:ascii="Verdana" w:eastAsia="Arial" w:hAnsi="Verdana"/>
          <w:sz w:val="32"/>
          <w:szCs w:val="22"/>
          <w:lang w:val="en-US"/>
        </w:rPr>
      </w:pPr>
      <w:r w:rsidRPr="00981A27">
        <w:rPr>
          <w:rFonts w:ascii="Verdana" w:eastAsia="Arial" w:hAnsi="Verdana"/>
          <w:color w:val="231F20"/>
          <w:sz w:val="32"/>
          <w:szCs w:val="22"/>
          <w:lang w:val="en-US"/>
        </w:rPr>
        <w:t>This form should b</w:t>
      </w:r>
      <w:r w:rsidR="00202601" w:rsidRPr="00981A27">
        <w:rPr>
          <w:rFonts w:ascii="Verdana" w:eastAsia="Arial" w:hAnsi="Verdana"/>
          <w:color w:val="231F20"/>
          <w:sz w:val="32"/>
          <w:szCs w:val="22"/>
          <w:lang w:val="en-US"/>
        </w:rPr>
        <w:t>e kept in my health action plan</w:t>
      </w:r>
    </w:p>
    <w:p w:rsidR="001037F4" w:rsidRDefault="001037F4" w:rsidP="00134964">
      <w:pPr>
        <w:rPr>
          <w:b/>
        </w:rPr>
      </w:pPr>
    </w:p>
    <w:p w:rsidR="001037F4" w:rsidRDefault="00981A27" w:rsidP="00134964">
      <w:pPr>
        <w:rPr>
          <w:b/>
        </w:rPr>
      </w:pPr>
      <w:r w:rsidRPr="00202601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D9FE0C" wp14:editId="70F3DA83">
                <wp:simplePos x="0" y="0"/>
                <wp:positionH relativeFrom="column">
                  <wp:posOffset>24765</wp:posOffset>
                </wp:positionH>
                <wp:positionV relativeFrom="paragraph">
                  <wp:posOffset>29845</wp:posOffset>
                </wp:positionV>
                <wp:extent cx="6210300" cy="419100"/>
                <wp:effectExtent l="0" t="0" r="0" b="0"/>
                <wp:wrapNone/>
                <wp:docPr id="33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101DF3" w:rsidRDefault="002940F0" w:rsidP="00202601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1 – Details of me and my optician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95pt;margin-top:2.35pt;width:489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QXsQIAALM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" filled="f" stroked="f">
                <v:textbox inset="0,0,0,0">
                  <w:txbxContent>
                    <w:p w:rsidR="002940F0" w:rsidRPr="00101DF3" w:rsidRDefault="002940F0" w:rsidP="00202601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1 – Details of me and my optician</w:t>
                      </w:r>
                    </w:p>
                  </w:txbxContent>
                </v:textbox>
              </v:shape>
            </w:pict>
          </mc:Fallback>
        </mc:AlternateContent>
      </w:r>
      <w:r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6AEAE5B" wp14:editId="46638D49">
                <wp:simplePos x="0" y="0"/>
                <wp:positionH relativeFrom="page">
                  <wp:posOffset>330200</wp:posOffset>
                </wp:positionH>
                <wp:positionV relativeFrom="page">
                  <wp:posOffset>7670800</wp:posOffset>
                </wp:positionV>
                <wp:extent cx="6845300" cy="431800"/>
                <wp:effectExtent l="0" t="0" r="0" b="63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318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6pt;margin-top:604pt;width:539pt;height:3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" o:allowincell="f" fillcolor="#f37245" stroked="f">
                <w10:wrap anchorx="page" anchory="page"/>
              </v:rect>
            </w:pict>
          </mc:Fallback>
        </mc:AlternateContent>
      </w:r>
    </w:p>
    <w:p w:rsidR="001037F4" w:rsidRDefault="001037F4" w:rsidP="00134964">
      <w:pPr>
        <w:rPr>
          <w:b/>
        </w:rPr>
      </w:pPr>
    </w:p>
    <w:p w:rsidR="001037F4" w:rsidRDefault="00824843" w:rsidP="00134964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D8672D" wp14:editId="0DFB02BE">
                <wp:simplePos x="0" y="0"/>
                <wp:positionH relativeFrom="column">
                  <wp:posOffset>-51435</wp:posOffset>
                </wp:positionH>
                <wp:positionV relativeFrom="paragraph">
                  <wp:posOffset>-3175</wp:posOffset>
                </wp:positionV>
                <wp:extent cx="6845300" cy="172720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372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4.05pt;margin-top:-.25pt;width:539pt;height:13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" filled="f" strokecolor="#f37245" strokeweight=".5pt"/>
            </w:pict>
          </mc:Fallback>
        </mc:AlternateContent>
      </w:r>
    </w:p>
    <w:p w:rsidR="001037F4" w:rsidRDefault="00981A27" w:rsidP="00134964">
      <w:pPr>
        <w:rPr>
          <w:b/>
        </w:rPr>
      </w:pPr>
      <w:r w:rsidRPr="0082484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E2E0BC" wp14:editId="1BD48037">
                <wp:simplePos x="0" y="0"/>
                <wp:positionH relativeFrom="column">
                  <wp:posOffset>2549525</wp:posOffset>
                </wp:positionH>
                <wp:positionV relativeFrom="paragraph">
                  <wp:posOffset>37465</wp:posOffset>
                </wp:positionV>
                <wp:extent cx="3926840" cy="431800"/>
                <wp:effectExtent l="0" t="0" r="1651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84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0.75pt;margin-top:2.95pt;width:309.2pt;height: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">
                <v:textbox>
                  <w:txbxContent>
                    <w:p w:rsidR="002940F0" w:rsidRDefault="002940F0"/>
                  </w:txbxContent>
                </v:textbox>
              </v:shape>
            </w:pict>
          </mc:Fallback>
        </mc:AlternateContent>
      </w:r>
    </w:p>
    <w:p w:rsidR="001037F4" w:rsidRPr="00981A27" w:rsidRDefault="00824843" w:rsidP="00134964">
      <w:pPr>
        <w:rPr>
          <w:rFonts w:ascii="Verdana" w:hAnsi="Verdana"/>
          <w:sz w:val="32"/>
          <w:szCs w:val="32"/>
        </w:rPr>
      </w:pPr>
      <w:r>
        <w:rPr>
          <w:b/>
        </w:rPr>
        <w:t xml:space="preserve">    </w:t>
      </w:r>
      <w:r w:rsidRPr="00981A27">
        <w:rPr>
          <w:rFonts w:ascii="Verdana" w:hAnsi="Verdana"/>
          <w:sz w:val="32"/>
          <w:szCs w:val="32"/>
        </w:rPr>
        <w:t>My Name:</w:t>
      </w:r>
    </w:p>
    <w:p w:rsidR="00824843" w:rsidRPr="00981A27" w:rsidRDefault="00824843" w:rsidP="00134964">
      <w:pPr>
        <w:rPr>
          <w:rFonts w:ascii="Verdana" w:hAnsi="Verdana"/>
          <w:sz w:val="32"/>
          <w:szCs w:val="32"/>
        </w:rPr>
      </w:pPr>
      <w:r w:rsidRPr="00981A27"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ACAFF7" wp14:editId="3EE767BA">
                <wp:simplePos x="0" y="0"/>
                <wp:positionH relativeFrom="column">
                  <wp:posOffset>2552065</wp:posOffset>
                </wp:positionH>
                <wp:positionV relativeFrom="paragraph">
                  <wp:posOffset>187325</wp:posOffset>
                </wp:positionV>
                <wp:extent cx="3924300" cy="7620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8248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0.95pt;margin-top:14.75pt;width:309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">
                <v:textbox>
                  <w:txbxContent>
                    <w:p w:rsidR="002940F0" w:rsidRDefault="002940F0" w:rsidP="00824843"/>
                  </w:txbxContent>
                </v:textbox>
              </v:shape>
            </w:pict>
          </mc:Fallback>
        </mc:AlternateContent>
      </w:r>
    </w:p>
    <w:p w:rsidR="001037F4" w:rsidRPr="00981A27" w:rsidRDefault="00824843" w:rsidP="00134964">
      <w:pPr>
        <w:rPr>
          <w:rFonts w:ascii="Verdana" w:hAnsi="Verdana"/>
          <w:sz w:val="32"/>
          <w:szCs w:val="32"/>
        </w:rPr>
      </w:pPr>
      <w:r w:rsidRPr="00981A27">
        <w:rPr>
          <w:rFonts w:ascii="Verdana" w:hAnsi="Verdana"/>
          <w:sz w:val="32"/>
          <w:szCs w:val="32"/>
        </w:rPr>
        <w:t xml:space="preserve">   My optician’s name</w:t>
      </w:r>
      <w:r w:rsidRPr="00981A27">
        <w:rPr>
          <w:rFonts w:ascii="Verdana" w:hAnsi="Verdana"/>
          <w:sz w:val="32"/>
          <w:szCs w:val="32"/>
        </w:rPr>
        <w:br/>
        <w:t xml:space="preserve">   and address:</w:t>
      </w:r>
    </w:p>
    <w:p w:rsidR="001037F4" w:rsidRPr="00824843" w:rsidRDefault="001037F4" w:rsidP="00134964">
      <w:pPr>
        <w:rPr>
          <w:sz w:val="32"/>
          <w:szCs w:val="32"/>
        </w:rPr>
      </w:pPr>
    </w:p>
    <w:p w:rsidR="001037F4" w:rsidRDefault="003D0031">
      <w:pPr>
        <w:rPr>
          <w:b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30A1BA0" wp14:editId="55D294A7">
                <wp:simplePos x="0" y="0"/>
                <wp:positionH relativeFrom="column">
                  <wp:posOffset>6115685</wp:posOffset>
                </wp:positionH>
                <wp:positionV relativeFrom="paragraph">
                  <wp:posOffset>466090</wp:posOffset>
                </wp:positionV>
                <wp:extent cx="749300" cy="3556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3D00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4BB9">
                              <w:rPr>
                                <w:sz w:val="18"/>
                                <w:szCs w:val="18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1.55pt;margin-top:36.7pt;width:59pt;height:2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" filled="f" stroked="f">
                <v:textbox>
                  <w:txbxContent>
                    <w:p w:rsidR="002940F0" w:rsidRPr="00E54BB9" w:rsidRDefault="002940F0" w:rsidP="003D0031">
                      <w:pPr>
                        <w:rPr>
                          <w:sz w:val="18"/>
                          <w:szCs w:val="18"/>
                        </w:rPr>
                      </w:pPr>
                      <w:r w:rsidRPr="00E54BB9">
                        <w:rPr>
                          <w:sz w:val="18"/>
                          <w:szCs w:val="18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DA4F83" w:rsidRPr="002874EE" w:rsidRDefault="00DA4F83" w:rsidP="00DA4F83">
      <w:pPr>
        <w:rPr>
          <w:rFonts w:ascii="Verdana" w:hAnsi="Verdana"/>
          <w:b/>
        </w:rPr>
      </w:pPr>
      <w:r w:rsidRPr="00202601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1E4CA3" wp14:editId="146ECAC8">
                <wp:simplePos x="0" y="0"/>
                <wp:positionH relativeFrom="column">
                  <wp:posOffset>26670</wp:posOffset>
                </wp:positionH>
                <wp:positionV relativeFrom="paragraph">
                  <wp:posOffset>-80010</wp:posOffset>
                </wp:positionV>
                <wp:extent cx="5511800" cy="419100"/>
                <wp:effectExtent l="0" t="0" r="12700" b="0"/>
                <wp:wrapNone/>
                <wp:docPr id="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6F7515" w:rsidRDefault="002940F0" w:rsidP="00DA4F83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7515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2</w:t>
                            </w:r>
                            <w:r w:rsidRPr="006F7515"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– Dates of my eye tests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.1pt;margin-top:-6.3pt;width:434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" filled="f" stroked="f">
                <v:textbox inset="0,0,0,0">
                  <w:txbxContent>
                    <w:p w:rsidR="002940F0" w:rsidRPr="006F7515" w:rsidRDefault="002940F0" w:rsidP="00DA4F83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7515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2</w:t>
                      </w:r>
                      <w:r w:rsidRPr="006F7515"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– Dates of my eye tests</w:t>
                      </w:r>
                    </w:p>
                  </w:txbxContent>
                </v:textbox>
              </v:shape>
            </w:pict>
          </mc:Fallback>
        </mc:AlternateContent>
      </w:r>
      <w:r w:rsidRPr="002874EE">
        <w:rPr>
          <w:b/>
          <w:noProof/>
          <w:color w:val="F37245"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379131D4" wp14:editId="5831529A">
                <wp:simplePos x="0" y="0"/>
                <wp:positionH relativeFrom="page">
                  <wp:posOffset>330200</wp:posOffset>
                </wp:positionH>
                <wp:positionV relativeFrom="page">
                  <wp:posOffset>355600</wp:posOffset>
                </wp:positionV>
                <wp:extent cx="6845300" cy="431800"/>
                <wp:effectExtent l="0" t="0" r="12700" b="254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318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>
                          <a:solidFill>
                            <a:srgbClr val="F37245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6pt;margin-top:28pt;width:539pt;height:3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" o:allowincell="f" fillcolor="#f37245" strokecolor="#f37245">
                <w10:wrap anchorx="page" anchory="page"/>
              </v:rect>
            </w:pict>
          </mc:Fallback>
        </mc:AlternateContent>
      </w:r>
    </w:p>
    <w:p w:rsidR="00DA4F83" w:rsidRPr="002874EE" w:rsidRDefault="0041291C" w:rsidP="00DA4F83">
      <w:pPr>
        <w:rPr>
          <w:rFonts w:ascii="Verdana" w:hAnsi="Verdana"/>
          <w:b/>
        </w:rPr>
      </w:pPr>
      <w:r w:rsidRPr="002874EE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8C7CF1" wp14:editId="4FA1FCF2">
                <wp:simplePos x="0" y="0"/>
                <wp:positionH relativeFrom="column">
                  <wp:posOffset>-51435</wp:posOffset>
                </wp:positionH>
                <wp:positionV relativeFrom="paragraph">
                  <wp:posOffset>57785</wp:posOffset>
                </wp:positionV>
                <wp:extent cx="6845300" cy="1270000"/>
                <wp:effectExtent l="0" t="0" r="1270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2700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3724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4.05pt;margin-top:4.55pt;width:539pt;height:10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" filled="f" strokecolor="#f37245" strokeweight=".5pt"/>
            </w:pict>
          </mc:Fallback>
        </mc:AlternateContent>
      </w:r>
    </w:p>
    <w:p w:rsidR="00DA4F83" w:rsidRPr="002874EE" w:rsidRDefault="005D3B7F" w:rsidP="00DA4F83">
      <w:pPr>
        <w:rPr>
          <w:rFonts w:ascii="Verdana" w:hAnsi="Verdana"/>
          <w:b/>
        </w:rPr>
      </w:pPr>
      <w:r w:rsidRPr="002874EE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28CF44E8" wp14:editId="32932F5B">
            <wp:simplePos x="0" y="0"/>
            <wp:positionH relativeFrom="column">
              <wp:posOffset>5363651</wp:posOffset>
            </wp:positionH>
            <wp:positionV relativeFrom="paragraph">
              <wp:posOffset>-5715</wp:posOffset>
            </wp:positionV>
            <wp:extent cx="1358900" cy="12363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2402" b="77913" l="68408" r="841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7" t="49213" r="13852" b="18898"/>
                    <a:stretch/>
                  </pic:blipFill>
                  <pic:spPr bwMode="auto">
                    <a:xfrm>
                      <a:off x="0" y="0"/>
                      <a:ext cx="1358900" cy="123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4EE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6FF1E4" wp14:editId="7E9F7E08">
                <wp:simplePos x="0" y="0"/>
                <wp:positionH relativeFrom="column">
                  <wp:posOffset>2552065</wp:posOffset>
                </wp:positionH>
                <wp:positionV relativeFrom="paragraph">
                  <wp:posOffset>83185</wp:posOffset>
                </wp:positionV>
                <wp:extent cx="2755900" cy="304800"/>
                <wp:effectExtent l="0" t="0" r="2540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DA4F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0.95pt;margin-top:6.55pt;width:217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">
                <v:textbox>
                  <w:txbxContent>
                    <w:p w:rsidR="002940F0" w:rsidRDefault="002940F0" w:rsidP="00DA4F83"/>
                  </w:txbxContent>
                </v:textbox>
              </v:shape>
            </w:pict>
          </mc:Fallback>
        </mc:AlternateContent>
      </w:r>
    </w:p>
    <w:p w:rsidR="00DA4F83" w:rsidRPr="002874EE" w:rsidRDefault="00DA4F83" w:rsidP="00DA4F83">
      <w:pPr>
        <w:rPr>
          <w:rFonts w:ascii="Verdana" w:hAnsi="Verdana"/>
          <w:sz w:val="32"/>
          <w:szCs w:val="32"/>
        </w:rPr>
      </w:pPr>
      <w:r w:rsidRPr="002874EE">
        <w:rPr>
          <w:rFonts w:ascii="Verdana" w:hAnsi="Verdana"/>
          <w:b/>
        </w:rPr>
        <w:t xml:space="preserve">    </w:t>
      </w:r>
      <w:r w:rsidRPr="002874EE">
        <w:rPr>
          <w:rFonts w:ascii="Verdana" w:hAnsi="Verdana"/>
          <w:sz w:val="32"/>
          <w:szCs w:val="32"/>
        </w:rPr>
        <w:t>Date of this test:</w:t>
      </w:r>
    </w:p>
    <w:p w:rsidR="00DA4F83" w:rsidRPr="002874EE" w:rsidRDefault="00DA4F83" w:rsidP="00DA4F83">
      <w:pPr>
        <w:rPr>
          <w:rFonts w:ascii="Verdana" w:hAnsi="Verdana"/>
          <w:sz w:val="16"/>
          <w:szCs w:val="16"/>
        </w:rPr>
      </w:pPr>
    </w:p>
    <w:p w:rsidR="00DA4F83" w:rsidRPr="002874EE" w:rsidRDefault="00DA4F83" w:rsidP="00DA4F83">
      <w:pPr>
        <w:rPr>
          <w:rFonts w:ascii="Verdana" w:hAnsi="Verdana"/>
          <w:sz w:val="32"/>
          <w:szCs w:val="32"/>
        </w:rPr>
      </w:pPr>
      <w:r w:rsidRPr="002874EE"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B300AD" wp14:editId="392DCBC8">
                <wp:simplePos x="0" y="0"/>
                <wp:positionH relativeFrom="column">
                  <wp:posOffset>2552065</wp:posOffset>
                </wp:positionH>
                <wp:positionV relativeFrom="paragraph">
                  <wp:posOffset>37465</wp:posOffset>
                </wp:positionV>
                <wp:extent cx="2755900" cy="342900"/>
                <wp:effectExtent l="0" t="0" r="2540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DA4F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0.95pt;margin-top:2.95pt;width:217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5oIwIAAE0EAAAOAAAAZHJzL2Uyb0RvYy54bWysVNtu2zAMfR+wfxD0vtjx4r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">
                <v:textbox>
                  <w:txbxContent>
                    <w:p w:rsidR="002940F0" w:rsidRDefault="002940F0" w:rsidP="00DA4F83"/>
                  </w:txbxContent>
                </v:textbox>
              </v:shape>
            </w:pict>
          </mc:Fallback>
        </mc:AlternateContent>
      </w:r>
      <w:r w:rsidRPr="002874EE">
        <w:rPr>
          <w:rFonts w:ascii="Verdana" w:hAnsi="Verdana"/>
          <w:sz w:val="32"/>
          <w:szCs w:val="32"/>
        </w:rPr>
        <w:t xml:space="preserve">   Date of next test:</w:t>
      </w:r>
      <w:r w:rsidRPr="002874EE">
        <w:rPr>
          <w:rFonts w:ascii="Verdana" w:hAnsi="Verdana"/>
          <w:sz w:val="32"/>
          <w:szCs w:val="32"/>
        </w:rPr>
        <w:br/>
        <w:t xml:space="preserve">   (recommended)</w:t>
      </w:r>
    </w:p>
    <w:p w:rsidR="00DA4F83" w:rsidRPr="002874EE" w:rsidRDefault="0041291C" w:rsidP="00DA4F83">
      <w:pPr>
        <w:rPr>
          <w:rFonts w:ascii="Verdana" w:hAnsi="Verdana"/>
          <w:sz w:val="32"/>
          <w:szCs w:val="32"/>
        </w:rPr>
      </w:pPr>
      <w:r w:rsidRPr="002874EE">
        <w:rPr>
          <w:rFonts w:ascii="Verdana" w:eastAsia="Calibri" w:hAnsi="Verdana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B2BABC" wp14:editId="05B27500">
                <wp:simplePos x="0" y="0"/>
                <wp:positionH relativeFrom="column">
                  <wp:posOffset>1270</wp:posOffset>
                </wp:positionH>
                <wp:positionV relativeFrom="paragraph">
                  <wp:posOffset>192405</wp:posOffset>
                </wp:positionV>
                <wp:extent cx="5511800" cy="419100"/>
                <wp:effectExtent l="0" t="0" r="12700" b="0"/>
                <wp:wrapNone/>
                <wp:docPr id="2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41291C" w:rsidRDefault="002940F0" w:rsidP="00EA449C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1291C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3</w:t>
                            </w:r>
                            <w:r w:rsidRPr="0041291C"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– My prescription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.1pt;margin-top:15.15pt;width:434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" filled="f" stroked="f">
                <v:textbox inset="0,0,0,0">
                  <w:txbxContent>
                    <w:p w:rsidR="002940F0" w:rsidRPr="0041291C" w:rsidRDefault="002940F0" w:rsidP="00EA449C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1291C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3</w:t>
                      </w:r>
                      <w:r w:rsidRPr="0041291C"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– My prescription</w:t>
                      </w:r>
                    </w:p>
                  </w:txbxContent>
                </v:textbox>
              </v:shape>
            </w:pict>
          </mc:Fallback>
        </mc:AlternateContent>
      </w:r>
    </w:p>
    <w:p w:rsidR="00735FCE" w:rsidRPr="002874EE" w:rsidRDefault="005D3B7F">
      <w:pPr>
        <w:rPr>
          <w:rFonts w:ascii="Verdana" w:hAnsi="Verdana"/>
          <w:b/>
        </w:rPr>
      </w:pPr>
      <w:r w:rsidRPr="002874EE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186F9F6" wp14:editId="02301C1A">
                <wp:simplePos x="0" y="0"/>
                <wp:positionH relativeFrom="page">
                  <wp:posOffset>330200</wp:posOffset>
                </wp:positionH>
                <wp:positionV relativeFrom="page">
                  <wp:posOffset>2044700</wp:posOffset>
                </wp:positionV>
                <wp:extent cx="6845300" cy="431800"/>
                <wp:effectExtent l="0" t="0" r="12700" b="254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318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952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6pt;margin-top:161pt;width:539pt;height:3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" o:allowincell="f" fillcolor="#f37245" strokecolor="#f37245">
                <w10:wrap anchorx="page" anchory="page"/>
              </v:rect>
            </w:pict>
          </mc:Fallback>
        </mc:AlternateContent>
      </w:r>
    </w:p>
    <w:p w:rsidR="00735FCE" w:rsidRPr="002874EE" w:rsidRDefault="002874EE">
      <w:pPr>
        <w:rPr>
          <w:rFonts w:ascii="Verdana" w:hAnsi="Verdana"/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F8DF5D" wp14:editId="2B9DBA45">
                <wp:simplePos x="0" y="0"/>
                <wp:positionH relativeFrom="column">
                  <wp:posOffset>-64135</wp:posOffset>
                </wp:positionH>
                <wp:positionV relativeFrom="paragraph">
                  <wp:posOffset>29210</wp:posOffset>
                </wp:positionV>
                <wp:extent cx="6845300" cy="3924300"/>
                <wp:effectExtent l="0" t="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39243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3724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5.05pt;margin-top:2.3pt;width:539pt;height:30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" filled="f" strokecolor="#f37245" strokeweight=".5pt"/>
            </w:pict>
          </mc:Fallback>
        </mc:AlternateContent>
      </w:r>
    </w:p>
    <w:p w:rsidR="00EA449C" w:rsidRDefault="00EA449C" w:rsidP="00EA449C">
      <w:pPr>
        <w:rPr>
          <w:b/>
        </w:rPr>
      </w:pPr>
    </w:p>
    <w:p w:rsidR="00EA449C" w:rsidRPr="002874EE" w:rsidRDefault="00DB735A" w:rsidP="00EA449C">
      <w:pPr>
        <w:rPr>
          <w:rFonts w:ascii="Verdana" w:hAnsi="Verdana"/>
          <w:b/>
          <w:sz w:val="32"/>
          <w:szCs w:val="32"/>
        </w:rPr>
      </w:pPr>
      <w:r w:rsidRPr="002874EE">
        <w:rPr>
          <w:rFonts w:ascii="Verdana" w:hAnsi="Verdana"/>
          <w:b/>
          <w:noProof/>
          <w:color w:val="F37245"/>
          <w:lang w:eastAsia="en-GB"/>
        </w:rPr>
        <w:drawing>
          <wp:anchor distT="0" distB="0" distL="114300" distR="114300" simplePos="0" relativeHeight="251707392" behindDoc="0" locked="0" layoutInCell="1" allowOverlap="1" wp14:anchorId="1DAD79F0" wp14:editId="232BB89E">
            <wp:simplePos x="0" y="0"/>
            <wp:positionH relativeFrom="column">
              <wp:posOffset>5358765</wp:posOffset>
            </wp:positionH>
            <wp:positionV relativeFrom="paragraph">
              <wp:posOffset>50165</wp:posOffset>
            </wp:positionV>
            <wp:extent cx="1219200" cy="472384"/>
            <wp:effectExtent l="0" t="0" r="0" b="4445"/>
            <wp:wrapNone/>
            <wp:docPr id="22" name="Picture 22" descr="http://sweetclipart.com/multisite/sweetclipart/files/imagecache/middle/stapler_simple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eetclipart.com/multisite/sweetclipart/files/imagecache/middle/stapler_simple_linear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49C" w:rsidRPr="002874EE">
        <w:rPr>
          <w:rFonts w:ascii="Verdana" w:hAnsi="Verdana"/>
          <w:b/>
          <w:color w:val="F37245"/>
          <w:sz w:val="36"/>
          <w:szCs w:val="36"/>
        </w:rPr>
        <w:t xml:space="preserve">   </w:t>
      </w:r>
      <w:r w:rsidR="001709A5" w:rsidRPr="002874EE">
        <w:rPr>
          <w:rFonts w:ascii="Verdana" w:hAnsi="Verdana"/>
          <w:b/>
          <w:sz w:val="32"/>
          <w:szCs w:val="32"/>
        </w:rPr>
        <w:t xml:space="preserve">Please either fill in the prescription on this </w:t>
      </w:r>
      <w:r w:rsidR="001709A5" w:rsidRPr="002874EE">
        <w:rPr>
          <w:rFonts w:ascii="Verdana" w:hAnsi="Verdana"/>
          <w:b/>
          <w:sz w:val="32"/>
          <w:szCs w:val="32"/>
        </w:rPr>
        <w:br/>
        <w:t xml:space="preserve">   form or attach the prescription here</w:t>
      </w:r>
    </w:p>
    <w:p w:rsidR="001709A5" w:rsidRPr="005D3B7F" w:rsidRDefault="001709A5" w:rsidP="001709A5">
      <w:pPr>
        <w:rPr>
          <w:b/>
          <w:sz w:val="16"/>
          <w:szCs w:val="16"/>
        </w:rPr>
      </w:pPr>
    </w:p>
    <w:tbl>
      <w:tblPr>
        <w:tblW w:w="0" w:type="auto"/>
        <w:tblInd w:w="3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964"/>
        <w:gridCol w:w="766"/>
        <w:gridCol w:w="566"/>
        <w:gridCol w:w="566"/>
        <w:gridCol w:w="568"/>
        <w:gridCol w:w="566"/>
        <w:gridCol w:w="568"/>
        <w:gridCol w:w="766"/>
        <w:gridCol w:w="566"/>
        <w:gridCol w:w="566"/>
        <w:gridCol w:w="568"/>
        <w:gridCol w:w="566"/>
        <w:gridCol w:w="568"/>
        <w:gridCol w:w="882"/>
      </w:tblGrid>
      <w:tr w:rsidR="001709A5" w:rsidRPr="001709A5" w:rsidTr="00DB735A">
        <w:trPr>
          <w:trHeight w:hRule="exact" w:val="618"/>
        </w:trPr>
        <w:tc>
          <w:tcPr>
            <w:tcW w:w="5456" w:type="dxa"/>
            <w:gridSpan w:val="8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168"/>
              <w:ind w:left="412" w:right="0"/>
              <w:rPr>
                <w:rFonts w:eastAsia="Arial"/>
                <w:sz w:val="2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26"/>
                <w:szCs w:val="22"/>
                <w:lang w:val="en-US"/>
              </w:rPr>
              <w:t>Results of Eye Test</w:t>
            </w:r>
          </w:p>
        </w:tc>
        <w:tc>
          <w:tcPr>
            <w:tcW w:w="4482" w:type="dxa"/>
            <w:gridSpan w:val="7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168"/>
              <w:ind w:left="225" w:right="0"/>
              <w:rPr>
                <w:rFonts w:eastAsia="Arial"/>
                <w:sz w:val="2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26"/>
                <w:szCs w:val="22"/>
                <w:lang w:val="en-US"/>
              </w:rPr>
              <w:t>Date:</w:t>
            </w:r>
          </w:p>
        </w:tc>
      </w:tr>
      <w:tr w:rsidR="001709A5" w:rsidRPr="001709A5" w:rsidTr="00DB735A">
        <w:trPr>
          <w:trHeight w:hRule="exact" w:val="594"/>
        </w:trPr>
        <w:tc>
          <w:tcPr>
            <w:tcW w:w="892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8"/>
              <w:ind w:right="0"/>
              <w:rPr>
                <w:rFonts w:eastAsia="Arial"/>
                <w:sz w:val="44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282" w:right="0"/>
              <w:jc w:val="both"/>
              <w:rPr>
                <w:rFonts w:eastAsia="Arial"/>
                <w:sz w:val="3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36"/>
                <w:szCs w:val="22"/>
                <w:lang w:val="en-US"/>
              </w:rPr>
              <w:t>R</w:t>
            </w:r>
          </w:p>
          <w:p w:rsidR="001709A5" w:rsidRPr="001709A5" w:rsidRDefault="001709A5" w:rsidP="00DB735A">
            <w:pPr>
              <w:widowControl w:val="0"/>
              <w:spacing w:before="18" w:line="249" w:lineRule="auto"/>
              <w:ind w:left="312" w:right="347" w:firstLine="60"/>
              <w:jc w:val="both"/>
              <w:rPr>
                <w:rFonts w:eastAsia="Arial"/>
                <w:sz w:val="36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 w:val="36"/>
                <w:szCs w:val="22"/>
                <w:lang w:val="en-US"/>
              </w:rPr>
              <w:t>i</w:t>
            </w:r>
            <w:proofErr w:type="spellEnd"/>
            <w:r w:rsidRPr="001709A5">
              <w:rPr>
                <w:rFonts w:eastAsia="Arial"/>
                <w:color w:val="231F20"/>
                <w:sz w:val="36"/>
                <w:szCs w:val="22"/>
                <w:lang w:val="en-US"/>
              </w:rPr>
              <w:t xml:space="preserve"> g h t</w:t>
            </w:r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766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107" w:line="249" w:lineRule="auto"/>
              <w:ind w:left="148" w:right="64" w:hanging="82"/>
              <w:rPr>
                <w:rFonts w:eastAsia="Arial"/>
                <w:sz w:val="1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Unaided Vision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6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39" w:right="0"/>
              <w:rPr>
                <w:rFonts w:eastAsia="Arial"/>
                <w:sz w:val="16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Sph</w:t>
            </w:r>
            <w:proofErr w:type="spellEnd"/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6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69" w:right="0"/>
              <w:rPr>
                <w:rFonts w:eastAsia="Arial"/>
                <w:sz w:val="16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Cyl</w:t>
            </w:r>
            <w:proofErr w:type="spellEnd"/>
          </w:p>
        </w:tc>
        <w:tc>
          <w:tcPr>
            <w:tcW w:w="568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6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36" w:right="0"/>
              <w:rPr>
                <w:rFonts w:eastAsia="Arial"/>
                <w:sz w:val="16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Axix</w:t>
            </w:r>
            <w:proofErr w:type="spellEnd"/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6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93" w:right="0"/>
              <w:rPr>
                <w:rFonts w:eastAsia="Arial"/>
                <w:sz w:val="1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Prism</w:t>
            </w:r>
          </w:p>
        </w:tc>
        <w:tc>
          <w:tcPr>
            <w:tcW w:w="568" w:type="dxa"/>
            <w:tcBorders>
              <w:top w:val="single" w:sz="8" w:space="0" w:color="231F20"/>
              <w:bottom w:val="single" w:sz="8" w:space="0" w:color="231F20"/>
              <w:righ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6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14" w:right="0"/>
              <w:rPr>
                <w:rFonts w:eastAsia="Arial"/>
                <w:sz w:val="1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VA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119" w:line="249" w:lineRule="auto"/>
              <w:ind w:left="151" w:right="61" w:hanging="82"/>
              <w:rPr>
                <w:rFonts w:eastAsia="Arial"/>
                <w:sz w:val="1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Unaided Vision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7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42" w:right="0"/>
              <w:rPr>
                <w:rFonts w:eastAsia="Arial"/>
                <w:sz w:val="16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Sph</w:t>
            </w:r>
            <w:proofErr w:type="spellEnd"/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7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72" w:right="0"/>
              <w:rPr>
                <w:rFonts w:eastAsia="Arial"/>
                <w:sz w:val="16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Cyl</w:t>
            </w:r>
            <w:proofErr w:type="spellEnd"/>
          </w:p>
        </w:tc>
        <w:tc>
          <w:tcPr>
            <w:tcW w:w="568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7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39" w:right="0"/>
              <w:rPr>
                <w:rFonts w:eastAsia="Arial"/>
                <w:sz w:val="16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Axix</w:t>
            </w:r>
            <w:proofErr w:type="spellEnd"/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7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96" w:right="0"/>
              <w:rPr>
                <w:rFonts w:eastAsia="Arial"/>
                <w:sz w:val="1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Prism</w:t>
            </w:r>
          </w:p>
        </w:tc>
        <w:tc>
          <w:tcPr>
            <w:tcW w:w="568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6"/>
              <w:ind w:right="0"/>
              <w:rPr>
                <w:rFonts w:eastAsia="Arial"/>
                <w:sz w:val="17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17" w:right="0"/>
              <w:rPr>
                <w:rFonts w:eastAsia="Arial"/>
                <w:sz w:val="1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16"/>
                <w:szCs w:val="22"/>
                <w:lang w:val="en-US"/>
              </w:rPr>
              <w:t>VA</w:t>
            </w:r>
          </w:p>
        </w:tc>
        <w:tc>
          <w:tcPr>
            <w:tcW w:w="8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16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36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spacing w:before="7"/>
              <w:ind w:right="0"/>
              <w:rPr>
                <w:rFonts w:eastAsia="Arial"/>
                <w:sz w:val="29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ind w:left="16" w:right="0"/>
              <w:jc w:val="center"/>
              <w:rPr>
                <w:rFonts w:eastAsia="Arial"/>
                <w:sz w:val="3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36"/>
                <w:szCs w:val="22"/>
                <w:lang w:val="en-US"/>
              </w:rPr>
              <w:t>L</w:t>
            </w:r>
          </w:p>
          <w:p w:rsidR="001709A5" w:rsidRPr="001709A5" w:rsidRDefault="001709A5" w:rsidP="00DB735A">
            <w:pPr>
              <w:widowControl w:val="0"/>
              <w:spacing w:before="18" w:line="249" w:lineRule="auto"/>
              <w:ind w:left="377" w:right="322" w:hanging="51"/>
              <w:jc w:val="both"/>
              <w:rPr>
                <w:rFonts w:eastAsia="Arial"/>
                <w:sz w:val="36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 w:val="36"/>
                <w:szCs w:val="22"/>
                <w:lang w:val="en-US"/>
              </w:rPr>
              <w:t>e f t</w:t>
            </w:r>
          </w:p>
        </w:tc>
      </w:tr>
      <w:tr w:rsidR="001709A5" w:rsidRPr="001709A5" w:rsidTr="00DB735A">
        <w:trPr>
          <w:trHeight w:hRule="exact" w:val="1050"/>
        </w:trPr>
        <w:tc>
          <w:tcPr>
            <w:tcW w:w="892" w:type="dxa"/>
            <w:vMerge/>
            <w:tcBorders>
              <w:left w:val="single" w:sz="16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righ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spacing w:before="157"/>
              <w:ind w:left="87" w:right="187"/>
              <w:jc w:val="center"/>
              <w:rPr>
                <w:rFonts w:eastAsia="Arial"/>
                <w:szCs w:val="22"/>
                <w:lang w:val="en-US"/>
              </w:rPr>
            </w:pPr>
            <w:proofErr w:type="spellStart"/>
            <w:r w:rsidRPr="001709A5">
              <w:rPr>
                <w:rFonts w:eastAsia="Arial"/>
                <w:color w:val="231F20"/>
                <w:szCs w:val="22"/>
                <w:lang w:val="en-US"/>
              </w:rPr>
              <w:t>Dist</w:t>
            </w:r>
            <w:proofErr w:type="spellEnd"/>
          </w:p>
        </w:tc>
        <w:tc>
          <w:tcPr>
            <w:tcW w:w="766" w:type="dxa"/>
            <w:tcBorders>
              <w:top w:val="single" w:sz="8" w:space="0" w:color="231F20"/>
              <w:lef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top w:val="single" w:sz="8" w:space="0" w:color="231F20"/>
              <w:righ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766" w:type="dxa"/>
            <w:tcBorders>
              <w:top w:val="single" w:sz="8" w:space="0" w:color="231F20"/>
              <w:lef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882" w:type="dxa"/>
            <w:vMerge/>
            <w:tcBorders>
              <w:left w:val="single" w:sz="8" w:space="0" w:color="231F20"/>
              <w:right w:val="single" w:sz="16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</w:tr>
      <w:tr w:rsidR="001709A5" w:rsidRPr="001709A5" w:rsidTr="00DB735A">
        <w:trPr>
          <w:trHeight w:hRule="exact" w:val="1110"/>
        </w:trPr>
        <w:tc>
          <w:tcPr>
            <w:tcW w:w="892" w:type="dxa"/>
            <w:vMerge/>
            <w:tcBorders>
              <w:left w:val="single" w:sz="16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964" w:type="dxa"/>
            <w:tcBorders>
              <w:left w:val="single" w:sz="8" w:space="0" w:color="231F20"/>
              <w:bottom w:val="single" w:sz="8" w:space="0" w:color="231F20"/>
              <w:righ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Cs w:val="22"/>
                <w:lang w:val="en-US"/>
              </w:rPr>
            </w:pPr>
          </w:p>
          <w:p w:rsidR="001709A5" w:rsidRPr="001709A5" w:rsidRDefault="001709A5" w:rsidP="00DB735A">
            <w:pPr>
              <w:widowControl w:val="0"/>
              <w:spacing w:before="147"/>
              <w:ind w:left="191" w:right="187"/>
              <w:jc w:val="center"/>
              <w:rPr>
                <w:rFonts w:eastAsia="Arial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Cs w:val="22"/>
                <w:lang w:val="en-US"/>
              </w:rPr>
              <w:t>Near</w:t>
            </w:r>
          </w:p>
        </w:tc>
        <w:tc>
          <w:tcPr>
            <w:tcW w:w="766" w:type="dxa"/>
            <w:tcBorders>
              <w:left w:val="single" w:sz="12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bottom w:val="single" w:sz="8" w:space="0" w:color="231F20"/>
              <w:right w:val="single" w:sz="12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766" w:type="dxa"/>
            <w:tcBorders>
              <w:left w:val="single" w:sz="12" w:space="0" w:color="231F20"/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bottom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882" w:type="dxa"/>
            <w:vMerge/>
            <w:tcBorders>
              <w:left w:val="single" w:sz="8" w:space="0" w:color="231F20"/>
              <w:right w:val="single" w:sz="16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</w:tr>
      <w:tr w:rsidR="001709A5" w:rsidRPr="001709A5" w:rsidTr="00DB735A">
        <w:trPr>
          <w:trHeight w:hRule="exact" w:val="576"/>
        </w:trPr>
        <w:tc>
          <w:tcPr>
            <w:tcW w:w="892" w:type="dxa"/>
            <w:vMerge/>
            <w:tcBorders>
              <w:left w:val="single" w:sz="16" w:space="0" w:color="231F20"/>
              <w:bottom w:val="single" w:sz="16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  <w:tc>
          <w:tcPr>
            <w:tcW w:w="8164" w:type="dxa"/>
            <w:gridSpan w:val="13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spacing w:before="128"/>
              <w:ind w:left="211" w:right="0"/>
              <w:rPr>
                <w:rFonts w:eastAsia="Arial"/>
                <w:szCs w:val="22"/>
                <w:lang w:val="en-US"/>
              </w:rPr>
            </w:pPr>
            <w:r w:rsidRPr="001709A5">
              <w:rPr>
                <w:rFonts w:eastAsia="Arial"/>
                <w:color w:val="231F20"/>
                <w:szCs w:val="22"/>
                <w:lang w:val="en-US"/>
              </w:rPr>
              <w:t>Acuity method or description of functional vision</w:t>
            </w:r>
          </w:p>
        </w:tc>
        <w:tc>
          <w:tcPr>
            <w:tcW w:w="882" w:type="dxa"/>
            <w:vMerge/>
            <w:tcBorders>
              <w:left w:val="single" w:sz="8" w:space="0" w:color="231F20"/>
              <w:bottom w:val="single" w:sz="16" w:space="0" w:color="231F20"/>
              <w:right w:val="single" w:sz="16" w:space="0" w:color="231F20"/>
            </w:tcBorders>
            <w:shd w:val="clear" w:color="auto" w:fill="FFFFFF"/>
          </w:tcPr>
          <w:p w:rsidR="001709A5" w:rsidRPr="001709A5" w:rsidRDefault="001709A5" w:rsidP="00DB735A">
            <w:pPr>
              <w:widowControl w:val="0"/>
              <w:ind w:right="0"/>
              <w:rPr>
                <w:rFonts w:eastAsia="Arial"/>
                <w:sz w:val="22"/>
                <w:szCs w:val="22"/>
                <w:lang w:val="en-US"/>
              </w:rPr>
            </w:pPr>
          </w:p>
        </w:tc>
      </w:tr>
    </w:tbl>
    <w:p w:rsidR="001709A5" w:rsidRPr="006F7515" w:rsidRDefault="001709A5" w:rsidP="001709A5">
      <w:pPr>
        <w:rPr>
          <w:b/>
          <w:color w:val="F37245"/>
          <w:sz w:val="16"/>
          <w:szCs w:val="16"/>
        </w:rPr>
      </w:pPr>
    </w:p>
    <w:p w:rsidR="00EA449C" w:rsidRDefault="001709A5" w:rsidP="00EA449C">
      <w:pPr>
        <w:rPr>
          <w:b/>
          <w:color w:val="F37245"/>
          <w:sz w:val="32"/>
          <w:szCs w:val="32"/>
        </w:rPr>
      </w:pPr>
      <w:r w:rsidRPr="006F7515">
        <w:rPr>
          <w:b/>
          <w:color w:val="F37245"/>
          <w:sz w:val="32"/>
          <w:szCs w:val="32"/>
        </w:rPr>
        <w:t xml:space="preserve">  </w:t>
      </w:r>
    </w:p>
    <w:p w:rsidR="002874EE" w:rsidRDefault="002874EE" w:rsidP="00EA449C">
      <w:pPr>
        <w:rPr>
          <w:b/>
        </w:rPr>
      </w:pPr>
    </w:p>
    <w:p w:rsidR="005B5AF9" w:rsidRDefault="0072660A" w:rsidP="00EA449C">
      <w:pPr>
        <w:rPr>
          <w:b/>
        </w:rPr>
      </w:pPr>
      <w:r w:rsidRPr="005D3B7F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7CD3AB" wp14:editId="49D1284E">
                <wp:simplePos x="0" y="0"/>
                <wp:positionH relativeFrom="column">
                  <wp:posOffset>27940</wp:posOffset>
                </wp:positionH>
                <wp:positionV relativeFrom="paragraph">
                  <wp:posOffset>133985</wp:posOffset>
                </wp:positionV>
                <wp:extent cx="6750050" cy="419100"/>
                <wp:effectExtent l="0" t="0" r="12700" b="0"/>
                <wp:wrapNone/>
                <wp:docPr id="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2874EE" w:rsidRDefault="002940F0" w:rsidP="005D3B7F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874EE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4</w:t>
                            </w:r>
                            <w:r w:rsidRPr="002874EE"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Which testing method was</w:t>
                            </w:r>
                            <w:r w:rsidRPr="002874EE"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2660A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used?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.2pt;margin-top:10.55pt;width:531.5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" filled="f" stroked="f">
                <v:textbox inset="0,0,0,0">
                  <w:txbxContent>
                    <w:p w:rsidR="002940F0" w:rsidRPr="002874EE" w:rsidRDefault="002940F0" w:rsidP="005D3B7F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874EE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4</w:t>
                      </w:r>
                      <w:r w:rsidRPr="002874EE"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  <w:t xml:space="preserve"> – </w:t>
                      </w: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Which testing method was</w:t>
                      </w:r>
                      <w:r w:rsidRPr="002874EE"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bookmarkStart w:id="1" w:name="_GoBack"/>
                      <w:r w:rsidRPr="0072660A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used?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836BF" w:rsidRPr="00101DF3">
        <w:rPr>
          <w:b/>
          <w:noProof/>
          <w:color w:val="F37245"/>
          <w:lang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14CD67CD" wp14:editId="2713ED21">
                <wp:simplePos x="0" y="0"/>
                <wp:positionH relativeFrom="page">
                  <wp:posOffset>368300</wp:posOffset>
                </wp:positionH>
                <wp:positionV relativeFrom="page">
                  <wp:posOffset>6388100</wp:posOffset>
                </wp:positionV>
                <wp:extent cx="6845300" cy="431800"/>
                <wp:effectExtent l="0" t="0" r="12700" b="254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318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952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9pt;margin-top:503pt;width:539pt;height:3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" o:allowincell="f" fillcolor="#f37245" strokecolor="#f37245">
                <w10:wrap anchorx="page" anchory="page"/>
              </v:rect>
            </w:pict>
          </mc:Fallback>
        </mc:AlternateContent>
      </w:r>
    </w:p>
    <w:p w:rsidR="005B5AF9" w:rsidRDefault="002874EE" w:rsidP="00EA449C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FC6D81" wp14:editId="3A01C1EF">
                <wp:simplePos x="0" y="0"/>
                <wp:positionH relativeFrom="column">
                  <wp:posOffset>-13335</wp:posOffset>
                </wp:positionH>
                <wp:positionV relativeFrom="paragraph">
                  <wp:posOffset>168275</wp:posOffset>
                </wp:positionV>
                <wp:extent cx="6845300" cy="2997200"/>
                <wp:effectExtent l="0" t="0" r="1270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29972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3724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-1.05pt;margin-top:13.25pt;width:539pt;height:236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" filled="f" strokecolor="#f37245" strokeweight=".5pt"/>
            </w:pict>
          </mc:Fallback>
        </mc:AlternateContent>
      </w:r>
    </w:p>
    <w:p w:rsidR="005D3B7F" w:rsidRPr="005D3B7F" w:rsidRDefault="005D3B7F" w:rsidP="00EA449C">
      <w:pPr>
        <w:rPr>
          <w:b/>
          <w:sz w:val="16"/>
          <w:szCs w:val="16"/>
        </w:rPr>
      </w:pPr>
    </w:p>
    <w:p w:rsidR="00D868CF" w:rsidRDefault="005D3B7F" w:rsidP="00EA449C">
      <w:pPr>
        <w:rPr>
          <w:b/>
        </w:rPr>
      </w:pPr>
      <w:r>
        <w:rPr>
          <w:b/>
        </w:rPr>
        <w:t xml:space="preserve">   </w:t>
      </w:r>
    </w:p>
    <w:p w:rsidR="005B5AF9" w:rsidRPr="002874EE" w:rsidRDefault="00D868CF" w:rsidP="00EA449C">
      <w:pPr>
        <w:rPr>
          <w:rFonts w:ascii="Verdana" w:hAnsi="Verdana"/>
          <w:b/>
          <w:color w:val="1F497D" w:themeColor="text2"/>
          <w:sz w:val="32"/>
          <w:szCs w:val="32"/>
        </w:rPr>
      </w:pPr>
      <w:r>
        <w:rPr>
          <w:b/>
        </w:rPr>
        <w:t xml:space="preserve">  </w:t>
      </w:r>
      <w:r w:rsidRPr="002874EE">
        <w:rPr>
          <w:b/>
        </w:rPr>
        <w:t xml:space="preserve"> </w:t>
      </w:r>
      <w:r w:rsidR="005D3B7F" w:rsidRPr="002874EE">
        <w:rPr>
          <w:rFonts w:ascii="Verdana" w:hAnsi="Verdana"/>
          <w:b/>
          <w:sz w:val="32"/>
          <w:szCs w:val="32"/>
        </w:rPr>
        <w:t>Please say which testing method you used:</w:t>
      </w:r>
    </w:p>
    <w:p w:rsidR="005D3B7F" w:rsidRPr="005D3B7F" w:rsidRDefault="00B2720E" w:rsidP="00EA449C">
      <w:pPr>
        <w:rPr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F7C172D" wp14:editId="2691CBDA">
            <wp:simplePos x="0" y="0"/>
            <wp:positionH relativeFrom="column">
              <wp:posOffset>4368165</wp:posOffset>
            </wp:positionH>
            <wp:positionV relativeFrom="paragraph">
              <wp:posOffset>14605</wp:posOffset>
            </wp:positionV>
            <wp:extent cx="2080260" cy="156718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2" t="42126" r="15182" b="18111"/>
                    <a:stretch/>
                  </pic:blipFill>
                  <pic:spPr bwMode="auto">
                    <a:xfrm>
                      <a:off x="0" y="0"/>
                      <a:ext cx="2080260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B7F" w:rsidRPr="0035056F" w:rsidRDefault="00AD0D8D" w:rsidP="00EA449C">
      <w:pPr>
        <w:rPr>
          <w:rFonts w:ascii="Verdana" w:hAnsi="Verdana"/>
          <w:sz w:val="32"/>
          <w:szCs w:val="32"/>
        </w:rPr>
      </w:pPr>
      <w:r w:rsidRPr="005D3B7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462E01" wp14:editId="195FC4F7">
                <wp:simplePos x="0" y="0"/>
                <wp:positionH relativeFrom="column">
                  <wp:posOffset>126365</wp:posOffset>
                </wp:positionH>
                <wp:positionV relativeFrom="paragraph">
                  <wp:posOffset>3810</wp:posOffset>
                </wp:positionV>
                <wp:extent cx="292100" cy="279400"/>
                <wp:effectExtent l="0" t="0" r="12700" b="2540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5D3B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9.95pt;margin-top:.3pt;width:23pt;height:2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9rJQ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">
                <v:textbox>
                  <w:txbxContent>
                    <w:p w:rsidR="002940F0" w:rsidRDefault="002940F0" w:rsidP="005D3B7F"/>
                  </w:txbxContent>
                </v:textbox>
              </v:shape>
            </w:pict>
          </mc:Fallback>
        </mc:AlternateContent>
      </w:r>
      <w:r w:rsidR="005D3B7F">
        <w:rPr>
          <w:sz w:val="32"/>
          <w:szCs w:val="32"/>
        </w:rPr>
        <w:t xml:space="preserve">         </w:t>
      </w:r>
      <w:r w:rsidR="0035056F">
        <w:rPr>
          <w:sz w:val="32"/>
          <w:szCs w:val="32"/>
        </w:rPr>
        <w:t xml:space="preserve">  </w:t>
      </w:r>
      <w:r w:rsidR="005D3B7F" w:rsidRPr="0035056F">
        <w:rPr>
          <w:rFonts w:ascii="Verdana" w:hAnsi="Verdana"/>
          <w:sz w:val="32"/>
          <w:szCs w:val="32"/>
        </w:rPr>
        <w:t>Standard test</w:t>
      </w:r>
    </w:p>
    <w:p w:rsidR="005D3B7F" w:rsidRPr="0035056F" w:rsidRDefault="005D3B7F" w:rsidP="00EA449C">
      <w:pPr>
        <w:rPr>
          <w:rFonts w:ascii="Verdana" w:hAnsi="Verdana"/>
          <w:sz w:val="20"/>
          <w:szCs w:val="20"/>
        </w:rPr>
      </w:pPr>
    </w:p>
    <w:p w:rsidR="005D3B7F" w:rsidRPr="0035056F" w:rsidRDefault="00AD0D8D" w:rsidP="00EA449C">
      <w:pPr>
        <w:rPr>
          <w:rFonts w:ascii="Verdana" w:hAnsi="Verdana"/>
          <w:sz w:val="32"/>
          <w:szCs w:val="32"/>
        </w:rPr>
      </w:pPr>
      <w:r w:rsidRPr="0035056F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5F0632" wp14:editId="167D9AC3">
                <wp:simplePos x="0" y="0"/>
                <wp:positionH relativeFrom="column">
                  <wp:posOffset>113665</wp:posOffset>
                </wp:positionH>
                <wp:positionV relativeFrom="paragraph">
                  <wp:posOffset>5080</wp:posOffset>
                </wp:positionV>
                <wp:extent cx="292100" cy="279400"/>
                <wp:effectExtent l="0" t="0" r="12700" b="2540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AD0D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.95pt;margin-top:.4pt;width:23pt;height: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">
                <v:textbox>
                  <w:txbxContent>
                    <w:p w:rsidR="002940F0" w:rsidRDefault="002940F0" w:rsidP="00AD0D8D"/>
                  </w:txbxContent>
                </v:textbox>
              </v:shape>
            </w:pict>
          </mc:Fallback>
        </mc:AlternateContent>
      </w:r>
      <w:r w:rsidR="005D3B7F" w:rsidRPr="0035056F">
        <w:rPr>
          <w:rFonts w:ascii="Verdana" w:hAnsi="Verdana"/>
          <w:sz w:val="32"/>
          <w:szCs w:val="32"/>
        </w:rPr>
        <w:t xml:space="preserve">         Kay pictures</w:t>
      </w:r>
    </w:p>
    <w:p w:rsidR="005D3B7F" w:rsidRPr="0035056F" w:rsidRDefault="00AD0D8D" w:rsidP="00EA449C">
      <w:pPr>
        <w:rPr>
          <w:rFonts w:ascii="Verdana" w:hAnsi="Verdana"/>
          <w:sz w:val="20"/>
          <w:szCs w:val="20"/>
        </w:rPr>
      </w:pPr>
      <w:r w:rsidRPr="0035056F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A6E236" wp14:editId="7C41145F">
                <wp:simplePos x="0" y="0"/>
                <wp:positionH relativeFrom="column">
                  <wp:posOffset>113665</wp:posOffset>
                </wp:positionH>
                <wp:positionV relativeFrom="paragraph">
                  <wp:posOffset>127000</wp:posOffset>
                </wp:positionV>
                <wp:extent cx="292100" cy="279400"/>
                <wp:effectExtent l="0" t="0" r="12700" b="2540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AD0D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.95pt;margin-top:10pt;width:23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">
                <v:textbox>
                  <w:txbxContent>
                    <w:p w:rsidR="002940F0" w:rsidRDefault="002940F0" w:rsidP="00AD0D8D"/>
                  </w:txbxContent>
                </v:textbox>
              </v:shape>
            </w:pict>
          </mc:Fallback>
        </mc:AlternateContent>
      </w:r>
    </w:p>
    <w:p w:rsidR="005D3B7F" w:rsidRPr="0035056F" w:rsidRDefault="005D3B7F" w:rsidP="00EA449C">
      <w:pPr>
        <w:rPr>
          <w:rFonts w:ascii="Verdana" w:hAnsi="Verdana"/>
          <w:sz w:val="32"/>
          <w:szCs w:val="32"/>
        </w:rPr>
      </w:pPr>
      <w:r w:rsidRPr="0035056F">
        <w:rPr>
          <w:rFonts w:ascii="Verdana" w:hAnsi="Verdana"/>
          <w:sz w:val="32"/>
          <w:szCs w:val="32"/>
        </w:rPr>
        <w:t xml:space="preserve">         Sheridan Gardiner Test</w:t>
      </w:r>
    </w:p>
    <w:p w:rsidR="005D3B7F" w:rsidRPr="0035056F" w:rsidRDefault="00AD0D8D" w:rsidP="00EA449C">
      <w:pPr>
        <w:rPr>
          <w:rFonts w:ascii="Verdana" w:hAnsi="Verdana"/>
          <w:sz w:val="20"/>
          <w:szCs w:val="20"/>
        </w:rPr>
      </w:pPr>
      <w:r w:rsidRPr="0035056F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B769C9" wp14:editId="026225CE">
                <wp:simplePos x="0" y="0"/>
                <wp:positionH relativeFrom="column">
                  <wp:posOffset>113665</wp:posOffset>
                </wp:positionH>
                <wp:positionV relativeFrom="paragraph">
                  <wp:posOffset>102870</wp:posOffset>
                </wp:positionV>
                <wp:extent cx="292100" cy="279400"/>
                <wp:effectExtent l="0" t="0" r="12700" b="2540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AD0D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8.95pt;margin-top:8.1pt;width:23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">
                <v:textbox>
                  <w:txbxContent>
                    <w:p w:rsidR="002940F0" w:rsidRDefault="002940F0" w:rsidP="00AD0D8D"/>
                  </w:txbxContent>
                </v:textbox>
              </v:shape>
            </w:pict>
          </mc:Fallback>
        </mc:AlternateContent>
      </w:r>
    </w:p>
    <w:p w:rsidR="005D3B7F" w:rsidRPr="0035056F" w:rsidRDefault="005D3B7F" w:rsidP="00EA449C">
      <w:pPr>
        <w:rPr>
          <w:rFonts w:ascii="Verdana" w:hAnsi="Verdana"/>
          <w:sz w:val="32"/>
          <w:szCs w:val="32"/>
        </w:rPr>
      </w:pPr>
      <w:r w:rsidRPr="0035056F">
        <w:rPr>
          <w:rFonts w:ascii="Verdana" w:hAnsi="Verdana"/>
          <w:sz w:val="32"/>
          <w:szCs w:val="32"/>
        </w:rPr>
        <w:t xml:space="preserve">         Cardiff Acuity cards</w:t>
      </w:r>
    </w:p>
    <w:p w:rsidR="005D3B7F" w:rsidRPr="0035056F" w:rsidRDefault="00AD0D8D" w:rsidP="00EA449C">
      <w:pPr>
        <w:rPr>
          <w:rFonts w:ascii="Verdana" w:hAnsi="Verdana"/>
          <w:sz w:val="20"/>
          <w:szCs w:val="20"/>
        </w:rPr>
      </w:pPr>
      <w:r w:rsidRPr="0035056F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5104E4" wp14:editId="61354305">
                <wp:simplePos x="0" y="0"/>
                <wp:positionH relativeFrom="column">
                  <wp:posOffset>113665</wp:posOffset>
                </wp:positionH>
                <wp:positionV relativeFrom="paragraph">
                  <wp:posOffset>91440</wp:posOffset>
                </wp:positionV>
                <wp:extent cx="292100" cy="279400"/>
                <wp:effectExtent l="0" t="0" r="12700" b="2540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AD0D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8.95pt;margin-top:7.2pt;width:23pt;height:2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fhJQ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">
                <v:textbox>
                  <w:txbxContent>
                    <w:p w:rsidR="002940F0" w:rsidRDefault="002940F0" w:rsidP="00AD0D8D"/>
                  </w:txbxContent>
                </v:textbox>
              </v:shape>
            </w:pict>
          </mc:Fallback>
        </mc:AlternateContent>
      </w:r>
    </w:p>
    <w:p w:rsidR="005D3B7F" w:rsidRPr="0035056F" w:rsidRDefault="00B2720E" w:rsidP="00EA449C">
      <w:pPr>
        <w:rPr>
          <w:rFonts w:ascii="Verdana" w:hAnsi="Verdana"/>
          <w:sz w:val="32"/>
          <w:szCs w:val="32"/>
        </w:rPr>
      </w:pPr>
      <w:r w:rsidRPr="0035056F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58FD62" wp14:editId="17FD7CB5">
                <wp:simplePos x="0" y="0"/>
                <wp:positionH relativeFrom="column">
                  <wp:posOffset>2666365</wp:posOffset>
                </wp:positionH>
                <wp:positionV relativeFrom="paragraph">
                  <wp:posOffset>119380</wp:posOffset>
                </wp:positionV>
                <wp:extent cx="4051300" cy="533400"/>
                <wp:effectExtent l="0" t="0" r="25400" b="1905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5D3B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09.95pt;margin-top:9.4pt;width:319pt;height:4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">
                <v:textbox>
                  <w:txbxContent>
                    <w:p w:rsidR="002940F0" w:rsidRDefault="002940F0" w:rsidP="005D3B7F"/>
                  </w:txbxContent>
                </v:textbox>
              </v:shape>
            </w:pict>
          </mc:Fallback>
        </mc:AlternateContent>
      </w:r>
      <w:r w:rsidR="005D3B7F" w:rsidRPr="0035056F">
        <w:rPr>
          <w:rFonts w:ascii="Verdana" w:hAnsi="Verdana"/>
          <w:sz w:val="32"/>
          <w:szCs w:val="32"/>
        </w:rPr>
        <w:t xml:space="preserve">         Snellen</w:t>
      </w:r>
    </w:p>
    <w:p w:rsidR="005D3B7F" w:rsidRPr="0035056F" w:rsidRDefault="00AD0D8D" w:rsidP="00EA449C">
      <w:pPr>
        <w:rPr>
          <w:rFonts w:ascii="Verdana" w:hAnsi="Verdana"/>
          <w:sz w:val="20"/>
          <w:szCs w:val="20"/>
        </w:rPr>
      </w:pPr>
      <w:r w:rsidRPr="0035056F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A5F901" wp14:editId="644E7F9E">
                <wp:simplePos x="0" y="0"/>
                <wp:positionH relativeFrom="column">
                  <wp:posOffset>113665</wp:posOffset>
                </wp:positionH>
                <wp:positionV relativeFrom="paragraph">
                  <wp:posOffset>130810</wp:posOffset>
                </wp:positionV>
                <wp:extent cx="292100" cy="279400"/>
                <wp:effectExtent l="0" t="0" r="12700" b="2540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AD0D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8.95pt;margin-top:10.3pt;width:23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">
                <v:textbox>
                  <w:txbxContent>
                    <w:p w:rsidR="002940F0" w:rsidRDefault="002940F0" w:rsidP="00AD0D8D"/>
                  </w:txbxContent>
                </v:textbox>
              </v:shape>
            </w:pict>
          </mc:Fallback>
        </mc:AlternateContent>
      </w:r>
    </w:p>
    <w:p w:rsidR="005D3B7F" w:rsidRPr="0035056F" w:rsidRDefault="005D3B7F" w:rsidP="00EA449C">
      <w:pPr>
        <w:rPr>
          <w:rFonts w:ascii="Verdana" w:hAnsi="Verdana"/>
          <w:sz w:val="32"/>
          <w:szCs w:val="32"/>
        </w:rPr>
      </w:pPr>
      <w:r w:rsidRPr="0035056F">
        <w:rPr>
          <w:rFonts w:ascii="Verdana" w:hAnsi="Verdana"/>
          <w:sz w:val="32"/>
          <w:szCs w:val="32"/>
        </w:rPr>
        <w:t xml:space="preserve">         Other – please say</w:t>
      </w:r>
    </w:p>
    <w:p w:rsidR="005D3B7F" w:rsidRPr="005D3B7F" w:rsidRDefault="002874EE" w:rsidP="00EA449C">
      <w:pPr>
        <w:rPr>
          <w:sz w:val="32"/>
          <w:szCs w:val="32"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7AB14C" wp14:editId="46F08C19">
                <wp:simplePos x="0" y="0"/>
                <wp:positionH relativeFrom="column">
                  <wp:posOffset>6128385</wp:posOffset>
                </wp:positionH>
                <wp:positionV relativeFrom="paragraph">
                  <wp:posOffset>695960</wp:posOffset>
                </wp:positionV>
                <wp:extent cx="749300" cy="35560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290A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4BB9">
                              <w:rPr>
                                <w:sz w:val="18"/>
                                <w:szCs w:val="18"/>
                              </w:rPr>
                              <w:t xml:space="preserve">Page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82.55pt;margin-top:54.8pt;width:59pt;height:2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" filled="f" stroked="f">
                <v:textbox>
                  <w:txbxContent>
                    <w:p w:rsidR="002940F0" w:rsidRPr="00E54BB9" w:rsidRDefault="002940F0" w:rsidP="00290AAE">
                      <w:pPr>
                        <w:rPr>
                          <w:sz w:val="18"/>
                          <w:szCs w:val="18"/>
                        </w:rPr>
                      </w:pPr>
                      <w:r w:rsidRPr="00E54BB9">
                        <w:rPr>
                          <w:sz w:val="18"/>
                          <w:szCs w:val="18"/>
                        </w:rPr>
                        <w:t xml:space="preserve">Page 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63296" w:rsidRDefault="00717323" w:rsidP="00163296">
      <w:pPr>
        <w:rPr>
          <w:b/>
        </w:rPr>
      </w:pPr>
      <w:r w:rsidRPr="008D2BDA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203F84" wp14:editId="56316A44">
                <wp:simplePos x="0" y="0"/>
                <wp:positionH relativeFrom="column">
                  <wp:posOffset>50165</wp:posOffset>
                </wp:positionH>
                <wp:positionV relativeFrom="paragraph">
                  <wp:posOffset>-61595</wp:posOffset>
                </wp:positionV>
                <wp:extent cx="6845300" cy="635000"/>
                <wp:effectExtent l="0" t="0" r="12700" b="12700"/>
                <wp:wrapNone/>
                <wp:docPr id="31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0F0" w:rsidRPr="00101DF3" w:rsidRDefault="002940F0" w:rsidP="008D2BDA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b/>
                                <w:color w:val="F37245"/>
                                <w:sz w:val="40"/>
                                <w:szCs w:val="40"/>
                              </w:rPr>
                            </w:pP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5 – Please tell me about the health of my eyes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.95pt;margin-top:-4.85pt;width:539pt;height:5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" filled="f" stroked="f">
                <v:textbox inset="0,0,0,0">
                  <w:txbxContent>
                    <w:p w:rsidR="002940F0" w:rsidRPr="00101DF3" w:rsidRDefault="002940F0" w:rsidP="008D2BDA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b/>
                          <w:color w:val="F37245"/>
                          <w:sz w:val="40"/>
                          <w:szCs w:val="40"/>
                        </w:rPr>
                      </w:pP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5 – Please tell me about the health of my eyes</w:t>
                      </w:r>
                    </w:p>
                  </w:txbxContent>
                </v:textbox>
              </v:shape>
            </w:pict>
          </mc:Fallback>
        </mc:AlternateContent>
      </w:r>
      <w:r w:rsidR="00163296"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1FBBA89B" wp14:editId="7D4012DA">
                <wp:simplePos x="0" y="0"/>
                <wp:positionH relativeFrom="page">
                  <wp:posOffset>330200</wp:posOffset>
                </wp:positionH>
                <wp:positionV relativeFrom="page">
                  <wp:posOffset>381000</wp:posOffset>
                </wp:positionV>
                <wp:extent cx="6845300" cy="647700"/>
                <wp:effectExtent l="0" t="0" r="0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6477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6pt;margin-top:30pt;width:539pt;height:5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" o:allowincell="f" fillcolor="#f37245" stroked="f">
                <w10:wrap anchorx="page" anchory="page"/>
              </v:rect>
            </w:pict>
          </mc:Fallback>
        </mc:AlternateContent>
      </w:r>
    </w:p>
    <w:p w:rsidR="00163296" w:rsidRPr="005D3B7F" w:rsidRDefault="00163296" w:rsidP="00163296">
      <w:pPr>
        <w:rPr>
          <w:b/>
          <w:sz w:val="16"/>
          <w:szCs w:val="16"/>
        </w:rPr>
      </w:pPr>
    </w:p>
    <w:p w:rsidR="00163296" w:rsidRDefault="00163296" w:rsidP="00163296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119F7F" wp14:editId="5E20A127">
                <wp:simplePos x="0" y="0"/>
                <wp:positionH relativeFrom="column">
                  <wp:posOffset>-51435</wp:posOffset>
                </wp:positionH>
                <wp:positionV relativeFrom="paragraph">
                  <wp:posOffset>78105</wp:posOffset>
                </wp:positionV>
                <wp:extent cx="6845300" cy="8851900"/>
                <wp:effectExtent l="0" t="0" r="12700" b="2540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88519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3724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-4.05pt;margin-top:6.15pt;width:539pt;height:69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" filled="f" strokecolor="#f37245" strokeweight=".5pt"/>
            </w:pict>
          </mc:Fallback>
        </mc:AlternateContent>
      </w:r>
      <w:r>
        <w:rPr>
          <w:b/>
        </w:rPr>
        <w:t xml:space="preserve">   </w:t>
      </w:r>
    </w:p>
    <w:p w:rsidR="00717323" w:rsidRDefault="00163296" w:rsidP="000F1B5D">
      <w:pPr>
        <w:rPr>
          <w:b/>
        </w:rPr>
      </w:pPr>
      <w:r>
        <w:rPr>
          <w:b/>
        </w:rPr>
        <w:t xml:space="preserve">   </w:t>
      </w:r>
    </w:p>
    <w:p w:rsidR="000F1B5D" w:rsidRPr="00CC23FC" w:rsidRDefault="00717323" w:rsidP="000F1B5D">
      <w:pPr>
        <w:rPr>
          <w:rFonts w:ascii="Verdana" w:hAnsi="Verdana"/>
          <w:sz w:val="32"/>
          <w:szCs w:val="32"/>
        </w:rPr>
      </w:pPr>
      <w:r>
        <w:rPr>
          <w:b/>
        </w:rPr>
        <w:t xml:space="preserve">  </w:t>
      </w:r>
      <w:r w:rsidR="000F1B5D" w:rsidRPr="00CC23FC">
        <w:rPr>
          <w:rFonts w:ascii="Verdana" w:hAnsi="Verdana"/>
          <w:sz w:val="32"/>
          <w:szCs w:val="32"/>
        </w:rPr>
        <w:t>The health of my eye lids and lashes</w:t>
      </w:r>
    </w:p>
    <w:p w:rsidR="000F1B5D" w:rsidRPr="00CC23FC" w:rsidRDefault="000F1B5D" w:rsidP="000F1B5D">
      <w:pPr>
        <w:rPr>
          <w:rFonts w:ascii="Verdana" w:hAnsi="Verdana"/>
          <w:sz w:val="16"/>
          <w:szCs w:val="16"/>
        </w:rPr>
      </w:pPr>
    </w:p>
    <w:p w:rsidR="000F1B5D" w:rsidRPr="00CC23FC" w:rsidRDefault="000F1B5D" w:rsidP="000F1B5D">
      <w:pPr>
        <w:rPr>
          <w:rFonts w:ascii="Verdana" w:hAnsi="Verdana"/>
          <w:sz w:val="32"/>
          <w:szCs w:val="32"/>
        </w:rPr>
      </w:pPr>
      <w:r w:rsidRPr="00CC23FC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2C822F" wp14:editId="098AFF39">
                <wp:simplePos x="0" y="0"/>
                <wp:positionH relativeFrom="column">
                  <wp:posOffset>126365</wp:posOffset>
                </wp:positionH>
                <wp:positionV relativeFrom="paragraph">
                  <wp:posOffset>3810</wp:posOffset>
                </wp:positionV>
                <wp:extent cx="292100" cy="279400"/>
                <wp:effectExtent l="0" t="0" r="12700" b="2540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9.95pt;margin-top:.3pt;width:2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  <w:r w:rsidRPr="00CC23FC">
        <w:rPr>
          <w:rFonts w:ascii="Verdana" w:hAnsi="Verdana"/>
          <w:sz w:val="32"/>
          <w:szCs w:val="32"/>
        </w:rPr>
        <w:t xml:space="preserve">         They are ok</w:t>
      </w:r>
    </w:p>
    <w:p w:rsidR="000F1B5D" w:rsidRPr="002874EE" w:rsidRDefault="000F1B5D" w:rsidP="000F1B5D">
      <w:pPr>
        <w:rPr>
          <w:sz w:val="20"/>
          <w:szCs w:val="20"/>
        </w:rPr>
      </w:pPr>
    </w:p>
    <w:p w:rsidR="000F1B5D" w:rsidRPr="00CC23FC" w:rsidRDefault="000F1B5D" w:rsidP="000F1B5D">
      <w:pPr>
        <w:rPr>
          <w:sz w:val="32"/>
          <w:szCs w:val="32"/>
        </w:rPr>
      </w:pPr>
      <w:r w:rsidRPr="002874E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8141D3" wp14:editId="7BC73721">
                <wp:simplePos x="0" y="0"/>
                <wp:positionH relativeFrom="column">
                  <wp:posOffset>113665</wp:posOffset>
                </wp:positionH>
                <wp:positionV relativeFrom="paragraph">
                  <wp:posOffset>5080</wp:posOffset>
                </wp:positionV>
                <wp:extent cx="292100" cy="279400"/>
                <wp:effectExtent l="0" t="0" r="12700" b="2540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8.95pt;margin-top:.4pt;width:23pt;height:2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  <w:r w:rsidRPr="002874EE">
        <w:rPr>
          <w:sz w:val="32"/>
          <w:szCs w:val="32"/>
        </w:rPr>
        <w:t xml:space="preserve">         </w:t>
      </w:r>
      <w:r w:rsidR="00CC23FC">
        <w:rPr>
          <w:sz w:val="32"/>
          <w:szCs w:val="32"/>
        </w:rPr>
        <w:t xml:space="preserve">   </w:t>
      </w:r>
      <w:r w:rsidRPr="00CC23FC">
        <w:rPr>
          <w:rFonts w:ascii="Verdana" w:hAnsi="Verdana"/>
          <w:sz w:val="32"/>
          <w:szCs w:val="32"/>
        </w:rPr>
        <w:t>There is a problem – please say more below</w:t>
      </w:r>
    </w:p>
    <w:p w:rsidR="000F1B5D" w:rsidRPr="002874EE" w:rsidRDefault="000F1B5D" w:rsidP="000F1B5D">
      <w:pPr>
        <w:rPr>
          <w:sz w:val="16"/>
          <w:szCs w:val="16"/>
        </w:rPr>
      </w:pPr>
    </w:p>
    <w:p w:rsidR="000F1B5D" w:rsidRPr="002874EE" w:rsidRDefault="000F1B5D" w:rsidP="000F1B5D">
      <w:pPr>
        <w:rPr>
          <w:sz w:val="32"/>
          <w:szCs w:val="32"/>
        </w:rPr>
      </w:pPr>
      <w:r w:rsidRPr="002874E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CB601F" wp14:editId="3133640C">
                <wp:simplePos x="0" y="0"/>
                <wp:positionH relativeFrom="column">
                  <wp:posOffset>113665</wp:posOffset>
                </wp:positionH>
                <wp:positionV relativeFrom="paragraph">
                  <wp:posOffset>50165</wp:posOffset>
                </wp:positionV>
                <wp:extent cx="6413500" cy="736600"/>
                <wp:effectExtent l="0" t="0" r="25400" b="2540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8.95pt;margin-top:3.95pt;width:505pt;height:5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</w:p>
    <w:p w:rsidR="000F1B5D" w:rsidRPr="002874EE" w:rsidRDefault="000F1B5D" w:rsidP="000F1B5D">
      <w:pPr>
        <w:rPr>
          <w:sz w:val="32"/>
          <w:szCs w:val="32"/>
        </w:rPr>
      </w:pPr>
    </w:p>
    <w:p w:rsidR="000F1B5D" w:rsidRPr="002874EE" w:rsidRDefault="000F1B5D" w:rsidP="000F1B5D">
      <w:pPr>
        <w:rPr>
          <w:sz w:val="32"/>
          <w:szCs w:val="32"/>
        </w:rPr>
      </w:pPr>
    </w:p>
    <w:p w:rsidR="00495907" w:rsidRPr="002874EE" w:rsidRDefault="00495907" w:rsidP="000F1B5D">
      <w:pPr>
        <w:rPr>
          <w:sz w:val="20"/>
          <w:szCs w:val="20"/>
        </w:rPr>
      </w:pPr>
    </w:p>
    <w:p w:rsidR="000F1B5D" w:rsidRPr="00CC23FC" w:rsidRDefault="000F1B5D" w:rsidP="000F1B5D">
      <w:pPr>
        <w:rPr>
          <w:rFonts w:ascii="Verdana" w:hAnsi="Verdana"/>
          <w:sz w:val="32"/>
          <w:szCs w:val="32"/>
        </w:rPr>
      </w:pPr>
      <w:r w:rsidRPr="002874EE">
        <w:rPr>
          <w:b/>
        </w:rPr>
        <w:t xml:space="preserve">   </w:t>
      </w:r>
      <w:r w:rsidRPr="00CC23FC">
        <w:rPr>
          <w:rFonts w:ascii="Verdana" w:hAnsi="Verdana"/>
          <w:sz w:val="32"/>
          <w:szCs w:val="32"/>
        </w:rPr>
        <w:t>The health of the front part of my eyes (for example my cornea,</w:t>
      </w:r>
      <w:r w:rsidRPr="00CC23FC">
        <w:rPr>
          <w:rFonts w:ascii="Verdana" w:hAnsi="Verdana"/>
          <w:sz w:val="32"/>
          <w:szCs w:val="32"/>
        </w:rPr>
        <w:br/>
        <w:t xml:space="preserve">  conjunctiva)</w:t>
      </w:r>
    </w:p>
    <w:p w:rsidR="000F1B5D" w:rsidRPr="00CC23FC" w:rsidRDefault="000F1B5D" w:rsidP="000F1B5D">
      <w:pPr>
        <w:rPr>
          <w:rFonts w:ascii="Verdana" w:hAnsi="Verdana"/>
          <w:sz w:val="20"/>
          <w:szCs w:val="20"/>
        </w:rPr>
      </w:pPr>
      <w:r w:rsidRPr="00CC23FC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19C87A" wp14:editId="172CC2D2">
                <wp:simplePos x="0" y="0"/>
                <wp:positionH relativeFrom="column">
                  <wp:posOffset>113665</wp:posOffset>
                </wp:positionH>
                <wp:positionV relativeFrom="paragraph">
                  <wp:posOffset>127000</wp:posOffset>
                </wp:positionV>
                <wp:extent cx="292100" cy="279400"/>
                <wp:effectExtent l="0" t="0" r="12700" b="2540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8.95pt;margin-top:10pt;width:23pt;height:2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</w:p>
    <w:p w:rsidR="000F1B5D" w:rsidRPr="00CC23FC" w:rsidRDefault="000F1B5D" w:rsidP="000F1B5D">
      <w:pPr>
        <w:rPr>
          <w:rFonts w:ascii="Verdana" w:hAnsi="Verdana"/>
          <w:sz w:val="32"/>
          <w:szCs w:val="32"/>
        </w:rPr>
      </w:pPr>
      <w:r w:rsidRPr="00CC23FC">
        <w:rPr>
          <w:rFonts w:ascii="Verdana" w:hAnsi="Verdana"/>
          <w:sz w:val="32"/>
          <w:szCs w:val="32"/>
        </w:rPr>
        <w:t xml:space="preserve">         They are ok</w:t>
      </w:r>
    </w:p>
    <w:p w:rsidR="000F1B5D" w:rsidRPr="002874EE" w:rsidRDefault="000F1B5D" w:rsidP="000F1B5D">
      <w:pPr>
        <w:rPr>
          <w:sz w:val="20"/>
          <w:szCs w:val="20"/>
        </w:rPr>
      </w:pPr>
      <w:r w:rsidRPr="002874E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7A6D4D" wp14:editId="63BFF0D2">
                <wp:simplePos x="0" y="0"/>
                <wp:positionH relativeFrom="column">
                  <wp:posOffset>113665</wp:posOffset>
                </wp:positionH>
                <wp:positionV relativeFrom="paragraph">
                  <wp:posOffset>102870</wp:posOffset>
                </wp:positionV>
                <wp:extent cx="292100" cy="279400"/>
                <wp:effectExtent l="0" t="0" r="12700" b="2540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8.95pt;margin-top:8.1pt;width:23pt;height:2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</w:p>
    <w:p w:rsidR="000F1B5D" w:rsidRPr="00CC23FC" w:rsidRDefault="000F1B5D" w:rsidP="000F1B5D">
      <w:pPr>
        <w:rPr>
          <w:rFonts w:ascii="Verdana" w:hAnsi="Verdana"/>
          <w:sz w:val="32"/>
          <w:szCs w:val="32"/>
        </w:rPr>
      </w:pPr>
      <w:r w:rsidRPr="002874EE">
        <w:rPr>
          <w:sz w:val="32"/>
          <w:szCs w:val="32"/>
        </w:rPr>
        <w:t xml:space="preserve">         </w:t>
      </w:r>
      <w:r w:rsidR="00CC23FC">
        <w:rPr>
          <w:sz w:val="32"/>
          <w:szCs w:val="32"/>
        </w:rPr>
        <w:t xml:space="preserve">   </w:t>
      </w:r>
      <w:r w:rsidRPr="00CC23FC">
        <w:rPr>
          <w:rFonts w:ascii="Verdana" w:hAnsi="Verdana"/>
          <w:sz w:val="32"/>
          <w:szCs w:val="32"/>
        </w:rPr>
        <w:t>There is a problem – please say more below</w:t>
      </w:r>
    </w:p>
    <w:p w:rsidR="000F1B5D" w:rsidRPr="002874EE" w:rsidRDefault="000F1B5D" w:rsidP="000F1B5D">
      <w:pPr>
        <w:rPr>
          <w:sz w:val="16"/>
          <w:szCs w:val="16"/>
        </w:rPr>
      </w:pPr>
    </w:p>
    <w:p w:rsidR="000F1B5D" w:rsidRPr="002874EE" w:rsidRDefault="000F1B5D" w:rsidP="000F1B5D">
      <w:pPr>
        <w:rPr>
          <w:sz w:val="32"/>
          <w:szCs w:val="32"/>
        </w:rPr>
      </w:pPr>
      <w:r w:rsidRPr="002874E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58A397" wp14:editId="40887A2C">
                <wp:simplePos x="0" y="0"/>
                <wp:positionH relativeFrom="column">
                  <wp:posOffset>139065</wp:posOffset>
                </wp:positionH>
                <wp:positionV relativeFrom="paragraph">
                  <wp:posOffset>25400</wp:posOffset>
                </wp:positionV>
                <wp:extent cx="6413500" cy="698500"/>
                <wp:effectExtent l="0" t="0" r="25400" b="254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0.95pt;margin-top:2pt;width:505pt;height: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FyJg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</w:p>
    <w:p w:rsidR="000F1B5D" w:rsidRPr="002874EE" w:rsidRDefault="000F1B5D" w:rsidP="000F1B5D">
      <w:pPr>
        <w:rPr>
          <w:sz w:val="32"/>
          <w:szCs w:val="32"/>
        </w:rPr>
      </w:pPr>
    </w:p>
    <w:p w:rsidR="000F1B5D" w:rsidRPr="002874EE" w:rsidRDefault="000F1B5D" w:rsidP="000F1B5D">
      <w:pPr>
        <w:rPr>
          <w:sz w:val="32"/>
          <w:szCs w:val="32"/>
        </w:rPr>
      </w:pPr>
    </w:p>
    <w:p w:rsidR="000F1B5D" w:rsidRPr="00CC23FC" w:rsidRDefault="000F1B5D" w:rsidP="000F1B5D">
      <w:pPr>
        <w:widowControl w:val="0"/>
        <w:spacing w:before="196"/>
        <w:ind w:left="343" w:right="0"/>
        <w:outlineLvl w:val="1"/>
        <w:rPr>
          <w:rFonts w:ascii="Verdana" w:eastAsia="Arial" w:hAnsi="Verdana"/>
          <w:sz w:val="32"/>
          <w:szCs w:val="32"/>
          <w:lang w:val="en-US"/>
        </w:rPr>
      </w:pPr>
      <w:r w:rsidRPr="00CC23FC">
        <w:rPr>
          <w:rFonts w:ascii="Verdana" w:eastAsia="Arial" w:hAnsi="Verdana"/>
          <w:sz w:val="32"/>
          <w:szCs w:val="32"/>
          <w:lang w:val="en-US"/>
        </w:rPr>
        <w:t>The health of the inside of my eyes (for example my retina, lens, iris)</w:t>
      </w:r>
    </w:p>
    <w:p w:rsidR="000F1B5D" w:rsidRPr="002874EE" w:rsidRDefault="000F1B5D" w:rsidP="000F1B5D">
      <w:pPr>
        <w:widowControl w:val="0"/>
        <w:spacing w:before="2"/>
        <w:ind w:right="0"/>
        <w:rPr>
          <w:rFonts w:eastAsia="Arial"/>
          <w:sz w:val="22"/>
          <w:szCs w:val="28"/>
          <w:lang w:val="en-US"/>
        </w:rPr>
      </w:pPr>
    </w:p>
    <w:p w:rsidR="000F1B5D" w:rsidRPr="00CC23FC" w:rsidRDefault="000F1B5D" w:rsidP="000F1B5D">
      <w:pPr>
        <w:rPr>
          <w:rFonts w:ascii="Verdana" w:hAnsi="Verdana"/>
          <w:sz w:val="32"/>
          <w:szCs w:val="32"/>
        </w:rPr>
      </w:pPr>
      <w:r w:rsidRPr="002874EE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4C4CD3" wp14:editId="242C15C4">
                <wp:simplePos x="0" y="0"/>
                <wp:positionH relativeFrom="column">
                  <wp:posOffset>138042</wp:posOffset>
                </wp:positionH>
                <wp:positionV relativeFrom="paragraph">
                  <wp:posOffset>3810</wp:posOffset>
                </wp:positionV>
                <wp:extent cx="292100" cy="279400"/>
                <wp:effectExtent l="0" t="0" r="12700" b="2540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0.85pt;margin-top:.3pt;width:23pt;height:2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  <w:r w:rsidRPr="002874EE">
        <w:rPr>
          <w:sz w:val="32"/>
          <w:szCs w:val="32"/>
        </w:rPr>
        <w:t xml:space="preserve">         </w:t>
      </w:r>
      <w:r w:rsidR="00CC23FC">
        <w:rPr>
          <w:sz w:val="32"/>
          <w:szCs w:val="32"/>
        </w:rPr>
        <w:t xml:space="preserve">  </w:t>
      </w:r>
      <w:r w:rsidRPr="00CC23FC">
        <w:rPr>
          <w:rFonts w:ascii="Verdana" w:hAnsi="Verdana"/>
          <w:sz w:val="32"/>
          <w:szCs w:val="32"/>
        </w:rPr>
        <w:t>They are ok</w:t>
      </w:r>
    </w:p>
    <w:p w:rsidR="000F1B5D" w:rsidRPr="00717323" w:rsidRDefault="000F1B5D" w:rsidP="000F1B5D">
      <w:pPr>
        <w:rPr>
          <w:sz w:val="16"/>
          <w:szCs w:val="16"/>
        </w:rPr>
      </w:pPr>
    </w:p>
    <w:p w:rsidR="000F1B5D" w:rsidRPr="00CC23FC" w:rsidRDefault="00717323" w:rsidP="000F1B5D">
      <w:pPr>
        <w:rPr>
          <w:rFonts w:ascii="Verdana" w:hAnsi="Verdana"/>
          <w:sz w:val="32"/>
          <w:szCs w:val="32"/>
        </w:rPr>
      </w:pPr>
      <w:r w:rsidRPr="00717323">
        <w:rPr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B049FE" wp14:editId="1213819F">
                <wp:simplePos x="0" y="0"/>
                <wp:positionH relativeFrom="column">
                  <wp:posOffset>139065</wp:posOffset>
                </wp:positionH>
                <wp:positionV relativeFrom="paragraph">
                  <wp:posOffset>7620</wp:posOffset>
                </wp:positionV>
                <wp:extent cx="292100" cy="279400"/>
                <wp:effectExtent l="0" t="0" r="12700" b="254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0.95pt;margin-top:.6pt;width:23pt;height:2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  <w:r w:rsidR="000F1B5D" w:rsidRPr="002874EE">
        <w:rPr>
          <w:sz w:val="32"/>
          <w:szCs w:val="32"/>
        </w:rPr>
        <w:t xml:space="preserve">         </w:t>
      </w:r>
      <w:r w:rsidR="00CC23FC">
        <w:rPr>
          <w:sz w:val="32"/>
          <w:szCs w:val="32"/>
        </w:rPr>
        <w:t xml:space="preserve">  </w:t>
      </w:r>
      <w:r w:rsidR="000F1B5D" w:rsidRPr="00CC23FC">
        <w:rPr>
          <w:rFonts w:ascii="Verdana" w:hAnsi="Verdana"/>
          <w:sz w:val="32"/>
          <w:szCs w:val="32"/>
        </w:rPr>
        <w:t>There is a problem – please say more below</w:t>
      </w:r>
    </w:p>
    <w:p w:rsidR="000F1B5D" w:rsidRPr="002874EE" w:rsidRDefault="000F1B5D" w:rsidP="000F1B5D">
      <w:pPr>
        <w:rPr>
          <w:sz w:val="16"/>
          <w:szCs w:val="16"/>
        </w:rPr>
      </w:pPr>
    </w:p>
    <w:p w:rsidR="000F1B5D" w:rsidRPr="002874EE" w:rsidRDefault="000F1B5D" w:rsidP="000F1B5D">
      <w:pPr>
        <w:rPr>
          <w:sz w:val="32"/>
          <w:szCs w:val="32"/>
        </w:rPr>
      </w:pPr>
      <w:r w:rsidRPr="002874EE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A0EA05" wp14:editId="463EBA3A">
                <wp:simplePos x="0" y="0"/>
                <wp:positionH relativeFrom="column">
                  <wp:posOffset>113665</wp:posOffset>
                </wp:positionH>
                <wp:positionV relativeFrom="paragraph">
                  <wp:posOffset>41275</wp:posOffset>
                </wp:positionV>
                <wp:extent cx="6413500" cy="673100"/>
                <wp:effectExtent l="0" t="0" r="25400" b="1270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8.95pt;margin-top:3.25pt;width:505pt;height:5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</w:p>
    <w:p w:rsidR="000F1B5D" w:rsidRPr="002874EE" w:rsidRDefault="000F1B5D" w:rsidP="000F1B5D">
      <w:pPr>
        <w:rPr>
          <w:sz w:val="32"/>
          <w:szCs w:val="32"/>
        </w:rPr>
      </w:pPr>
    </w:p>
    <w:p w:rsidR="000F1B5D" w:rsidRPr="002874EE" w:rsidRDefault="000F1B5D" w:rsidP="000F1B5D">
      <w:pPr>
        <w:rPr>
          <w:sz w:val="32"/>
          <w:szCs w:val="32"/>
        </w:rPr>
      </w:pPr>
    </w:p>
    <w:p w:rsidR="000F1B5D" w:rsidRPr="00CC23FC" w:rsidRDefault="000F1B5D" w:rsidP="000F1B5D">
      <w:pPr>
        <w:pStyle w:val="Heading2"/>
        <w:spacing w:before="239"/>
        <w:rPr>
          <w:rFonts w:ascii="Verdana" w:hAnsi="Verdana"/>
          <w:sz w:val="32"/>
          <w:szCs w:val="32"/>
        </w:rPr>
      </w:pPr>
      <w:r w:rsidRPr="00CC23FC">
        <w:rPr>
          <w:rFonts w:ascii="Verdana" w:hAnsi="Verdana"/>
          <w:sz w:val="32"/>
          <w:szCs w:val="32"/>
        </w:rPr>
        <w:t>The pressure in my eyes (if this was measured)</w:t>
      </w:r>
    </w:p>
    <w:p w:rsidR="000F1B5D" w:rsidRPr="00CC23FC" w:rsidRDefault="00101DF3" w:rsidP="000F1B5D">
      <w:pPr>
        <w:rPr>
          <w:rFonts w:ascii="Verdana" w:hAnsi="Verdana"/>
          <w:sz w:val="32"/>
          <w:szCs w:val="32"/>
        </w:rPr>
      </w:pPr>
      <w:r w:rsidRPr="00CC23FC">
        <w:rPr>
          <w:rFonts w:ascii="Verdana" w:hAnsi="Verdan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7215CA" wp14:editId="57BAD5BA">
                <wp:simplePos x="0" y="0"/>
                <wp:positionH relativeFrom="column">
                  <wp:posOffset>113665</wp:posOffset>
                </wp:positionH>
                <wp:positionV relativeFrom="paragraph">
                  <wp:posOffset>190500</wp:posOffset>
                </wp:positionV>
                <wp:extent cx="292100" cy="279400"/>
                <wp:effectExtent l="0" t="0" r="12700" b="2540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8.95pt;margin-top:15pt;width:23pt;height:2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  <w:r w:rsidR="000F1B5D" w:rsidRPr="00CC23FC">
        <w:rPr>
          <w:rFonts w:ascii="Verdana" w:hAnsi="Verdana"/>
          <w:b/>
          <w:sz w:val="32"/>
          <w:szCs w:val="32"/>
        </w:rPr>
        <w:t xml:space="preserve"> </w:t>
      </w:r>
    </w:p>
    <w:p w:rsidR="000F1B5D" w:rsidRPr="00CC23FC" w:rsidRDefault="000F1B5D" w:rsidP="000F1B5D">
      <w:pPr>
        <w:rPr>
          <w:rFonts w:ascii="Verdana" w:hAnsi="Verdana"/>
          <w:sz w:val="32"/>
          <w:szCs w:val="32"/>
        </w:rPr>
      </w:pPr>
      <w:r w:rsidRPr="002874EE">
        <w:rPr>
          <w:sz w:val="32"/>
          <w:szCs w:val="32"/>
        </w:rPr>
        <w:t xml:space="preserve">         </w:t>
      </w:r>
      <w:r w:rsidR="00CC23FC">
        <w:rPr>
          <w:sz w:val="32"/>
          <w:szCs w:val="32"/>
        </w:rPr>
        <w:t xml:space="preserve">  </w:t>
      </w:r>
      <w:r w:rsidRPr="00CC23FC">
        <w:rPr>
          <w:rFonts w:ascii="Verdana" w:hAnsi="Verdana"/>
          <w:sz w:val="32"/>
          <w:szCs w:val="32"/>
        </w:rPr>
        <w:t>They are ok</w:t>
      </w:r>
    </w:p>
    <w:p w:rsidR="000F1B5D" w:rsidRPr="00717323" w:rsidRDefault="000F1B5D" w:rsidP="000F1B5D">
      <w:pPr>
        <w:rPr>
          <w:sz w:val="16"/>
          <w:szCs w:val="16"/>
        </w:rPr>
      </w:pPr>
      <w:r w:rsidRPr="002874EE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1245CE" wp14:editId="5A0CEC37">
                <wp:simplePos x="0" y="0"/>
                <wp:positionH relativeFrom="column">
                  <wp:posOffset>110867</wp:posOffset>
                </wp:positionH>
                <wp:positionV relativeFrom="paragraph">
                  <wp:posOffset>102870</wp:posOffset>
                </wp:positionV>
                <wp:extent cx="292100" cy="279400"/>
                <wp:effectExtent l="0" t="0" r="12700" b="2540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8.75pt;margin-top:8.1pt;width:23pt;height:2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</w:p>
    <w:p w:rsidR="000F1B5D" w:rsidRPr="00CC23FC" w:rsidRDefault="000F1B5D" w:rsidP="000F1B5D">
      <w:pPr>
        <w:rPr>
          <w:rFonts w:ascii="Verdana" w:hAnsi="Verdana"/>
          <w:sz w:val="32"/>
          <w:szCs w:val="32"/>
        </w:rPr>
      </w:pPr>
      <w:r w:rsidRPr="00717323">
        <w:rPr>
          <w:sz w:val="16"/>
          <w:szCs w:val="16"/>
        </w:rPr>
        <w:t xml:space="preserve">      </w:t>
      </w:r>
      <w:r w:rsidR="00717323">
        <w:rPr>
          <w:sz w:val="16"/>
          <w:szCs w:val="16"/>
        </w:rPr>
        <w:t xml:space="preserve">         </w:t>
      </w:r>
      <w:r w:rsidRPr="00717323">
        <w:rPr>
          <w:sz w:val="16"/>
          <w:szCs w:val="16"/>
        </w:rPr>
        <w:t xml:space="preserve">   </w:t>
      </w:r>
      <w:r w:rsidR="00CC23FC">
        <w:rPr>
          <w:sz w:val="16"/>
          <w:szCs w:val="16"/>
        </w:rPr>
        <w:t xml:space="preserve">    </w:t>
      </w:r>
      <w:r w:rsidRPr="00CC23FC">
        <w:rPr>
          <w:rFonts w:ascii="Verdana" w:hAnsi="Verdana"/>
          <w:sz w:val="32"/>
          <w:szCs w:val="32"/>
        </w:rPr>
        <w:t>There is a problem – please say more below</w:t>
      </w:r>
    </w:p>
    <w:p w:rsidR="003D4273" w:rsidRDefault="003D4273" w:rsidP="000F1B5D">
      <w:pPr>
        <w:rPr>
          <w:sz w:val="32"/>
          <w:szCs w:val="32"/>
        </w:rPr>
      </w:pPr>
      <w:r w:rsidRPr="000F1B5D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4DA567" wp14:editId="7FCF396E">
                <wp:simplePos x="0" y="0"/>
                <wp:positionH relativeFrom="column">
                  <wp:posOffset>139065</wp:posOffset>
                </wp:positionH>
                <wp:positionV relativeFrom="paragraph">
                  <wp:posOffset>131445</wp:posOffset>
                </wp:positionV>
                <wp:extent cx="6413500" cy="723900"/>
                <wp:effectExtent l="0" t="0" r="25400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0F1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0.95pt;margin-top:10.35pt;width:505pt;height:5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5RQKAIAAE4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">
                <v:textbox>
                  <w:txbxContent>
                    <w:p w:rsidR="002940F0" w:rsidRDefault="002940F0" w:rsidP="000F1B5D"/>
                  </w:txbxContent>
                </v:textbox>
              </v:shape>
            </w:pict>
          </mc:Fallback>
        </mc:AlternateContent>
      </w:r>
    </w:p>
    <w:p w:rsidR="000F1B5D" w:rsidRPr="000F1B5D" w:rsidRDefault="000F1B5D" w:rsidP="000F1B5D">
      <w:pPr>
        <w:rPr>
          <w:sz w:val="32"/>
          <w:szCs w:val="32"/>
        </w:rPr>
      </w:pPr>
    </w:p>
    <w:p w:rsidR="000F1B5D" w:rsidRPr="000F1B5D" w:rsidRDefault="000F1B5D" w:rsidP="000F1B5D">
      <w:pPr>
        <w:rPr>
          <w:sz w:val="32"/>
          <w:szCs w:val="32"/>
        </w:rPr>
      </w:pPr>
    </w:p>
    <w:p w:rsidR="000F1B5D" w:rsidRPr="000F1B5D" w:rsidRDefault="002874EE" w:rsidP="000F1B5D">
      <w:pPr>
        <w:rPr>
          <w:sz w:val="32"/>
          <w:szCs w:val="32"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D2A069C" wp14:editId="104C575B">
                <wp:simplePos x="0" y="0"/>
                <wp:positionH relativeFrom="column">
                  <wp:posOffset>6064885</wp:posOffset>
                </wp:positionH>
                <wp:positionV relativeFrom="paragraph">
                  <wp:posOffset>690880</wp:posOffset>
                </wp:positionV>
                <wp:extent cx="749300" cy="355600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290A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77.55pt;margin-top:54.4pt;width:59pt;height:2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9kDQIAAPo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" filled="f" stroked="f">
                <v:textbox>
                  <w:txbxContent>
                    <w:p w:rsidR="002940F0" w:rsidRPr="00E54BB9" w:rsidRDefault="002940F0" w:rsidP="00290A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</w:p>
    <w:p w:rsidR="008D2BDA" w:rsidRDefault="008D2BDA" w:rsidP="008D2BDA">
      <w:pPr>
        <w:rPr>
          <w:b/>
          <w:sz w:val="16"/>
          <w:szCs w:val="16"/>
        </w:rPr>
      </w:pPr>
    </w:p>
    <w:p w:rsidR="00717323" w:rsidRDefault="00717323" w:rsidP="008D2BDA">
      <w:pPr>
        <w:rPr>
          <w:b/>
          <w:sz w:val="16"/>
          <w:szCs w:val="16"/>
        </w:rPr>
      </w:pPr>
    </w:p>
    <w:p w:rsidR="002874EE" w:rsidRDefault="008D2BDA" w:rsidP="008D2BDA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EF61E6" wp14:editId="1C8B62A3">
                <wp:simplePos x="0" y="0"/>
                <wp:positionH relativeFrom="column">
                  <wp:posOffset>-51435</wp:posOffset>
                </wp:positionH>
                <wp:positionV relativeFrom="paragraph">
                  <wp:posOffset>78105</wp:posOffset>
                </wp:positionV>
                <wp:extent cx="6845300" cy="2273300"/>
                <wp:effectExtent l="0" t="0" r="12700" b="1270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22733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3724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-4.05pt;margin-top:6.15pt;width:539pt;height:179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" filled="f" strokecolor="#f37245" strokeweight=".5pt"/>
            </w:pict>
          </mc:Fallback>
        </mc:AlternateContent>
      </w:r>
      <w:r>
        <w:rPr>
          <w:b/>
        </w:rPr>
        <w:t xml:space="preserve">  </w:t>
      </w:r>
    </w:p>
    <w:p w:rsidR="008D2BDA" w:rsidRPr="0015120D" w:rsidRDefault="008D2BDA" w:rsidP="008D2BDA">
      <w:pPr>
        <w:rPr>
          <w:rFonts w:ascii="Verdana" w:hAnsi="Verdana"/>
          <w:sz w:val="32"/>
          <w:szCs w:val="32"/>
        </w:rPr>
      </w:pPr>
      <w:r>
        <w:rPr>
          <w:b/>
        </w:rPr>
        <w:t xml:space="preserve">    </w:t>
      </w:r>
      <w:r w:rsidRPr="0015120D">
        <w:rPr>
          <w:rFonts w:ascii="Verdana" w:hAnsi="Verdana"/>
          <w:sz w:val="32"/>
          <w:szCs w:val="32"/>
        </w:rPr>
        <w:t>Did the eye test find any other health problems?</w:t>
      </w:r>
    </w:p>
    <w:p w:rsidR="008D2BDA" w:rsidRPr="0015120D" w:rsidRDefault="000C3C52" w:rsidP="008D2BDA">
      <w:pPr>
        <w:rPr>
          <w:rFonts w:ascii="Verdana" w:hAnsi="Verdana"/>
          <w:sz w:val="16"/>
          <w:szCs w:val="16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D63E76" wp14:editId="2D271E25">
                <wp:simplePos x="0" y="0"/>
                <wp:positionH relativeFrom="column">
                  <wp:posOffset>110501</wp:posOffset>
                </wp:positionH>
                <wp:positionV relativeFrom="paragraph">
                  <wp:posOffset>118745</wp:posOffset>
                </wp:positionV>
                <wp:extent cx="292100" cy="279400"/>
                <wp:effectExtent l="0" t="0" r="12700" b="2540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8D2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8.7pt;margin-top:9.35pt;width:23pt;height:2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qsJg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">
                <v:textbox>
                  <w:txbxContent>
                    <w:p w:rsidR="002940F0" w:rsidRDefault="002940F0" w:rsidP="008D2BDA"/>
                  </w:txbxContent>
                </v:textbox>
              </v:shape>
            </w:pict>
          </mc:Fallback>
        </mc:AlternateContent>
      </w:r>
    </w:p>
    <w:p w:rsidR="008D2BDA" w:rsidRPr="0015120D" w:rsidRDefault="008D2BDA" w:rsidP="008D2BD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sz w:val="32"/>
          <w:szCs w:val="32"/>
        </w:rPr>
        <w:t xml:space="preserve">         No</w:t>
      </w:r>
    </w:p>
    <w:p w:rsidR="008D2BDA" w:rsidRPr="0015120D" w:rsidRDefault="008D2BDA" w:rsidP="008D2BDA">
      <w:pPr>
        <w:rPr>
          <w:rFonts w:ascii="Verdana" w:hAnsi="Verdana"/>
          <w:sz w:val="20"/>
          <w:szCs w:val="20"/>
        </w:rPr>
      </w:pPr>
    </w:p>
    <w:p w:rsidR="008D2BDA" w:rsidRPr="0015120D" w:rsidRDefault="008D2BDA" w:rsidP="008D2BD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21C12A" wp14:editId="45FC568D">
                <wp:simplePos x="0" y="0"/>
                <wp:positionH relativeFrom="column">
                  <wp:posOffset>113665</wp:posOffset>
                </wp:positionH>
                <wp:positionV relativeFrom="paragraph">
                  <wp:posOffset>5080</wp:posOffset>
                </wp:positionV>
                <wp:extent cx="292100" cy="279400"/>
                <wp:effectExtent l="0" t="0" r="12700" b="2540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8D2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8.95pt;margin-top:.4pt;width:23pt;height:2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">
                <v:textbox>
                  <w:txbxContent>
                    <w:p w:rsidR="002940F0" w:rsidRDefault="002940F0" w:rsidP="008D2BDA"/>
                  </w:txbxContent>
                </v:textbox>
              </v:shape>
            </w:pict>
          </mc:Fallback>
        </mc:AlternateContent>
      </w:r>
      <w:r w:rsidRPr="0015120D">
        <w:rPr>
          <w:rFonts w:ascii="Verdana" w:hAnsi="Verdana"/>
          <w:sz w:val="32"/>
          <w:szCs w:val="32"/>
        </w:rPr>
        <w:t xml:space="preserve">         Yes – (for example diabetes or anaemia) – please say </w:t>
      </w:r>
      <w:r w:rsidR="0015120D">
        <w:rPr>
          <w:rFonts w:ascii="Verdana" w:hAnsi="Verdana"/>
          <w:sz w:val="32"/>
          <w:szCs w:val="32"/>
        </w:rPr>
        <w:br/>
        <w:t xml:space="preserve">         </w:t>
      </w:r>
      <w:r w:rsidRPr="0015120D">
        <w:rPr>
          <w:rFonts w:ascii="Verdana" w:hAnsi="Verdana"/>
          <w:sz w:val="32"/>
          <w:szCs w:val="32"/>
        </w:rPr>
        <w:t>more below</w:t>
      </w:r>
    </w:p>
    <w:p w:rsidR="008D2BDA" w:rsidRPr="0015120D" w:rsidRDefault="0015120D" w:rsidP="008D2BDA">
      <w:pPr>
        <w:rPr>
          <w:rFonts w:ascii="Verdana" w:hAnsi="Verdana"/>
          <w:sz w:val="16"/>
          <w:szCs w:val="16"/>
        </w:rPr>
      </w:pPr>
      <w:r w:rsidRPr="005D3B7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38E957" wp14:editId="3B5C8E84">
                <wp:simplePos x="0" y="0"/>
                <wp:positionH relativeFrom="column">
                  <wp:posOffset>126365</wp:posOffset>
                </wp:positionH>
                <wp:positionV relativeFrom="paragraph">
                  <wp:posOffset>21590</wp:posOffset>
                </wp:positionV>
                <wp:extent cx="6413500" cy="736600"/>
                <wp:effectExtent l="0" t="0" r="25400" b="2540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8D2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9.95pt;margin-top:1.7pt;width:505pt;height:5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8sKAIAAE4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">
                <v:textbox>
                  <w:txbxContent>
                    <w:p w:rsidR="002940F0" w:rsidRDefault="002940F0" w:rsidP="008D2BDA"/>
                  </w:txbxContent>
                </v:textbox>
              </v:shape>
            </w:pict>
          </mc:Fallback>
        </mc:AlternateContent>
      </w:r>
    </w:p>
    <w:p w:rsidR="008D2BDA" w:rsidRDefault="008D2BDA" w:rsidP="008D2BDA">
      <w:pPr>
        <w:rPr>
          <w:sz w:val="32"/>
          <w:szCs w:val="32"/>
        </w:rPr>
      </w:pPr>
    </w:p>
    <w:p w:rsidR="008D2BDA" w:rsidRDefault="008D2BDA" w:rsidP="008D2BDA">
      <w:pPr>
        <w:rPr>
          <w:sz w:val="32"/>
          <w:szCs w:val="32"/>
        </w:rPr>
      </w:pPr>
    </w:p>
    <w:p w:rsidR="008D2BDA" w:rsidRDefault="008D2BDA" w:rsidP="008D2BDA">
      <w:pPr>
        <w:rPr>
          <w:sz w:val="32"/>
          <w:szCs w:val="32"/>
        </w:rPr>
      </w:pPr>
    </w:p>
    <w:p w:rsidR="008D2BDA" w:rsidRDefault="008D2BDA" w:rsidP="008D2BDA">
      <w:pPr>
        <w:rPr>
          <w:sz w:val="20"/>
          <w:szCs w:val="20"/>
        </w:rPr>
      </w:pPr>
    </w:p>
    <w:p w:rsidR="008D2BDA" w:rsidRDefault="0015120D" w:rsidP="008D2BDA">
      <w:pPr>
        <w:rPr>
          <w:sz w:val="20"/>
          <w:szCs w:val="20"/>
        </w:rPr>
      </w:pPr>
      <w:r w:rsidRPr="008D2BDA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B335CB" wp14:editId="30234F37">
                <wp:simplePos x="0" y="0"/>
                <wp:positionH relativeFrom="column">
                  <wp:posOffset>24765</wp:posOffset>
                </wp:positionH>
                <wp:positionV relativeFrom="paragraph">
                  <wp:posOffset>111125</wp:posOffset>
                </wp:positionV>
                <wp:extent cx="6578600" cy="673100"/>
                <wp:effectExtent l="0" t="0" r="12700" b="12700"/>
                <wp:wrapNone/>
                <wp:docPr id="3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15120D" w:rsidRDefault="002940F0" w:rsidP="008D2BDA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120D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Do I need to see anyone else about problems with the health of my eyes?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.95pt;margin-top:8.75pt;width:518pt;height:5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6l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" filled="f" stroked="f">
                <v:textbox inset="0,0,0,0">
                  <w:txbxContent>
                    <w:p w:rsidR="002940F0" w:rsidRPr="0015120D" w:rsidRDefault="002940F0" w:rsidP="008D2BDA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120D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Do I need to see anyone else about problems with the health of my eyes?</w:t>
                      </w:r>
                    </w:p>
                  </w:txbxContent>
                </v:textbox>
              </v:shape>
            </w:pict>
          </mc:Fallback>
        </mc:AlternateContent>
      </w:r>
    </w:p>
    <w:p w:rsidR="008D2BDA" w:rsidRPr="000F1B5D" w:rsidRDefault="008D2BDA" w:rsidP="008D2BDA">
      <w:pPr>
        <w:rPr>
          <w:sz w:val="32"/>
          <w:szCs w:val="32"/>
        </w:rPr>
      </w:pPr>
      <w:r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1A32FB50" wp14:editId="30DFEB01">
                <wp:simplePos x="0" y="0"/>
                <wp:positionH relativeFrom="page">
                  <wp:posOffset>330200</wp:posOffset>
                </wp:positionH>
                <wp:positionV relativeFrom="page">
                  <wp:posOffset>2959100</wp:posOffset>
                </wp:positionV>
                <wp:extent cx="6845300" cy="762000"/>
                <wp:effectExtent l="0" t="0" r="0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762000"/>
                        </a:xfrm>
                        <a:prstGeom prst="rect">
                          <a:avLst/>
                        </a:prstGeom>
                        <a:solidFill>
                          <a:srgbClr val="00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6pt;margin-top:233pt;width:539pt;height:60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" o:allowincell="f" fillcolor="#003b79" stroked="f">
                <w10:wrap anchorx="page" anchory="page"/>
              </v:rect>
            </w:pict>
          </mc:Fallback>
        </mc:AlternateContent>
      </w:r>
      <w:r>
        <w:rPr>
          <w:b/>
        </w:rPr>
        <w:t xml:space="preserve">   </w:t>
      </w:r>
    </w:p>
    <w:p w:rsidR="008D2BDA" w:rsidRPr="000F1B5D" w:rsidRDefault="008D2BDA" w:rsidP="008D2BDA">
      <w:pPr>
        <w:rPr>
          <w:sz w:val="32"/>
          <w:szCs w:val="32"/>
        </w:rPr>
      </w:pPr>
    </w:p>
    <w:p w:rsidR="008D2BDA" w:rsidRPr="000F1B5D" w:rsidRDefault="0015120D" w:rsidP="008D2BDA">
      <w:pPr>
        <w:rPr>
          <w:sz w:val="32"/>
          <w:szCs w:val="3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CDBA54" wp14:editId="0471DC85">
                <wp:simplePos x="0" y="0"/>
                <wp:positionH relativeFrom="column">
                  <wp:posOffset>-51435</wp:posOffset>
                </wp:positionH>
                <wp:positionV relativeFrom="paragraph">
                  <wp:posOffset>215900</wp:posOffset>
                </wp:positionV>
                <wp:extent cx="6845300" cy="1968500"/>
                <wp:effectExtent l="0" t="0" r="12700" b="1270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9685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3724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-4.05pt;margin-top:17pt;width:539pt;height:15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" filled="f" strokecolor="#f37245" strokeweight=".5pt"/>
            </w:pict>
          </mc:Fallback>
        </mc:AlternateContent>
      </w:r>
    </w:p>
    <w:p w:rsidR="008D2BDA" w:rsidRPr="005D3B7F" w:rsidRDefault="008D2BDA" w:rsidP="008D2BDA">
      <w:pPr>
        <w:rPr>
          <w:sz w:val="16"/>
          <w:szCs w:val="16"/>
        </w:rPr>
      </w:pPr>
      <w:r>
        <w:rPr>
          <w:b/>
        </w:rPr>
        <w:t xml:space="preserve">   </w:t>
      </w:r>
    </w:p>
    <w:p w:rsidR="008D2BDA" w:rsidRPr="0015120D" w:rsidRDefault="008D2BDA" w:rsidP="008D2BD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38D472" wp14:editId="033AE40C">
                <wp:simplePos x="0" y="0"/>
                <wp:positionH relativeFrom="column">
                  <wp:posOffset>126365</wp:posOffset>
                </wp:positionH>
                <wp:positionV relativeFrom="paragraph">
                  <wp:posOffset>3810</wp:posOffset>
                </wp:positionV>
                <wp:extent cx="292100" cy="279400"/>
                <wp:effectExtent l="0" t="0" r="12700" b="2540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8D2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9.95pt;margin-top:.3pt;width:23pt;height:2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n+JQIAAE0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">
                <v:textbox>
                  <w:txbxContent>
                    <w:p w:rsidR="002940F0" w:rsidRDefault="002940F0" w:rsidP="008D2BDA"/>
                  </w:txbxContent>
                </v:textbox>
              </v:shape>
            </w:pict>
          </mc:Fallback>
        </mc:AlternateContent>
      </w:r>
      <w:r w:rsidRPr="0015120D">
        <w:rPr>
          <w:rFonts w:ascii="Verdana" w:hAnsi="Verdana"/>
          <w:sz w:val="32"/>
          <w:szCs w:val="32"/>
        </w:rPr>
        <w:t xml:space="preserve">         No</w:t>
      </w:r>
    </w:p>
    <w:p w:rsidR="008D2BDA" w:rsidRPr="0015120D" w:rsidRDefault="008D2BDA" w:rsidP="008D2BDA">
      <w:pPr>
        <w:rPr>
          <w:rFonts w:ascii="Verdana" w:hAnsi="Verdana"/>
          <w:sz w:val="20"/>
          <w:szCs w:val="20"/>
        </w:rPr>
      </w:pPr>
    </w:p>
    <w:p w:rsidR="008D2BDA" w:rsidRPr="0015120D" w:rsidRDefault="008D2BDA" w:rsidP="008D2BD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4B508B" wp14:editId="355D901C">
                <wp:simplePos x="0" y="0"/>
                <wp:positionH relativeFrom="column">
                  <wp:posOffset>113665</wp:posOffset>
                </wp:positionH>
                <wp:positionV relativeFrom="paragraph">
                  <wp:posOffset>5080</wp:posOffset>
                </wp:positionV>
                <wp:extent cx="292100" cy="279400"/>
                <wp:effectExtent l="0" t="0" r="12700" b="2540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8D2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8.95pt;margin-top:.4pt;width:23pt;height:2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">
                <v:textbox>
                  <w:txbxContent>
                    <w:p w:rsidR="002940F0" w:rsidRDefault="002940F0" w:rsidP="008D2BDA"/>
                  </w:txbxContent>
                </v:textbox>
              </v:shape>
            </w:pict>
          </mc:Fallback>
        </mc:AlternateContent>
      </w:r>
      <w:r w:rsidRPr="0015120D">
        <w:rPr>
          <w:rFonts w:ascii="Verdana" w:hAnsi="Verdana"/>
          <w:sz w:val="32"/>
          <w:szCs w:val="32"/>
        </w:rPr>
        <w:t xml:space="preserve">         Yes – (for example my GP) – please write down who I</w:t>
      </w:r>
      <w:r w:rsidR="0015120D">
        <w:rPr>
          <w:rFonts w:ascii="Verdana" w:hAnsi="Verdana"/>
          <w:sz w:val="32"/>
          <w:szCs w:val="32"/>
        </w:rPr>
        <w:br/>
        <w:t xml:space="preserve">        </w:t>
      </w:r>
      <w:r w:rsidRPr="0015120D">
        <w:rPr>
          <w:rFonts w:ascii="Verdana" w:hAnsi="Verdana"/>
          <w:sz w:val="32"/>
          <w:szCs w:val="32"/>
        </w:rPr>
        <w:t xml:space="preserve"> should see</w:t>
      </w:r>
    </w:p>
    <w:p w:rsidR="008D2BDA" w:rsidRPr="00495907" w:rsidRDefault="0015120D" w:rsidP="008D2BDA">
      <w:pPr>
        <w:rPr>
          <w:sz w:val="16"/>
          <w:szCs w:val="16"/>
        </w:rPr>
      </w:pPr>
      <w:r w:rsidRPr="005D3B7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C3683C" wp14:editId="7D82B776">
                <wp:simplePos x="0" y="0"/>
                <wp:positionH relativeFrom="column">
                  <wp:posOffset>113665</wp:posOffset>
                </wp:positionH>
                <wp:positionV relativeFrom="paragraph">
                  <wp:posOffset>90805</wp:posOffset>
                </wp:positionV>
                <wp:extent cx="6413500" cy="736600"/>
                <wp:effectExtent l="0" t="0" r="25400" b="2540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8D2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8.95pt;margin-top:7.15pt;width:505pt;height:5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">
                <v:textbox>
                  <w:txbxContent>
                    <w:p w:rsidR="002940F0" w:rsidRDefault="002940F0" w:rsidP="008D2BDA"/>
                  </w:txbxContent>
                </v:textbox>
              </v:shape>
            </w:pict>
          </mc:Fallback>
        </mc:AlternateContent>
      </w:r>
    </w:p>
    <w:p w:rsidR="008D2BDA" w:rsidRDefault="008D2BDA" w:rsidP="008D2BDA">
      <w:pPr>
        <w:rPr>
          <w:sz w:val="32"/>
          <w:szCs w:val="32"/>
        </w:rPr>
      </w:pPr>
    </w:p>
    <w:p w:rsidR="008D2BDA" w:rsidRDefault="008D2BDA" w:rsidP="008D2BDA">
      <w:pPr>
        <w:rPr>
          <w:sz w:val="32"/>
          <w:szCs w:val="32"/>
        </w:rPr>
      </w:pPr>
    </w:p>
    <w:p w:rsidR="008D2BDA" w:rsidRDefault="008D2BDA" w:rsidP="008D2BDA">
      <w:pPr>
        <w:rPr>
          <w:sz w:val="32"/>
          <w:szCs w:val="32"/>
        </w:rPr>
      </w:pPr>
    </w:p>
    <w:p w:rsidR="008D2BDA" w:rsidRDefault="008D2BDA" w:rsidP="008D2BDA">
      <w:pPr>
        <w:rPr>
          <w:sz w:val="20"/>
          <w:szCs w:val="20"/>
        </w:rPr>
      </w:pPr>
    </w:p>
    <w:p w:rsidR="008D2BDA" w:rsidRDefault="0015120D" w:rsidP="008D2BDA">
      <w:pPr>
        <w:rPr>
          <w:sz w:val="20"/>
          <w:szCs w:val="20"/>
        </w:rPr>
      </w:pPr>
      <w:r w:rsidRPr="005D3B7F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BDBD94" wp14:editId="2E1EDA44">
                <wp:simplePos x="0" y="0"/>
                <wp:positionH relativeFrom="column">
                  <wp:posOffset>24765</wp:posOffset>
                </wp:positionH>
                <wp:positionV relativeFrom="paragraph">
                  <wp:posOffset>63500</wp:posOffset>
                </wp:positionV>
                <wp:extent cx="6781800" cy="419100"/>
                <wp:effectExtent l="0" t="0" r="0" b="0"/>
                <wp:wrapNone/>
                <wp:docPr id="3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F0" w:rsidRPr="00101DF3" w:rsidRDefault="002940F0" w:rsidP="00774A2A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6 – Please tell me about my eyesight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.95pt;margin-top:5pt;width:534pt;height:3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V0sgIAALQ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" filled="f" stroked="f">
                <v:textbox inset="0,0,0,0">
                  <w:txbxContent>
                    <w:p w:rsidR="002940F0" w:rsidRPr="00101DF3" w:rsidRDefault="002940F0" w:rsidP="00774A2A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6 – Please tell me about my eyesight</w:t>
                      </w:r>
                    </w:p>
                  </w:txbxContent>
                </v:textbox>
              </v:shape>
            </w:pict>
          </mc:Fallback>
        </mc:AlternateContent>
      </w:r>
    </w:p>
    <w:p w:rsidR="00774A2A" w:rsidRDefault="00774A2A" w:rsidP="00774A2A">
      <w:pPr>
        <w:rPr>
          <w:b/>
        </w:rPr>
      </w:pPr>
      <w:r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027B1249" wp14:editId="46792095">
                <wp:simplePos x="0" y="0"/>
                <wp:positionH relativeFrom="page">
                  <wp:posOffset>330200</wp:posOffset>
                </wp:positionH>
                <wp:positionV relativeFrom="page">
                  <wp:posOffset>5715000</wp:posOffset>
                </wp:positionV>
                <wp:extent cx="6845300" cy="431800"/>
                <wp:effectExtent l="19050" t="19050" r="12700" b="2540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318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6pt;margin-top:450pt;width:539pt;height:34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" o:allowincell="f" fillcolor="#f37245" strokecolor="#f37245" strokeweight="2.25pt">
                <w10:wrap anchorx="page" anchory="page"/>
              </v:rect>
            </w:pict>
          </mc:Fallback>
        </mc:AlternateContent>
      </w:r>
      <w:r w:rsidR="008D2BDA"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2FE3D876" wp14:editId="52F3F9AA">
                <wp:simplePos x="0" y="0"/>
                <wp:positionH relativeFrom="page">
                  <wp:posOffset>330200</wp:posOffset>
                </wp:positionH>
                <wp:positionV relativeFrom="page">
                  <wp:posOffset>2959100</wp:posOffset>
                </wp:positionV>
                <wp:extent cx="6845300" cy="762000"/>
                <wp:effectExtent l="19050" t="19050" r="12700" b="1905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7620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6pt;margin-top:233pt;width:539pt;height:60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" o:allowincell="f" fillcolor="#f37245" strokecolor="#f37245" strokeweight="2.25pt">
                <w10:wrap anchorx="page" anchory="page"/>
              </v:rect>
            </w:pict>
          </mc:Fallback>
        </mc:AlternateContent>
      </w:r>
      <w:r w:rsidR="008D2BDA">
        <w:rPr>
          <w:b/>
        </w:rPr>
        <w:t xml:space="preserve">  </w:t>
      </w:r>
    </w:p>
    <w:p w:rsidR="00774A2A" w:rsidRDefault="0015120D" w:rsidP="00774A2A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008CB3" wp14:editId="3B225252">
                <wp:simplePos x="0" y="0"/>
                <wp:positionH relativeFrom="column">
                  <wp:posOffset>-51435</wp:posOffset>
                </wp:positionH>
                <wp:positionV relativeFrom="paragraph">
                  <wp:posOffset>147320</wp:posOffset>
                </wp:positionV>
                <wp:extent cx="6845300" cy="3594100"/>
                <wp:effectExtent l="0" t="0" r="12700" b="2540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35941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3724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-4.05pt;margin-top:11.6pt;width:539pt;height:283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" filled="f" strokecolor="#f37245" strokeweight=".5pt"/>
            </w:pict>
          </mc:Fallback>
        </mc:AlternateContent>
      </w:r>
    </w:p>
    <w:p w:rsidR="00774A2A" w:rsidRPr="005D3B7F" w:rsidRDefault="00774A2A" w:rsidP="00774A2A">
      <w:pPr>
        <w:rPr>
          <w:b/>
          <w:sz w:val="16"/>
          <w:szCs w:val="16"/>
        </w:rPr>
      </w:pPr>
    </w:p>
    <w:p w:rsidR="00774A2A" w:rsidRPr="0015120D" w:rsidRDefault="00774A2A" w:rsidP="00774A2A">
      <w:pPr>
        <w:rPr>
          <w:rFonts w:ascii="Verdana" w:hAnsi="Verdana"/>
          <w:sz w:val="32"/>
          <w:szCs w:val="32"/>
        </w:rPr>
      </w:pPr>
      <w:r>
        <w:rPr>
          <w:b/>
        </w:rPr>
        <w:t xml:space="preserve">      </w:t>
      </w:r>
      <w:r w:rsidR="00CD0BCA" w:rsidRPr="0015120D">
        <w:rPr>
          <w:rFonts w:ascii="Verdana" w:hAnsi="Verdana"/>
          <w:sz w:val="32"/>
          <w:szCs w:val="32"/>
        </w:rPr>
        <w:t>Tick any of the boxes below that apply to me, I am</w:t>
      </w:r>
      <w:r w:rsidRPr="0015120D">
        <w:rPr>
          <w:rFonts w:ascii="Verdana" w:hAnsi="Verdana"/>
          <w:sz w:val="32"/>
          <w:szCs w:val="32"/>
        </w:rPr>
        <w:t>:</w:t>
      </w:r>
    </w:p>
    <w:p w:rsidR="00774A2A" w:rsidRPr="0015120D" w:rsidRDefault="00774A2A" w:rsidP="00774A2A">
      <w:pPr>
        <w:rPr>
          <w:rFonts w:ascii="Verdana" w:hAnsi="Verdana"/>
          <w:sz w:val="16"/>
          <w:szCs w:val="16"/>
        </w:rPr>
      </w:pPr>
    </w:p>
    <w:p w:rsidR="00774A2A" w:rsidRPr="0015120D" w:rsidRDefault="00774A2A" w:rsidP="00774A2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BDD987" wp14:editId="7F4EE4DC">
                <wp:simplePos x="0" y="0"/>
                <wp:positionH relativeFrom="column">
                  <wp:posOffset>126365</wp:posOffset>
                </wp:positionH>
                <wp:positionV relativeFrom="paragraph">
                  <wp:posOffset>3810</wp:posOffset>
                </wp:positionV>
                <wp:extent cx="292100" cy="279400"/>
                <wp:effectExtent l="0" t="0" r="12700" b="2540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774A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9.95pt;margin-top:.3pt;width:23pt;height:2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">
                <v:textbox>
                  <w:txbxContent>
                    <w:p w:rsidR="002940F0" w:rsidRDefault="002940F0" w:rsidP="00774A2A"/>
                  </w:txbxContent>
                </v:textbox>
              </v:shape>
            </w:pict>
          </mc:Fallback>
        </mc:AlternateContent>
      </w:r>
      <w:r w:rsidR="00CD0BCA" w:rsidRPr="0015120D">
        <w:rPr>
          <w:rFonts w:ascii="Verdana" w:hAnsi="Verdana"/>
          <w:sz w:val="32"/>
          <w:szCs w:val="32"/>
        </w:rPr>
        <w:t xml:space="preserve">         Short sighted – can’t see things far away very well</w:t>
      </w:r>
    </w:p>
    <w:p w:rsidR="00774A2A" w:rsidRPr="0015120D" w:rsidRDefault="00774A2A" w:rsidP="00774A2A">
      <w:pPr>
        <w:rPr>
          <w:rFonts w:ascii="Verdana" w:hAnsi="Verdana"/>
          <w:sz w:val="20"/>
          <w:szCs w:val="20"/>
        </w:rPr>
      </w:pPr>
    </w:p>
    <w:p w:rsidR="00774A2A" w:rsidRPr="0015120D" w:rsidRDefault="00774A2A" w:rsidP="00774A2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AEBD71" wp14:editId="1AA652B9">
                <wp:simplePos x="0" y="0"/>
                <wp:positionH relativeFrom="column">
                  <wp:posOffset>113665</wp:posOffset>
                </wp:positionH>
                <wp:positionV relativeFrom="paragraph">
                  <wp:posOffset>5080</wp:posOffset>
                </wp:positionV>
                <wp:extent cx="292100" cy="279400"/>
                <wp:effectExtent l="0" t="0" r="12700" b="2540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774A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8.95pt;margin-top:.4pt;width:23pt;height:2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">
                <v:textbox>
                  <w:txbxContent>
                    <w:p w:rsidR="002940F0" w:rsidRDefault="002940F0" w:rsidP="00774A2A"/>
                  </w:txbxContent>
                </v:textbox>
              </v:shape>
            </w:pict>
          </mc:Fallback>
        </mc:AlternateContent>
      </w:r>
      <w:r w:rsidR="00CD0BCA" w:rsidRPr="0015120D">
        <w:rPr>
          <w:rFonts w:ascii="Verdana" w:hAnsi="Verdana"/>
          <w:sz w:val="32"/>
          <w:szCs w:val="32"/>
        </w:rPr>
        <w:t xml:space="preserve">         Long sighted – can’t see things up close very well</w:t>
      </w:r>
    </w:p>
    <w:p w:rsidR="00774A2A" w:rsidRPr="0015120D" w:rsidRDefault="00774A2A" w:rsidP="00774A2A">
      <w:pPr>
        <w:rPr>
          <w:rFonts w:ascii="Verdana" w:hAnsi="Verdana"/>
          <w:sz w:val="20"/>
          <w:szCs w:val="20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C03F4C" wp14:editId="5F493A5F">
                <wp:simplePos x="0" y="0"/>
                <wp:positionH relativeFrom="column">
                  <wp:posOffset>113665</wp:posOffset>
                </wp:positionH>
                <wp:positionV relativeFrom="paragraph">
                  <wp:posOffset>127000</wp:posOffset>
                </wp:positionV>
                <wp:extent cx="292100" cy="279400"/>
                <wp:effectExtent l="0" t="0" r="12700" b="2540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774A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8.95pt;margin-top:10pt;width:23pt;height:2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DnJgIAAE0EAAAOAAAAZHJzL2Uyb0RvYy54bWysVNtu2zAMfR+wfxD0vtjxnL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">
                <v:textbox>
                  <w:txbxContent>
                    <w:p w:rsidR="002940F0" w:rsidRDefault="002940F0" w:rsidP="00774A2A"/>
                  </w:txbxContent>
                </v:textbox>
              </v:shape>
            </w:pict>
          </mc:Fallback>
        </mc:AlternateContent>
      </w:r>
    </w:p>
    <w:p w:rsidR="00774A2A" w:rsidRPr="0015120D" w:rsidRDefault="00CD0BCA" w:rsidP="00774A2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sz w:val="32"/>
          <w:szCs w:val="32"/>
        </w:rPr>
        <w:t xml:space="preserve">         Astigmatic – this can cause blurred vision</w:t>
      </w:r>
    </w:p>
    <w:p w:rsidR="00774A2A" w:rsidRPr="0015120D" w:rsidRDefault="00774A2A" w:rsidP="00774A2A">
      <w:pPr>
        <w:rPr>
          <w:rFonts w:ascii="Verdana" w:hAnsi="Verdana"/>
          <w:sz w:val="20"/>
          <w:szCs w:val="20"/>
        </w:rPr>
      </w:pPr>
    </w:p>
    <w:p w:rsidR="00B40614" w:rsidRPr="0015120D" w:rsidRDefault="00C20434" w:rsidP="00774A2A">
      <w:pPr>
        <w:rPr>
          <w:rFonts w:ascii="Verdana" w:hAnsi="Verdana"/>
          <w:sz w:val="20"/>
          <w:szCs w:val="20"/>
        </w:rPr>
      </w:pP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CEF1C8" wp14:editId="441E6291">
                <wp:simplePos x="0" y="0"/>
                <wp:positionH relativeFrom="column">
                  <wp:posOffset>126365</wp:posOffset>
                </wp:positionH>
                <wp:positionV relativeFrom="paragraph">
                  <wp:posOffset>601345</wp:posOffset>
                </wp:positionV>
                <wp:extent cx="292100" cy="279400"/>
                <wp:effectExtent l="0" t="0" r="12700" b="254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B406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9.95pt;margin-top:47.35pt;width:23pt;height:2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">
                <v:textbox>
                  <w:txbxContent>
                    <w:p w:rsidR="002940F0" w:rsidRDefault="002940F0" w:rsidP="00B40614"/>
                  </w:txbxContent>
                </v:textbox>
              </v:shape>
            </w:pict>
          </mc:Fallback>
        </mc:AlternateContent>
      </w:r>
      <w:r w:rsidRPr="0015120D"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27E02E" wp14:editId="2FD022AC">
                <wp:simplePos x="0" y="0"/>
                <wp:positionH relativeFrom="column">
                  <wp:posOffset>113665</wp:posOffset>
                </wp:positionH>
                <wp:positionV relativeFrom="paragraph">
                  <wp:posOffset>120015</wp:posOffset>
                </wp:positionV>
                <wp:extent cx="292100" cy="279400"/>
                <wp:effectExtent l="0" t="0" r="12700" b="2540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774A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8.95pt;margin-top:9.45pt;width:23pt;height:2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">
                <v:textbox>
                  <w:txbxContent>
                    <w:p w:rsidR="002940F0" w:rsidRDefault="002940F0" w:rsidP="00774A2A"/>
                  </w:txbxContent>
                </v:textbox>
              </v:shape>
            </w:pict>
          </mc:Fallback>
        </mc:AlternateContent>
      </w:r>
      <w:r w:rsidR="00CD0BCA" w:rsidRPr="0015120D">
        <w:rPr>
          <w:rFonts w:ascii="Verdana" w:hAnsi="Verdana"/>
          <w:sz w:val="32"/>
          <w:szCs w:val="32"/>
        </w:rPr>
        <w:t xml:space="preserve">         </w:t>
      </w:r>
      <w:proofErr w:type="spellStart"/>
      <w:r w:rsidR="00CD0BCA" w:rsidRPr="0015120D">
        <w:rPr>
          <w:rFonts w:ascii="Verdana" w:hAnsi="Verdana"/>
          <w:sz w:val="32"/>
          <w:szCs w:val="32"/>
        </w:rPr>
        <w:t>Presbyopic</w:t>
      </w:r>
      <w:proofErr w:type="spellEnd"/>
      <w:r w:rsidR="00CD0BCA" w:rsidRPr="0015120D">
        <w:rPr>
          <w:rFonts w:ascii="Verdana" w:hAnsi="Verdana"/>
          <w:sz w:val="32"/>
          <w:szCs w:val="32"/>
        </w:rPr>
        <w:t xml:space="preserve"> – as we get older, we can have difficulty </w:t>
      </w:r>
      <w:r w:rsidR="00CD0BCA" w:rsidRPr="0015120D">
        <w:rPr>
          <w:rFonts w:ascii="Verdana" w:hAnsi="Verdana"/>
          <w:sz w:val="32"/>
          <w:szCs w:val="32"/>
        </w:rPr>
        <w:br/>
        <w:t xml:space="preserve">         seeing close objects</w:t>
      </w:r>
      <w:r w:rsidR="00B40614" w:rsidRPr="0015120D">
        <w:rPr>
          <w:rFonts w:ascii="Verdana" w:hAnsi="Verdana"/>
          <w:sz w:val="32"/>
          <w:szCs w:val="32"/>
        </w:rPr>
        <w:br/>
      </w:r>
    </w:p>
    <w:p w:rsidR="00B40614" w:rsidRPr="0015120D" w:rsidRDefault="00B40614" w:rsidP="00B40614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sz w:val="32"/>
          <w:szCs w:val="32"/>
        </w:rPr>
        <w:t xml:space="preserve">         Not needing glasses at all</w:t>
      </w:r>
    </w:p>
    <w:p w:rsidR="00774A2A" w:rsidRPr="0015120D" w:rsidRDefault="0015120D" w:rsidP="00774A2A">
      <w:pPr>
        <w:rPr>
          <w:rFonts w:ascii="Verdana" w:hAnsi="Verdana"/>
          <w:sz w:val="20"/>
          <w:szCs w:val="20"/>
        </w:rPr>
      </w:pPr>
      <w:r w:rsidRPr="0015120D">
        <w:rPr>
          <w:rFonts w:ascii="Verdana" w:hAnsi="Verdana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FF966C" wp14:editId="4B3A819A">
                <wp:simplePos x="0" y="0"/>
                <wp:positionH relativeFrom="column">
                  <wp:posOffset>2044065</wp:posOffset>
                </wp:positionH>
                <wp:positionV relativeFrom="paragraph">
                  <wp:posOffset>53975</wp:posOffset>
                </wp:positionV>
                <wp:extent cx="4648200" cy="774700"/>
                <wp:effectExtent l="0" t="0" r="19050" b="2540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774A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60.95pt;margin-top:4.25pt;width:366pt;height:6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dbJwIAAE4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">
                <v:textbox>
                  <w:txbxContent>
                    <w:p w:rsidR="002940F0" w:rsidRDefault="002940F0" w:rsidP="00774A2A"/>
                  </w:txbxContent>
                </v:textbox>
              </v:shape>
            </w:pict>
          </mc:Fallback>
        </mc:AlternateContent>
      </w:r>
      <w:r w:rsidR="00774A2A" w:rsidRPr="0015120D">
        <w:rPr>
          <w:rFonts w:ascii="Verdana" w:hAnsi="Verdana"/>
          <w:sz w:val="20"/>
          <w:szCs w:val="20"/>
        </w:rPr>
        <w:t xml:space="preserve">  </w:t>
      </w:r>
    </w:p>
    <w:p w:rsidR="00CD0BCA" w:rsidRPr="0015120D" w:rsidRDefault="00CD0BCA" w:rsidP="00774A2A">
      <w:pPr>
        <w:rPr>
          <w:rFonts w:ascii="Verdana" w:hAnsi="Verdana"/>
          <w:sz w:val="32"/>
          <w:szCs w:val="32"/>
        </w:rPr>
      </w:pPr>
      <w:r w:rsidRPr="0015120D">
        <w:rPr>
          <w:rFonts w:ascii="Verdana" w:hAnsi="Verdana"/>
          <w:sz w:val="32"/>
          <w:szCs w:val="32"/>
        </w:rPr>
        <w:t xml:space="preserve">   Please say more</w:t>
      </w:r>
      <w:r w:rsidRPr="0015120D">
        <w:rPr>
          <w:rFonts w:ascii="Verdana" w:hAnsi="Verdana"/>
          <w:sz w:val="32"/>
          <w:szCs w:val="32"/>
        </w:rPr>
        <w:br/>
        <w:t xml:space="preserve">   here if needed:</w:t>
      </w:r>
    </w:p>
    <w:p w:rsidR="00774A2A" w:rsidRPr="00D868CF" w:rsidRDefault="00774A2A" w:rsidP="00774A2A">
      <w:pPr>
        <w:rPr>
          <w:sz w:val="20"/>
          <w:szCs w:val="20"/>
        </w:rPr>
      </w:pPr>
    </w:p>
    <w:p w:rsidR="00774A2A" w:rsidRPr="005D3B7F" w:rsidRDefault="003D4273" w:rsidP="00774A2A">
      <w:pPr>
        <w:rPr>
          <w:sz w:val="32"/>
          <w:szCs w:val="32"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A27792A" wp14:editId="1760238A">
                <wp:simplePos x="0" y="0"/>
                <wp:positionH relativeFrom="column">
                  <wp:posOffset>6038850</wp:posOffset>
                </wp:positionH>
                <wp:positionV relativeFrom="paragraph">
                  <wp:posOffset>580390</wp:posOffset>
                </wp:positionV>
                <wp:extent cx="749300" cy="355600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290A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475.5pt;margin-top:45.7pt;width:59pt;height:2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" filled="f" stroked="f">
                <v:textbox>
                  <w:txbxContent>
                    <w:p w:rsidR="002940F0" w:rsidRPr="00E54BB9" w:rsidRDefault="002940F0" w:rsidP="00290A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Page 4</w:t>
                      </w:r>
                    </w:p>
                  </w:txbxContent>
                </v:textbox>
              </v:shape>
            </w:pict>
          </mc:Fallback>
        </mc:AlternateContent>
      </w:r>
      <w:r w:rsidR="00774A2A">
        <w:rPr>
          <w:sz w:val="32"/>
          <w:szCs w:val="32"/>
        </w:rPr>
        <w:t xml:space="preserve">         </w:t>
      </w:r>
    </w:p>
    <w:p w:rsidR="00774A2A" w:rsidRPr="00AE0D0B" w:rsidRDefault="002C3253" w:rsidP="00774A2A">
      <w:pPr>
        <w:rPr>
          <w:b/>
        </w:rPr>
      </w:pPr>
      <w:r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-175895</wp:posOffset>
                </wp:positionV>
                <wp:extent cx="6946265" cy="9448800"/>
                <wp:effectExtent l="0" t="0" r="2603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944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.7pt;margin-top:-13.85pt;width:546.95pt;height:744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" filled="f" strokecolor="#e36c0a [2409]"/>
            </w:pict>
          </mc:Fallback>
        </mc:AlternateContent>
      </w:r>
      <w:r w:rsidR="00F548C7"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43250B" wp14:editId="69F10104">
                <wp:simplePos x="0" y="0"/>
                <wp:positionH relativeFrom="column">
                  <wp:posOffset>227965</wp:posOffset>
                </wp:positionH>
                <wp:positionV relativeFrom="paragraph">
                  <wp:posOffset>-175895</wp:posOffset>
                </wp:positionV>
                <wp:extent cx="6527800" cy="584200"/>
                <wp:effectExtent l="0" t="0" r="0" b="635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F548C7" w:rsidRDefault="002940F0" w:rsidP="00175DCB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F548C7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Please tell me about my visual acuity (This is how clearly I can see details)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7.95pt;margin-top:-13.85pt;width:514pt;height:4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" filled="f" stroked="f">
                <v:textbox>
                  <w:txbxContent>
                    <w:p w:rsidR="002940F0" w:rsidRPr="00F548C7" w:rsidRDefault="002940F0" w:rsidP="00175DCB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F548C7">
                        <w:rPr>
                          <w:rFonts w:ascii="Verdana" w:hAnsi="Verdana"/>
                          <w:sz w:val="32"/>
                          <w:szCs w:val="32"/>
                        </w:rPr>
                        <w:t>Please tell me about my visual acuity (This is how clearly I can see details)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2C3253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E419E3" wp14:editId="06C2177F">
                <wp:simplePos x="0" y="0"/>
                <wp:positionH relativeFrom="column">
                  <wp:posOffset>4695190</wp:posOffset>
                </wp:positionH>
                <wp:positionV relativeFrom="paragraph">
                  <wp:posOffset>100965</wp:posOffset>
                </wp:positionV>
                <wp:extent cx="266700" cy="247650"/>
                <wp:effectExtent l="0" t="0" r="1905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69.7pt;margin-top:7.95pt;width:21pt;height:19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eW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  <w:r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FF5DFD" wp14:editId="3EC59358">
                <wp:simplePos x="0" y="0"/>
                <wp:positionH relativeFrom="column">
                  <wp:posOffset>4961890</wp:posOffset>
                </wp:positionH>
                <wp:positionV relativeFrom="paragraph">
                  <wp:posOffset>80645</wp:posOffset>
                </wp:positionV>
                <wp:extent cx="1901190" cy="1524000"/>
                <wp:effectExtent l="0" t="0" r="0" b="0"/>
                <wp:wrapNone/>
                <wp:docPr id="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F548C7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F548C7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is ok</w:t>
                            </w:r>
                          </w:p>
                          <w:p w:rsidR="002940F0" w:rsidRPr="00F548C7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F548C7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F548C7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There is a problem</w:t>
                            </w:r>
                          </w:p>
                          <w:p w:rsidR="002940F0" w:rsidRPr="00F548C7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F548C7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F548C7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Please say more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390.7pt;margin-top:6.35pt;width:149.7pt;height:120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" filled="f" stroked="f">
                <v:textbox>
                  <w:txbxContent>
                    <w:p w:rsidR="002940F0" w:rsidRPr="00F548C7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F548C7">
                        <w:rPr>
                          <w:rFonts w:ascii="Verdana" w:hAnsi="Verdana"/>
                          <w:sz w:val="28"/>
                          <w:szCs w:val="28"/>
                        </w:rPr>
                        <w:t>This is ok</w:t>
                      </w:r>
                    </w:p>
                    <w:p w:rsidR="002940F0" w:rsidRPr="00F548C7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F548C7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F548C7">
                        <w:rPr>
                          <w:rFonts w:ascii="Verdana" w:hAnsi="Verdana"/>
                          <w:sz w:val="28"/>
                          <w:szCs w:val="28"/>
                        </w:rPr>
                        <w:t>There is a problem</w:t>
                      </w:r>
                    </w:p>
                    <w:p w:rsidR="002940F0" w:rsidRPr="00F548C7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F548C7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F548C7">
                        <w:rPr>
                          <w:rFonts w:ascii="Verdana" w:hAnsi="Verdana"/>
                          <w:sz w:val="28"/>
                          <w:szCs w:val="28"/>
                        </w:rPr>
                        <w:t>Please say more below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25504" behindDoc="0" locked="0" layoutInCell="1" allowOverlap="1" wp14:anchorId="3CB2681E" wp14:editId="235115E0">
            <wp:simplePos x="0" y="0"/>
            <wp:positionH relativeFrom="column">
              <wp:posOffset>2761615</wp:posOffset>
            </wp:positionH>
            <wp:positionV relativeFrom="paragraph">
              <wp:posOffset>100965</wp:posOffset>
            </wp:positionV>
            <wp:extent cx="1676400" cy="107886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4480" behindDoc="0" locked="0" layoutInCell="1" allowOverlap="1" wp14:anchorId="78C0F715" wp14:editId="1DD3D020">
            <wp:simplePos x="0" y="0"/>
            <wp:positionH relativeFrom="column">
              <wp:posOffset>642620</wp:posOffset>
            </wp:positionH>
            <wp:positionV relativeFrom="paragraph">
              <wp:posOffset>103505</wp:posOffset>
            </wp:positionV>
            <wp:extent cx="1677035" cy="1078230"/>
            <wp:effectExtent l="0" t="0" r="0" b="7620"/>
            <wp:wrapNone/>
            <wp:docPr id="12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2C3253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9C38846" wp14:editId="7D4F989A">
                <wp:simplePos x="0" y="0"/>
                <wp:positionH relativeFrom="column">
                  <wp:posOffset>4695190</wp:posOffset>
                </wp:positionH>
                <wp:positionV relativeFrom="paragraph">
                  <wp:posOffset>81280</wp:posOffset>
                </wp:positionV>
                <wp:extent cx="266700" cy="247650"/>
                <wp:effectExtent l="0" t="0" r="19050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69.7pt;margin-top:6.4pt;width:21pt;height:19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+s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2C3253" w:rsidP="008D2BDA">
      <w:pPr>
        <w:rPr>
          <w:sz w:val="32"/>
          <w:szCs w:val="32"/>
        </w:rPr>
      </w:pPr>
      <w:r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44EF8A" wp14:editId="07A68815">
                <wp:simplePos x="0" y="0"/>
                <wp:positionH relativeFrom="column">
                  <wp:posOffset>643890</wp:posOffset>
                </wp:positionH>
                <wp:positionV relativeFrom="paragraph">
                  <wp:posOffset>12700</wp:posOffset>
                </wp:positionV>
                <wp:extent cx="3901440" cy="431800"/>
                <wp:effectExtent l="0" t="0" r="0" b="6350"/>
                <wp:wrapNone/>
                <wp:docPr id="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AE0D0B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E0D0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Good clear vision          Poor 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50.7pt;margin-top:1pt;width:307.2pt;height:3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" filled="f" stroked="f">
                <v:textbox>
                  <w:txbxContent>
                    <w:p w:rsidR="002940F0" w:rsidRPr="00AE0D0B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E0D0B">
                        <w:rPr>
                          <w:rFonts w:ascii="Verdana" w:hAnsi="Verdana"/>
                          <w:sz w:val="32"/>
                          <w:szCs w:val="32"/>
                        </w:rPr>
                        <w:t>Good clear vision          Poor vision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2C3253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9D8D331" wp14:editId="5E2AB93E">
                <wp:simplePos x="0" y="0"/>
                <wp:positionH relativeFrom="column">
                  <wp:posOffset>332740</wp:posOffset>
                </wp:positionH>
                <wp:positionV relativeFrom="paragraph">
                  <wp:posOffset>55880</wp:posOffset>
                </wp:positionV>
                <wp:extent cx="6143625" cy="733425"/>
                <wp:effectExtent l="0" t="0" r="28575" b="285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6.2pt;margin-top:4.4pt;width:483.75pt;height:57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F548C7" w:rsidP="008D2BDA">
      <w:pPr>
        <w:rPr>
          <w:sz w:val="32"/>
          <w:szCs w:val="32"/>
        </w:rPr>
      </w:pPr>
      <w:r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0C7B4CF" wp14:editId="587035B3">
                <wp:simplePos x="0" y="0"/>
                <wp:positionH relativeFrom="column">
                  <wp:posOffset>227965</wp:posOffset>
                </wp:positionH>
                <wp:positionV relativeFrom="paragraph">
                  <wp:posOffset>97155</wp:posOffset>
                </wp:positionV>
                <wp:extent cx="6727190" cy="584200"/>
                <wp:effectExtent l="0" t="0" r="0" b="6350"/>
                <wp:wrapNone/>
                <wp:docPr id="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19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AE0D0B" w:rsidRDefault="002940F0" w:rsidP="008157A3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E0D0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Please tell me about my binocular vision (How well my eyes work together)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7.95pt;margin-top:7.65pt;width:529.7pt;height:4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QqDwIAAPw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" filled="f" stroked="f">
                <v:textbox>
                  <w:txbxContent>
                    <w:p w:rsidR="002940F0" w:rsidRPr="00AE0D0B" w:rsidRDefault="002940F0" w:rsidP="008157A3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E0D0B">
                        <w:rPr>
                          <w:rFonts w:ascii="Verdana" w:hAnsi="Verdana"/>
                          <w:sz w:val="32"/>
                          <w:szCs w:val="32"/>
                        </w:rPr>
                        <w:t>Please tell me about my binocular vision (How well my eyes work together)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2C3253" w:rsidP="008D2BDA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27552" behindDoc="0" locked="0" layoutInCell="1" allowOverlap="1" wp14:anchorId="106A51A5" wp14:editId="59CAEF8C">
            <wp:simplePos x="0" y="0"/>
            <wp:positionH relativeFrom="column">
              <wp:posOffset>440690</wp:posOffset>
            </wp:positionH>
            <wp:positionV relativeFrom="paragraph">
              <wp:posOffset>217805</wp:posOffset>
            </wp:positionV>
            <wp:extent cx="1678940" cy="1080770"/>
            <wp:effectExtent l="0" t="0" r="0" b="5080"/>
            <wp:wrapNone/>
            <wp:docPr id="20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954A812" wp14:editId="1FC0AF0E">
                <wp:simplePos x="0" y="0"/>
                <wp:positionH relativeFrom="column">
                  <wp:posOffset>4695190</wp:posOffset>
                </wp:positionH>
                <wp:positionV relativeFrom="paragraph">
                  <wp:posOffset>96520</wp:posOffset>
                </wp:positionV>
                <wp:extent cx="266700" cy="247650"/>
                <wp:effectExtent l="0" t="0" r="1905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369.7pt;margin-top:7.6pt;width:21pt;height:19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  <w:r w:rsidR="00F548C7"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0870DF" wp14:editId="64DEEB1C">
                <wp:simplePos x="0" y="0"/>
                <wp:positionH relativeFrom="column">
                  <wp:posOffset>4966335</wp:posOffset>
                </wp:positionH>
                <wp:positionV relativeFrom="paragraph">
                  <wp:posOffset>25311</wp:posOffset>
                </wp:positionV>
                <wp:extent cx="1901190" cy="1524000"/>
                <wp:effectExtent l="0" t="0" r="0" b="0"/>
                <wp:wrapNone/>
                <wp:docPr id="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F548C7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F548C7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is ok</w:t>
                            </w:r>
                          </w:p>
                          <w:p w:rsidR="002940F0" w:rsidRPr="00F548C7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F548C7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F548C7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There is a problem</w:t>
                            </w:r>
                          </w:p>
                          <w:p w:rsidR="002940F0" w:rsidRPr="00F548C7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F548C7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F548C7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Please say more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91.05pt;margin-top:2pt;width:149.7pt;height:120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" filled="f" stroked="f">
                <v:textbox>
                  <w:txbxContent>
                    <w:p w:rsidR="002940F0" w:rsidRPr="00F548C7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F548C7">
                        <w:rPr>
                          <w:rFonts w:ascii="Verdana" w:hAnsi="Verdana"/>
                          <w:sz w:val="28"/>
                          <w:szCs w:val="28"/>
                        </w:rPr>
                        <w:t>This is ok</w:t>
                      </w:r>
                    </w:p>
                    <w:p w:rsidR="002940F0" w:rsidRPr="00F548C7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F548C7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F548C7">
                        <w:rPr>
                          <w:rFonts w:ascii="Verdana" w:hAnsi="Verdana"/>
                          <w:sz w:val="28"/>
                          <w:szCs w:val="28"/>
                        </w:rPr>
                        <w:t>There is a problem</w:t>
                      </w:r>
                    </w:p>
                    <w:p w:rsidR="002940F0" w:rsidRPr="00F548C7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F548C7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F548C7">
                        <w:rPr>
                          <w:rFonts w:ascii="Verdana" w:hAnsi="Verdana"/>
                          <w:sz w:val="28"/>
                          <w:szCs w:val="28"/>
                        </w:rPr>
                        <w:t>Please say more below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Pr="00AE0D0B" w:rsidRDefault="002C3253" w:rsidP="008D2BDA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29600" behindDoc="0" locked="0" layoutInCell="1" allowOverlap="1" wp14:anchorId="56EE71AE" wp14:editId="148BF841">
            <wp:simplePos x="0" y="0"/>
            <wp:positionH relativeFrom="column">
              <wp:posOffset>2691130</wp:posOffset>
            </wp:positionH>
            <wp:positionV relativeFrom="paragraph">
              <wp:posOffset>44450</wp:posOffset>
            </wp:positionV>
            <wp:extent cx="1663144" cy="1078721"/>
            <wp:effectExtent l="0" t="0" r="0" b="7620"/>
            <wp:wrapNone/>
            <wp:docPr id="24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44" cy="10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8508C" w:rsidRPr="00AE0D0B" w:rsidRDefault="002C3253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8BF997F" wp14:editId="49708CB4">
                <wp:simplePos x="0" y="0"/>
                <wp:positionH relativeFrom="column">
                  <wp:posOffset>4704715</wp:posOffset>
                </wp:positionH>
                <wp:positionV relativeFrom="paragraph">
                  <wp:posOffset>20320</wp:posOffset>
                </wp:positionV>
                <wp:extent cx="266700" cy="247650"/>
                <wp:effectExtent l="0" t="0" r="1905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70.45pt;margin-top:1.6pt;width:21pt;height:19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6N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2C3253" w:rsidRDefault="00B8508C" w:rsidP="008D2BDA">
      <w:pPr>
        <w:rPr>
          <w:sz w:val="18"/>
          <w:szCs w:val="18"/>
        </w:rPr>
      </w:pPr>
    </w:p>
    <w:p w:rsidR="00B8508C" w:rsidRPr="00AE0D0B" w:rsidRDefault="002C3253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DD2C0FC" wp14:editId="19427D75">
                <wp:simplePos x="0" y="0"/>
                <wp:positionH relativeFrom="column">
                  <wp:posOffset>313690</wp:posOffset>
                </wp:positionH>
                <wp:positionV relativeFrom="paragraph">
                  <wp:posOffset>33020</wp:posOffset>
                </wp:positionV>
                <wp:extent cx="6143625" cy="733425"/>
                <wp:effectExtent l="0" t="0" r="28575" b="285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24.7pt;margin-top:2.6pt;width:483.75pt;height:57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">
                <v:textbox>
                  <w:txbxContent>
                    <w:p w:rsidR="002940F0" w:rsidRDefault="002940F0"/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F548C7" w:rsidP="008D2BDA">
      <w:pPr>
        <w:rPr>
          <w:sz w:val="32"/>
          <w:szCs w:val="32"/>
        </w:rPr>
      </w:pPr>
      <w:r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D3B95D" wp14:editId="237ADFAE">
                <wp:simplePos x="0" y="0"/>
                <wp:positionH relativeFrom="column">
                  <wp:posOffset>231775</wp:posOffset>
                </wp:positionH>
                <wp:positionV relativeFrom="paragraph">
                  <wp:posOffset>-1270</wp:posOffset>
                </wp:positionV>
                <wp:extent cx="6765290" cy="584200"/>
                <wp:effectExtent l="0" t="0" r="0" b="635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AE0D0B" w:rsidRDefault="002940F0" w:rsidP="008157A3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AE0D0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Please tell me about my colour vision (If this was teste</w:t>
                            </w:r>
                            <w:bookmarkStart w:id="0" w:name="_GoBack"/>
                            <w:bookmarkEnd w:id="0"/>
                            <w:r w:rsidRPr="00AE0D0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8.25pt;margin-top:-.1pt;width:532.7pt;height:4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NwDgIAAPwDAAAOAAAAZHJzL2Uyb0RvYy54bWysU9uO2yAQfa/Uf0C8N07cOJt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" filled="f" stroked="f">
                <v:textbox>
                  <w:txbxContent>
                    <w:p w:rsidR="002940F0" w:rsidRPr="00AE0D0B" w:rsidRDefault="002940F0" w:rsidP="008157A3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AE0D0B">
                        <w:rPr>
                          <w:rFonts w:ascii="Verdana" w:hAnsi="Verdana"/>
                          <w:sz w:val="32"/>
                          <w:szCs w:val="32"/>
                        </w:rPr>
                        <w:t>Please tell me about my colour vision (If this was tested)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080BAE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62D44C2" wp14:editId="11B38D36">
                <wp:simplePos x="0" y="0"/>
                <wp:positionH relativeFrom="column">
                  <wp:posOffset>2590165</wp:posOffset>
                </wp:positionH>
                <wp:positionV relativeFrom="paragraph">
                  <wp:posOffset>173990</wp:posOffset>
                </wp:positionV>
                <wp:extent cx="266700" cy="247650"/>
                <wp:effectExtent l="0" t="0" r="19050" b="190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BAE" w:rsidRDefault="00080BAE" w:rsidP="00080B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margin-left:203.95pt;margin-top:13.7pt;width:21pt;height:19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DdJwIAAE4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">
                <v:textbox>
                  <w:txbxContent>
                    <w:p w:rsidR="00080BAE" w:rsidRDefault="00080BAE" w:rsidP="00080BAE"/>
                  </w:txbxContent>
                </v:textbox>
              </v:shape>
            </w:pict>
          </mc:Fallback>
        </mc:AlternateContent>
      </w:r>
      <w:r w:rsidR="00E93C22">
        <w:rPr>
          <w:noProof/>
          <w:lang w:eastAsia="en-GB"/>
        </w:rPr>
        <w:drawing>
          <wp:anchor distT="0" distB="0" distL="114300" distR="114300" simplePos="0" relativeHeight="251931648" behindDoc="0" locked="0" layoutInCell="1" allowOverlap="1" wp14:anchorId="303D1614" wp14:editId="3284BF5B">
            <wp:simplePos x="0" y="0"/>
            <wp:positionH relativeFrom="column">
              <wp:posOffset>793115</wp:posOffset>
            </wp:positionH>
            <wp:positionV relativeFrom="paragraph">
              <wp:posOffset>216535</wp:posOffset>
            </wp:positionV>
            <wp:extent cx="1708150" cy="1035685"/>
            <wp:effectExtent l="0" t="0" r="6350" b="0"/>
            <wp:wrapNone/>
            <wp:docPr id="50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1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C3253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ADC17A" wp14:editId="09E440BD">
                <wp:simplePos x="0" y="0"/>
                <wp:positionH relativeFrom="column">
                  <wp:posOffset>4695190</wp:posOffset>
                </wp:positionH>
                <wp:positionV relativeFrom="paragraph">
                  <wp:posOffset>164465</wp:posOffset>
                </wp:positionV>
                <wp:extent cx="266700" cy="247650"/>
                <wp:effectExtent l="0" t="0" r="19050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69.7pt;margin-top:12.95pt;width:21pt;height:19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PN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  <w:r w:rsidR="0041291C"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9436DA" wp14:editId="150918C6">
                <wp:simplePos x="0" y="0"/>
                <wp:positionH relativeFrom="column">
                  <wp:posOffset>4959985</wp:posOffset>
                </wp:positionH>
                <wp:positionV relativeFrom="paragraph">
                  <wp:posOffset>119380</wp:posOffset>
                </wp:positionV>
                <wp:extent cx="1901190" cy="1524000"/>
                <wp:effectExtent l="0" t="0" r="0" b="0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6719DB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is ok</w:t>
                            </w:r>
                          </w:p>
                          <w:p w:rsidR="002940F0" w:rsidRPr="006719DB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6719DB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There is a problem</w:t>
                            </w:r>
                          </w:p>
                          <w:p w:rsidR="002940F0" w:rsidRPr="006719DB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6719DB" w:rsidRDefault="002940F0" w:rsidP="008157A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Please say more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390.55pt;margin-top:9.4pt;width:149.7pt;height:120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" filled="f" stroked="f">
                <v:textbox>
                  <w:txbxContent>
                    <w:p w:rsidR="002940F0" w:rsidRPr="006719DB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This is ok</w:t>
                      </w:r>
                    </w:p>
                    <w:p w:rsidR="002940F0" w:rsidRPr="006719DB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6719DB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There is a problem</w:t>
                      </w:r>
                    </w:p>
                    <w:p w:rsidR="002940F0" w:rsidRPr="006719DB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6719DB" w:rsidRDefault="002940F0" w:rsidP="008157A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Please say more below</w:t>
                      </w:r>
                    </w:p>
                  </w:txbxContent>
                </v:textbox>
              </v:shape>
            </w:pict>
          </mc:Fallback>
        </mc:AlternateContent>
      </w:r>
      <w:r w:rsidR="00F548C7" w:rsidRPr="00AE0D0B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0813A9" wp14:editId="65E708EB">
                <wp:simplePos x="0" y="0"/>
                <wp:positionH relativeFrom="column">
                  <wp:posOffset>2831465</wp:posOffset>
                </wp:positionH>
                <wp:positionV relativeFrom="paragraph">
                  <wp:posOffset>174625</wp:posOffset>
                </wp:positionV>
                <wp:extent cx="1717040" cy="976630"/>
                <wp:effectExtent l="0" t="0" r="0" b="0"/>
                <wp:wrapNone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976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6719DB" w:rsidRDefault="002940F0" w:rsidP="00CA7867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was tested</w:t>
                            </w:r>
                          </w:p>
                          <w:p w:rsidR="002940F0" w:rsidRPr="006719DB" w:rsidRDefault="002940F0" w:rsidP="00CA7867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6719DB" w:rsidRDefault="002940F0" w:rsidP="00CA7867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was not</w:t>
                            </w:r>
                            <w:r w:rsidRPr="006719D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tested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222.95pt;margin-top:13.75pt;width:135.2pt;height:76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" filled="f" stroked="f">
                <v:textbox>
                  <w:txbxContent>
                    <w:p w:rsidR="002940F0" w:rsidRPr="006719DB" w:rsidRDefault="002940F0" w:rsidP="00CA7867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This was tested</w:t>
                      </w:r>
                    </w:p>
                    <w:p w:rsidR="002940F0" w:rsidRPr="006719DB" w:rsidRDefault="002940F0" w:rsidP="00CA7867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6719DB" w:rsidRDefault="002940F0" w:rsidP="00CA7867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This was not</w:t>
                      </w:r>
                      <w:r w:rsidRPr="006719D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tested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080BAE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7A2C875" wp14:editId="7AF102EC">
                <wp:simplePos x="0" y="0"/>
                <wp:positionH relativeFrom="column">
                  <wp:posOffset>2599690</wp:posOffset>
                </wp:positionH>
                <wp:positionV relativeFrom="paragraph">
                  <wp:posOffset>182880</wp:posOffset>
                </wp:positionV>
                <wp:extent cx="266700" cy="247650"/>
                <wp:effectExtent l="0" t="0" r="19050" b="1905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BAE" w:rsidRDefault="00080BAE" w:rsidP="00080B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04.7pt;margin-top:14.4pt;width:21pt;height:19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">
                <v:textbox>
                  <w:txbxContent>
                    <w:p w:rsidR="00080BAE" w:rsidRDefault="00080BAE" w:rsidP="00080BAE"/>
                  </w:txbxContent>
                </v:textbox>
              </v:shape>
            </w:pict>
          </mc:Fallback>
        </mc:AlternateContent>
      </w:r>
      <w:r w:rsidR="002C3253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0728024" wp14:editId="73AAE32E">
                <wp:simplePos x="0" y="0"/>
                <wp:positionH relativeFrom="column">
                  <wp:posOffset>4697730</wp:posOffset>
                </wp:positionH>
                <wp:positionV relativeFrom="paragraph">
                  <wp:posOffset>125730</wp:posOffset>
                </wp:positionV>
                <wp:extent cx="266700" cy="247650"/>
                <wp:effectExtent l="0" t="0" r="19050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69.9pt;margin-top:9.9pt;width:21pt;height:19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2C3253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7107184" wp14:editId="7CDFD2FB">
                <wp:simplePos x="0" y="0"/>
                <wp:positionH relativeFrom="column">
                  <wp:posOffset>304165</wp:posOffset>
                </wp:positionH>
                <wp:positionV relativeFrom="paragraph">
                  <wp:posOffset>24130</wp:posOffset>
                </wp:positionV>
                <wp:extent cx="6143625" cy="733425"/>
                <wp:effectExtent l="0" t="0" r="28575" b="285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C3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3.95pt;margin-top:1.9pt;width:483.75pt;height:57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">
                <v:textbox>
                  <w:txbxContent>
                    <w:p w:rsidR="002940F0" w:rsidRDefault="002940F0" w:rsidP="002C3253"/>
                  </w:txbxContent>
                </v:textbox>
              </v:shape>
            </w:pict>
          </mc:Fallback>
        </mc:AlternateContent>
      </w: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B8508C" w:rsidP="008D2BDA">
      <w:pPr>
        <w:rPr>
          <w:sz w:val="32"/>
          <w:szCs w:val="32"/>
        </w:rPr>
      </w:pPr>
    </w:p>
    <w:p w:rsidR="00B8508C" w:rsidRPr="00AE0D0B" w:rsidRDefault="006719DB" w:rsidP="008D2BDA">
      <w:pPr>
        <w:rPr>
          <w:sz w:val="32"/>
          <w:szCs w:val="32"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F519851" wp14:editId="384D42A5">
                <wp:simplePos x="0" y="0"/>
                <wp:positionH relativeFrom="column">
                  <wp:posOffset>6112510</wp:posOffset>
                </wp:positionH>
                <wp:positionV relativeFrom="paragraph">
                  <wp:posOffset>414655</wp:posOffset>
                </wp:positionV>
                <wp:extent cx="673100" cy="431800"/>
                <wp:effectExtent l="0" t="0" r="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290A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481.3pt;margin-top:32.65pt;width:53pt;height:3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" filled="f" stroked="f">
                <v:textbox>
                  <w:txbxContent>
                    <w:p w:rsidR="002940F0" w:rsidRPr="00E54BB9" w:rsidRDefault="002940F0" w:rsidP="00290A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Page 5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Default="001C4680" w:rsidP="008D2BDA">
      <w:pPr>
        <w:rPr>
          <w:sz w:val="32"/>
          <w:szCs w:val="32"/>
        </w:rPr>
      </w:pPr>
      <w:r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F6A19B1" wp14:editId="746849C1">
                <wp:simplePos x="0" y="0"/>
                <wp:positionH relativeFrom="column">
                  <wp:posOffset>-6985</wp:posOffset>
                </wp:positionH>
                <wp:positionV relativeFrom="paragraph">
                  <wp:posOffset>-233045</wp:posOffset>
                </wp:positionV>
                <wp:extent cx="6946265" cy="9448800"/>
                <wp:effectExtent l="0" t="0" r="26035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9448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-.55pt;margin-top:-18.35pt;width:546.95pt;height:744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" filled="f" strokecolor="#e46c0a"/>
            </w:pict>
          </mc:Fallback>
        </mc:AlternateContent>
      </w:r>
      <w:r w:rsidR="006719DB" w:rsidRPr="00594C0A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D7EEF4" wp14:editId="1AF6F6E3">
                <wp:simplePos x="0" y="0"/>
                <wp:positionH relativeFrom="column">
                  <wp:posOffset>246380</wp:posOffset>
                </wp:positionH>
                <wp:positionV relativeFrom="paragraph">
                  <wp:posOffset>-150495</wp:posOffset>
                </wp:positionV>
                <wp:extent cx="6426200" cy="584200"/>
                <wp:effectExtent l="0" t="0" r="0" b="6350"/>
                <wp:wrapNone/>
                <wp:docPr id="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6719DB" w:rsidRDefault="002940F0" w:rsidP="00594C0A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Please tell me about my contrast sensitivity (if this was tested)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19.4pt;margin-top:-11.85pt;width:506pt;height:4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" filled="f" stroked="f">
                <v:textbox>
                  <w:txbxContent>
                    <w:p w:rsidR="002940F0" w:rsidRPr="006719DB" w:rsidRDefault="002940F0" w:rsidP="00594C0A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719DB">
                        <w:rPr>
                          <w:rFonts w:ascii="Verdana" w:hAnsi="Verdana"/>
                          <w:sz w:val="32"/>
                          <w:szCs w:val="32"/>
                        </w:rPr>
                        <w:t>Please tell me about my contrast sensitivity (if this was tested)</w:t>
                      </w:r>
                    </w:p>
                  </w:txbxContent>
                </v:textbox>
              </v:shape>
            </w:pict>
          </mc:Fallback>
        </mc:AlternateContent>
      </w:r>
    </w:p>
    <w:p w:rsidR="00B8508C" w:rsidRDefault="006719DB" w:rsidP="008D2BDA">
      <w:pPr>
        <w:rPr>
          <w:sz w:val="32"/>
          <w:szCs w:val="32"/>
        </w:rPr>
      </w:pPr>
      <w:r w:rsidRPr="00594C0A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5BE8BA" wp14:editId="46FBF44C">
                <wp:simplePos x="0" y="0"/>
                <wp:positionH relativeFrom="column">
                  <wp:posOffset>240665</wp:posOffset>
                </wp:positionH>
                <wp:positionV relativeFrom="paragraph">
                  <wp:posOffset>161925</wp:posOffset>
                </wp:positionV>
                <wp:extent cx="6765290" cy="431138"/>
                <wp:effectExtent l="0" t="0" r="0" b="0"/>
                <wp:wrapNone/>
                <wp:docPr id="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431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6719DB" w:rsidRDefault="002940F0" w:rsidP="00594C0A">
                            <w:pPr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  <w:t>This is about how well I see objects against different backgrounds</w:t>
                            </w:r>
                          </w:p>
                          <w:p w:rsidR="002940F0" w:rsidRDefault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18.95pt;margin-top:12.75pt;width:532.7pt;height:33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" filled="f" stroked="f">
                <v:textbox>
                  <w:txbxContent>
                    <w:p w:rsidR="002940F0" w:rsidRPr="006719DB" w:rsidRDefault="002940F0" w:rsidP="00594C0A">
                      <w:pPr>
                        <w:rPr>
                          <w:rFonts w:ascii="Verdana" w:hAnsi="Verdana"/>
                          <w:sz w:val="30"/>
                          <w:szCs w:val="30"/>
                        </w:rPr>
                      </w:pPr>
                      <w:r w:rsidRPr="006719DB">
                        <w:rPr>
                          <w:rFonts w:ascii="Verdana" w:hAnsi="Verdana"/>
                          <w:sz w:val="30"/>
                          <w:szCs w:val="30"/>
                        </w:rPr>
                        <w:t>This is about how well I see objects against different backgrounds</w:t>
                      </w:r>
                    </w:p>
                    <w:p w:rsidR="002940F0" w:rsidRDefault="002940F0"/>
                  </w:txbxContent>
                </v:textbox>
              </v:shape>
            </w:pict>
          </mc:Fallback>
        </mc:AlternateContent>
      </w:r>
    </w:p>
    <w:p w:rsidR="008D2BDA" w:rsidRPr="000F1B5D" w:rsidRDefault="008D2BDA" w:rsidP="008D2BDA">
      <w:pPr>
        <w:rPr>
          <w:sz w:val="32"/>
          <w:szCs w:val="32"/>
        </w:rPr>
      </w:pPr>
    </w:p>
    <w:p w:rsidR="008D2BDA" w:rsidRPr="000F1B5D" w:rsidRDefault="002940F0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D4984E" wp14:editId="48E3F0DB">
                <wp:simplePos x="0" y="0"/>
                <wp:positionH relativeFrom="column">
                  <wp:posOffset>2580640</wp:posOffset>
                </wp:positionH>
                <wp:positionV relativeFrom="paragraph">
                  <wp:posOffset>218440</wp:posOffset>
                </wp:positionV>
                <wp:extent cx="266700" cy="247650"/>
                <wp:effectExtent l="0" t="0" r="19050" b="1905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03.2pt;margin-top:17.2pt;width:21pt;height:19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xdJwIAAE0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">
                <v:textbox>
                  <w:txbxContent>
                    <w:p w:rsidR="002940F0" w:rsidRDefault="002940F0" w:rsidP="002940F0"/>
                  </w:txbxContent>
                </v:textbox>
              </v:shape>
            </w:pict>
          </mc:Fallback>
        </mc:AlternateContent>
      </w:r>
      <w:r w:rsidR="006719DB" w:rsidRPr="00465421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9BD972" wp14:editId="54F1ED17">
                <wp:simplePos x="0" y="0"/>
                <wp:positionH relativeFrom="column">
                  <wp:posOffset>5042535</wp:posOffset>
                </wp:positionH>
                <wp:positionV relativeFrom="paragraph">
                  <wp:posOffset>187325</wp:posOffset>
                </wp:positionV>
                <wp:extent cx="1901190" cy="1524000"/>
                <wp:effectExtent l="0" t="0" r="0" b="0"/>
                <wp:wrapNone/>
                <wp:docPr id="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is ok</w:t>
                            </w:r>
                          </w:p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There is a problem</w:t>
                            </w:r>
                          </w:p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Please say more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397.05pt;margin-top:14.75pt;width:149.7pt;height:120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" filled="f" stroked="f">
                <v:textbox>
                  <w:txbxContent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This is ok</w:t>
                      </w:r>
                    </w:p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There is a problem</w:t>
                      </w:r>
                    </w:p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Please say more below</w:t>
                      </w:r>
                    </w:p>
                  </w:txbxContent>
                </v:textbox>
              </v:shape>
            </w:pict>
          </mc:Fallback>
        </mc:AlternateContent>
      </w:r>
      <w:r w:rsidR="006719DB" w:rsidRPr="00465421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215CCD" wp14:editId="7AF20F51">
                <wp:simplePos x="0" y="0"/>
                <wp:positionH relativeFrom="column">
                  <wp:posOffset>2846705</wp:posOffset>
                </wp:positionH>
                <wp:positionV relativeFrom="paragraph">
                  <wp:posOffset>193040</wp:posOffset>
                </wp:positionV>
                <wp:extent cx="1717040" cy="976630"/>
                <wp:effectExtent l="0" t="0" r="0" b="0"/>
                <wp:wrapNone/>
                <wp:docPr id="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976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was tested</w:t>
                            </w:r>
                          </w:p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6719DB" w:rsidRDefault="002940F0" w:rsidP="0046542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This was not tested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224.15pt;margin-top:15.2pt;width:135.2pt;height:76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" filled="f" stroked="f">
                <v:textbox>
                  <w:txbxContent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This was tested</w:t>
                      </w:r>
                    </w:p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6719DB" w:rsidRDefault="002940F0" w:rsidP="0046542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>This was not tested</w:t>
                      </w:r>
                    </w:p>
                  </w:txbxContent>
                </v:textbox>
              </v:shape>
            </w:pict>
          </mc:Fallback>
        </mc:AlternateContent>
      </w:r>
    </w:p>
    <w:p w:rsidR="008D2BDA" w:rsidRPr="000F1B5D" w:rsidRDefault="002940F0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C96F915" wp14:editId="06DE7153">
                <wp:simplePos x="0" y="0"/>
                <wp:positionH relativeFrom="column">
                  <wp:posOffset>4771390</wp:posOffset>
                </wp:positionH>
                <wp:positionV relativeFrom="paragraph">
                  <wp:posOffset>32385</wp:posOffset>
                </wp:positionV>
                <wp:extent cx="266700" cy="247650"/>
                <wp:effectExtent l="0" t="0" r="19050" b="1905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375.7pt;margin-top:2.55pt;width:21pt;height:19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">
                <v:textbox>
                  <w:txbxContent>
                    <w:p w:rsidR="002940F0" w:rsidRDefault="002940F0" w:rsidP="002940F0"/>
                  </w:txbxContent>
                </v:textbox>
              </v:shape>
            </w:pict>
          </mc:Fallback>
        </mc:AlternateContent>
      </w:r>
    </w:p>
    <w:p w:rsidR="008D2BDA" w:rsidRPr="000F1B5D" w:rsidRDefault="002940F0" w:rsidP="008D2BDA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43FFB5D" wp14:editId="459AE059">
                <wp:simplePos x="0" y="0"/>
                <wp:positionH relativeFrom="column">
                  <wp:posOffset>4752340</wp:posOffset>
                </wp:positionH>
                <wp:positionV relativeFrom="paragraph">
                  <wp:posOffset>217805</wp:posOffset>
                </wp:positionV>
                <wp:extent cx="266700" cy="247650"/>
                <wp:effectExtent l="0" t="0" r="19050" b="1905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374.2pt;margin-top:17.15pt;width:21pt;height:19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">
                <v:textbox>
                  <w:txbxContent>
                    <w:p w:rsidR="002940F0" w:rsidRDefault="002940F0" w:rsidP="002940F0"/>
                  </w:txbxContent>
                </v:textbox>
              </v:shape>
            </w:pict>
          </mc:Fallback>
        </mc:AlternateContent>
      </w: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19D8DB2" wp14:editId="7451DDEC">
                <wp:simplePos x="0" y="0"/>
                <wp:positionH relativeFrom="column">
                  <wp:posOffset>2580640</wp:posOffset>
                </wp:positionH>
                <wp:positionV relativeFrom="paragraph">
                  <wp:posOffset>227330</wp:posOffset>
                </wp:positionV>
                <wp:extent cx="266700" cy="247650"/>
                <wp:effectExtent l="0" t="0" r="19050" b="1905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203.2pt;margin-top:17.9pt;width:21pt;height:19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VtJwIAAE0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">
                <v:textbox>
                  <w:txbxContent>
                    <w:p w:rsidR="002940F0" w:rsidRDefault="002940F0" w:rsidP="002940F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3152" behindDoc="0" locked="0" layoutInCell="1" allowOverlap="1" wp14:anchorId="03BB9508" wp14:editId="4E5115C5">
            <wp:simplePos x="0" y="0"/>
            <wp:positionH relativeFrom="column">
              <wp:posOffset>756920</wp:posOffset>
            </wp:positionH>
            <wp:positionV relativeFrom="paragraph">
              <wp:posOffset>-189865</wp:posOffset>
            </wp:positionV>
            <wp:extent cx="1637156" cy="1026100"/>
            <wp:effectExtent l="0" t="0" r="0" b="0"/>
            <wp:wrapNone/>
            <wp:docPr id="6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56" cy="10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D2BDA" w:rsidRDefault="008D2BDA" w:rsidP="008D2BDA">
      <w:pPr>
        <w:rPr>
          <w:sz w:val="32"/>
          <w:szCs w:val="32"/>
        </w:rPr>
      </w:pPr>
    </w:p>
    <w:p w:rsidR="000F1B5D" w:rsidRDefault="000F1B5D" w:rsidP="00163296">
      <w:pPr>
        <w:rPr>
          <w:sz w:val="32"/>
          <w:szCs w:val="32"/>
        </w:rPr>
      </w:pPr>
    </w:p>
    <w:p w:rsidR="000F1B5D" w:rsidRDefault="000F1B5D" w:rsidP="00163296">
      <w:pPr>
        <w:rPr>
          <w:sz w:val="32"/>
          <w:szCs w:val="32"/>
        </w:rPr>
      </w:pPr>
    </w:p>
    <w:p w:rsidR="000F1B5D" w:rsidRDefault="000F1B5D" w:rsidP="00163296">
      <w:pPr>
        <w:rPr>
          <w:sz w:val="32"/>
          <w:szCs w:val="32"/>
        </w:rPr>
      </w:pPr>
    </w:p>
    <w:p w:rsidR="000F1B5D" w:rsidRDefault="000F1B5D" w:rsidP="00163296">
      <w:pPr>
        <w:rPr>
          <w:sz w:val="32"/>
          <w:szCs w:val="32"/>
        </w:rPr>
      </w:pPr>
    </w:p>
    <w:p w:rsidR="000F1B5D" w:rsidRDefault="002940F0" w:rsidP="00163296">
      <w:pPr>
        <w:rPr>
          <w:sz w:val="32"/>
          <w:szCs w:val="32"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DE8153A" wp14:editId="5B8333C7">
                <wp:simplePos x="0" y="0"/>
                <wp:positionH relativeFrom="column">
                  <wp:posOffset>323215</wp:posOffset>
                </wp:positionH>
                <wp:positionV relativeFrom="paragraph">
                  <wp:posOffset>12065</wp:posOffset>
                </wp:positionV>
                <wp:extent cx="6143625" cy="733425"/>
                <wp:effectExtent l="0" t="0" r="28575" b="2857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25.45pt;margin-top:.95pt;width:483.75pt;height:57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t9JgIAAE4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">
                <v:textbox>
                  <w:txbxContent>
                    <w:p w:rsidR="002940F0" w:rsidRDefault="002940F0" w:rsidP="002940F0"/>
                  </w:txbxContent>
                </v:textbox>
              </v:shape>
            </w:pict>
          </mc:Fallback>
        </mc:AlternateContent>
      </w:r>
    </w:p>
    <w:p w:rsidR="000F1B5D" w:rsidRDefault="000F1B5D" w:rsidP="00163296">
      <w:pPr>
        <w:rPr>
          <w:sz w:val="32"/>
          <w:szCs w:val="32"/>
        </w:rPr>
      </w:pPr>
    </w:p>
    <w:p w:rsidR="00163296" w:rsidRDefault="00163296" w:rsidP="00163296">
      <w:pPr>
        <w:rPr>
          <w:b/>
        </w:rPr>
      </w:pPr>
    </w:p>
    <w:p w:rsidR="005B5AF9" w:rsidRDefault="005B5AF9" w:rsidP="00EA449C">
      <w:pPr>
        <w:rPr>
          <w:b/>
        </w:rPr>
      </w:pPr>
    </w:p>
    <w:p w:rsidR="005B5AF9" w:rsidRDefault="006719DB" w:rsidP="00EA449C">
      <w:pPr>
        <w:rPr>
          <w:b/>
        </w:rPr>
      </w:pPr>
      <w:r w:rsidRPr="0091776D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E36E2C" wp14:editId="68063FCF">
                <wp:simplePos x="0" y="0"/>
                <wp:positionH relativeFrom="column">
                  <wp:posOffset>177165</wp:posOffset>
                </wp:positionH>
                <wp:positionV relativeFrom="paragraph">
                  <wp:posOffset>62230</wp:posOffset>
                </wp:positionV>
                <wp:extent cx="6765290" cy="584200"/>
                <wp:effectExtent l="0" t="0" r="0" b="6350"/>
                <wp:wrapNone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6719DB" w:rsidRDefault="002940F0" w:rsidP="0091776D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Please tell me about my sight when it’s light or dark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13.95pt;margin-top:4.9pt;width:532.7pt;height:4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APDwIAAPwDAAAOAAAAZHJzL2Uyb0RvYy54bWysU9uO2yAQfa/Uf0C8N07cOJt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" filled="f" stroked="f">
                <v:textbox>
                  <w:txbxContent>
                    <w:p w:rsidR="002940F0" w:rsidRPr="006719DB" w:rsidRDefault="002940F0" w:rsidP="0091776D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719DB">
                        <w:rPr>
                          <w:rFonts w:ascii="Verdana" w:hAnsi="Verdana"/>
                          <w:sz w:val="32"/>
                          <w:szCs w:val="32"/>
                        </w:rPr>
                        <w:t>Please tell me about my sight when it’s light or dark</w:t>
                      </w:r>
                    </w:p>
                  </w:txbxContent>
                </v:textbox>
              </v:shape>
            </w:pict>
          </mc:Fallback>
        </mc:AlternateContent>
      </w:r>
    </w:p>
    <w:p w:rsidR="005B5AF9" w:rsidRDefault="005B5AF9" w:rsidP="00EA449C">
      <w:pPr>
        <w:rPr>
          <w:b/>
        </w:rPr>
      </w:pPr>
    </w:p>
    <w:p w:rsidR="005B5AF9" w:rsidRDefault="005B5AF9" w:rsidP="00EA449C">
      <w:pPr>
        <w:rPr>
          <w:b/>
        </w:rPr>
      </w:pPr>
    </w:p>
    <w:p w:rsidR="005B5AF9" w:rsidRDefault="005B5AF9" w:rsidP="00EA449C">
      <w:pPr>
        <w:rPr>
          <w:b/>
        </w:rPr>
      </w:pPr>
    </w:p>
    <w:p w:rsidR="005B5AF9" w:rsidRDefault="005B5AF9" w:rsidP="00EA449C">
      <w:pPr>
        <w:rPr>
          <w:b/>
        </w:rPr>
      </w:pPr>
    </w:p>
    <w:p w:rsidR="005B5AF9" w:rsidRDefault="002940F0" w:rsidP="00EA449C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957248" behindDoc="0" locked="0" layoutInCell="1" allowOverlap="1" wp14:anchorId="52CAE062" wp14:editId="4C0EF6ED">
            <wp:simplePos x="0" y="0"/>
            <wp:positionH relativeFrom="column">
              <wp:posOffset>3176270</wp:posOffset>
            </wp:positionH>
            <wp:positionV relativeFrom="paragraph">
              <wp:posOffset>-99695</wp:posOffset>
            </wp:positionV>
            <wp:extent cx="1276115" cy="1189600"/>
            <wp:effectExtent l="0" t="0" r="0" b="0"/>
            <wp:wrapNone/>
            <wp:docPr id="63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1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15" cy="1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55200" behindDoc="0" locked="0" layoutInCell="1" allowOverlap="1" wp14:anchorId="7523CE71" wp14:editId="79B3B7EA">
            <wp:simplePos x="0" y="0"/>
            <wp:positionH relativeFrom="column">
              <wp:posOffset>756920</wp:posOffset>
            </wp:positionH>
            <wp:positionV relativeFrom="paragraph">
              <wp:posOffset>-99695</wp:posOffset>
            </wp:positionV>
            <wp:extent cx="1958811" cy="1199623"/>
            <wp:effectExtent l="0" t="0" r="0" b="0"/>
            <wp:wrapNone/>
            <wp:docPr id="62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11" cy="11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B5AF9" w:rsidRDefault="002940F0" w:rsidP="00EA449C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959296" behindDoc="0" locked="0" layoutInCell="1" allowOverlap="1" wp14:anchorId="3C005274" wp14:editId="7367F784">
            <wp:simplePos x="0" y="0"/>
            <wp:positionH relativeFrom="column">
              <wp:posOffset>4968240</wp:posOffset>
            </wp:positionH>
            <wp:positionV relativeFrom="paragraph">
              <wp:posOffset>-274955</wp:posOffset>
            </wp:positionV>
            <wp:extent cx="1272177" cy="1185841"/>
            <wp:effectExtent l="0" t="0" r="0" b="0"/>
            <wp:wrapNone/>
            <wp:docPr id="64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1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77" cy="11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B5AF9" w:rsidRDefault="005B5AF9" w:rsidP="00EA449C">
      <w:pPr>
        <w:rPr>
          <w:b/>
        </w:rPr>
      </w:pPr>
    </w:p>
    <w:p w:rsidR="005B5AF9" w:rsidRDefault="005B5AF9" w:rsidP="00EA449C">
      <w:pPr>
        <w:rPr>
          <w:b/>
        </w:rPr>
      </w:pPr>
    </w:p>
    <w:p w:rsidR="005B5AF9" w:rsidRDefault="005B5AF9" w:rsidP="00EA449C">
      <w:pPr>
        <w:rPr>
          <w:b/>
        </w:rPr>
      </w:pPr>
    </w:p>
    <w:p w:rsidR="005B5AF9" w:rsidRDefault="005B5AF9" w:rsidP="00EA449C">
      <w:pPr>
        <w:rPr>
          <w:b/>
        </w:rPr>
      </w:pPr>
    </w:p>
    <w:p w:rsidR="005B5AF9" w:rsidRDefault="006719DB" w:rsidP="00EA449C">
      <w:pPr>
        <w:rPr>
          <w:b/>
        </w:rPr>
      </w:pPr>
      <w:r w:rsidRPr="00055681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20B57A" wp14:editId="51DECB69">
                <wp:simplePos x="0" y="0"/>
                <wp:positionH relativeFrom="column">
                  <wp:posOffset>608965</wp:posOffset>
                </wp:positionH>
                <wp:positionV relativeFrom="paragraph">
                  <wp:posOffset>137794</wp:posOffset>
                </wp:positionV>
                <wp:extent cx="4902200" cy="2828925"/>
                <wp:effectExtent l="0" t="0" r="0" b="0"/>
                <wp:wrapNone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282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336BF0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336BF0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Please tick any boxes that apply</w:t>
                            </w:r>
                          </w:p>
                          <w:p w:rsidR="002940F0" w:rsidRPr="006719DB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336BF0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336BF0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My vision is okay all the time</w:t>
                            </w:r>
                          </w:p>
                          <w:p w:rsidR="002940F0" w:rsidRPr="006719DB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336BF0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336BF0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My vision is better in daylight</w:t>
                            </w:r>
                          </w:p>
                          <w:p w:rsidR="002940F0" w:rsidRPr="006719DB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336BF0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336BF0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My vision is not good in the dark</w:t>
                            </w:r>
                          </w:p>
                          <w:p w:rsidR="002940F0" w:rsidRPr="006719DB" w:rsidRDefault="002940F0" w:rsidP="0005568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336BF0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719D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336BF0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I have no vision in the dark</w:t>
                            </w:r>
                          </w:p>
                          <w:p w:rsidR="002940F0" w:rsidRPr="00336BF0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:rsidR="002940F0" w:rsidRPr="00336BF0" w:rsidRDefault="002940F0" w:rsidP="00055681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336BF0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Please write more in the box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47.95pt;margin-top:10.85pt;width:386pt;height:22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" filled="f" stroked="f">
                <v:textbox>
                  <w:txbxContent>
                    <w:p w:rsidR="002940F0" w:rsidRPr="00336BF0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336BF0">
                        <w:rPr>
                          <w:rFonts w:ascii="Verdana" w:hAnsi="Verdana"/>
                          <w:sz w:val="32"/>
                          <w:szCs w:val="32"/>
                        </w:rPr>
                        <w:t>Please tick any boxes that apply</w:t>
                      </w:r>
                    </w:p>
                    <w:p w:rsidR="002940F0" w:rsidRPr="006719DB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336BF0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Pr="00336BF0">
                        <w:rPr>
                          <w:rFonts w:ascii="Verdana" w:hAnsi="Verdana"/>
                          <w:sz w:val="32"/>
                          <w:szCs w:val="32"/>
                        </w:rPr>
                        <w:t>My vision is okay all the time</w:t>
                      </w:r>
                    </w:p>
                    <w:p w:rsidR="002940F0" w:rsidRPr="006719DB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336BF0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Pr="00336BF0">
                        <w:rPr>
                          <w:rFonts w:ascii="Verdana" w:hAnsi="Verdana"/>
                          <w:sz w:val="32"/>
                          <w:szCs w:val="32"/>
                        </w:rPr>
                        <w:t>My vision is better in daylight</w:t>
                      </w:r>
                    </w:p>
                    <w:p w:rsidR="002940F0" w:rsidRPr="006719DB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336BF0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Pr="00336BF0">
                        <w:rPr>
                          <w:rFonts w:ascii="Verdana" w:hAnsi="Verdana"/>
                          <w:sz w:val="32"/>
                          <w:szCs w:val="32"/>
                        </w:rPr>
                        <w:t>My vision is not good in the dark</w:t>
                      </w:r>
                    </w:p>
                    <w:p w:rsidR="002940F0" w:rsidRPr="006719DB" w:rsidRDefault="002940F0" w:rsidP="0005568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336BF0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719DB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Pr="00336BF0">
                        <w:rPr>
                          <w:rFonts w:ascii="Verdana" w:hAnsi="Verdana"/>
                          <w:sz w:val="32"/>
                          <w:szCs w:val="32"/>
                        </w:rPr>
                        <w:t>I have no vision in the dark</w:t>
                      </w:r>
                    </w:p>
                    <w:p w:rsidR="002940F0" w:rsidRPr="00336BF0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:rsidR="002940F0" w:rsidRPr="00336BF0" w:rsidRDefault="002940F0" w:rsidP="00055681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336BF0">
                        <w:rPr>
                          <w:rFonts w:ascii="Verdana" w:hAnsi="Verdana"/>
                          <w:sz w:val="32"/>
                          <w:szCs w:val="32"/>
                        </w:rPr>
                        <w:t>Please write more in the box below</w:t>
                      </w:r>
                    </w:p>
                  </w:txbxContent>
                </v:textbox>
              </v:shape>
            </w:pict>
          </mc:Fallback>
        </mc:AlternateContent>
      </w:r>
    </w:p>
    <w:p w:rsidR="005B5AF9" w:rsidRDefault="005B5AF9" w:rsidP="00EA449C">
      <w:pPr>
        <w:rPr>
          <w:b/>
        </w:rPr>
      </w:pPr>
    </w:p>
    <w:p w:rsidR="005B5AF9" w:rsidRDefault="005B5AF9" w:rsidP="00EA449C">
      <w:pPr>
        <w:rPr>
          <w:b/>
        </w:rPr>
      </w:pPr>
    </w:p>
    <w:p w:rsidR="00735FCE" w:rsidRDefault="001C4680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B2E4D90" wp14:editId="6A628605">
                <wp:simplePos x="0" y="0"/>
                <wp:positionH relativeFrom="column">
                  <wp:posOffset>618490</wp:posOffset>
                </wp:positionH>
                <wp:positionV relativeFrom="paragraph">
                  <wp:posOffset>154940</wp:posOffset>
                </wp:positionV>
                <wp:extent cx="266700" cy="247650"/>
                <wp:effectExtent l="0" t="0" r="19050" b="1905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680" w:rsidRDefault="001C4680" w:rsidP="001C4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48.7pt;margin-top:12.2pt;width:21pt;height:19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">
                <v:textbox>
                  <w:txbxContent>
                    <w:p w:rsidR="001C4680" w:rsidRDefault="001C4680" w:rsidP="001C4680"/>
                  </w:txbxContent>
                </v:textbox>
              </v:shape>
            </w:pict>
          </mc:Fallback>
        </mc:AlternateContent>
      </w: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1C4680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495FD0B" wp14:editId="09193058">
                <wp:simplePos x="0" y="0"/>
                <wp:positionH relativeFrom="column">
                  <wp:posOffset>608965</wp:posOffset>
                </wp:positionH>
                <wp:positionV relativeFrom="paragraph">
                  <wp:posOffset>95885</wp:posOffset>
                </wp:positionV>
                <wp:extent cx="266700" cy="247650"/>
                <wp:effectExtent l="0" t="0" r="19050" b="1905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680" w:rsidRDefault="001C4680" w:rsidP="001C4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7.95pt;margin-top:7.55pt;width:21pt;height:19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">
                <v:textbox>
                  <w:txbxContent>
                    <w:p w:rsidR="001C4680" w:rsidRDefault="001C4680" w:rsidP="001C4680"/>
                  </w:txbxContent>
                </v:textbox>
              </v:shape>
            </w:pict>
          </mc:Fallback>
        </mc:AlternateContent>
      </w: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1C4680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558521F" wp14:editId="58536845">
                <wp:simplePos x="0" y="0"/>
                <wp:positionH relativeFrom="column">
                  <wp:posOffset>618490</wp:posOffset>
                </wp:positionH>
                <wp:positionV relativeFrom="paragraph">
                  <wp:posOffset>46355</wp:posOffset>
                </wp:positionV>
                <wp:extent cx="266700" cy="247650"/>
                <wp:effectExtent l="0" t="0" r="19050" b="1905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680" w:rsidRDefault="001C4680" w:rsidP="001C4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48.7pt;margin-top:3.65pt;width:21pt;height:19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">
                <v:textbox>
                  <w:txbxContent>
                    <w:p w:rsidR="001C4680" w:rsidRDefault="001C4680" w:rsidP="001C4680"/>
                  </w:txbxContent>
                </v:textbox>
              </v:shape>
            </w:pict>
          </mc:Fallback>
        </mc:AlternateContent>
      </w:r>
    </w:p>
    <w:p w:rsidR="00735FCE" w:rsidRDefault="00735FCE">
      <w:pPr>
        <w:rPr>
          <w:b/>
        </w:rPr>
      </w:pPr>
    </w:p>
    <w:p w:rsidR="00735FCE" w:rsidRDefault="001C4680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05C237B" wp14:editId="29C9F449">
                <wp:simplePos x="0" y="0"/>
                <wp:positionH relativeFrom="column">
                  <wp:posOffset>618490</wp:posOffset>
                </wp:positionH>
                <wp:positionV relativeFrom="paragraph">
                  <wp:posOffset>124460</wp:posOffset>
                </wp:positionV>
                <wp:extent cx="266700" cy="247650"/>
                <wp:effectExtent l="0" t="0" r="19050" b="1905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680" w:rsidRDefault="001C4680" w:rsidP="001C4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48.7pt;margin-top:9.8pt;width:21pt;height:19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mzAJgIAAE0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">
                <v:textbox>
                  <w:txbxContent>
                    <w:p w:rsidR="001C4680" w:rsidRDefault="001C4680" w:rsidP="001C4680"/>
                  </w:txbxContent>
                </v:textbox>
              </v:shape>
            </w:pict>
          </mc:Fallback>
        </mc:AlternateContent>
      </w: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2940F0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EB5E97C" wp14:editId="73CAE08F">
                <wp:simplePos x="0" y="0"/>
                <wp:positionH relativeFrom="column">
                  <wp:posOffset>323215</wp:posOffset>
                </wp:positionH>
                <wp:positionV relativeFrom="paragraph">
                  <wp:posOffset>146050</wp:posOffset>
                </wp:positionV>
                <wp:extent cx="6143625" cy="733425"/>
                <wp:effectExtent l="0" t="0" r="28575" b="2857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Default="002940F0" w:rsidP="00294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25.45pt;margin-top:11.5pt;width:483.75pt;height:57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">
                <v:textbox>
                  <w:txbxContent>
                    <w:p w:rsidR="002940F0" w:rsidRDefault="002940F0" w:rsidP="002940F0"/>
                  </w:txbxContent>
                </v:textbox>
              </v:shape>
            </w:pict>
          </mc:Fallback>
        </mc:AlternateContent>
      </w: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735FCE">
      <w:pPr>
        <w:rPr>
          <w:b/>
        </w:rPr>
      </w:pPr>
    </w:p>
    <w:p w:rsidR="00735FCE" w:rsidRDefault="006719DB">
      <w:pPr>
        <w:rPr>
          <w:b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B5E63B1" wp14:editId="2F2342E9">
                <wp:simplePos x="0" y="0"/>
                <wp:positionH relativeFrom="column">
                  <wp:posOffset>6202680</wp:posOffset>
                </wp:positionH>
                <wp:positionV relativeFrom="paragraph">
                  <wp:posOffset>330200</wp:posOffset>
                </wp:positionV>
                <wp:extent cx="749300" cy="35560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290A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488.4pt;margin-top:26pt;width:59pt;height:2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" filled="f" stroked="f">
                <v:textbox>
                  <w:txbxContent>
                    <w:p w:rsidR="002940F0" w:rsidRPr="00E54BB9" w:rsidRDefault="002940F0" w:rsidP="00290A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Page 6</w:t>
                      </w:r>
                    </w:p>
                  </w:txbxContent>
                </v:textbox>
              </v:shape>
            </w:pict>
          </mc:Fallback>
        </mc:AlternateContent>
      </w:r>
    </w:p>
    <w:p w:rsidR="006953DE" w:rsidRPr="006953DE" w:rsidRDefault="006953DE">
      <w:pPr>
        <w:rPr>
          <w:b/>
          <w:sz w:val="16"/>
          <w:szCs w:val="16"/>
        </w:rPr>
      </w:pPr>
    </w:p>
    <w:p w:rsidR="001037F4" w:rsidRDefault="00E736B8">
      <w:pPr>
        <w:rPr>
          <w:b/>
        </w:rPr>
      </w:pPr>
      <w:r w:rsidRPr="00085D54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61ABC51" wp14:editId="6AB741D8">
                <wp:simplePos x="0" y="0"/>
                <wp:positionH relativeFrom="column">
                  <wp:posOffset>21590</wp:posOffset>
                </wp:positionH>
                <wp:positionV relativeFrom="paragraph">
                  <wp:posOffset>91440</wp:posOffset>
                </wp:positionV>
                <wp:extent cx="6632575" cy="690245"/>
                <wp:effectExtent l="19050" t="19050" r="15875" b="14605"/>
                <wp:wrapNone/>
                <wp:docPr id="53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690245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38100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940F0" w:rsidRPr="00101DF3" w:rsidRDefault="002940F0" w:rsidP="00085D54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7 – Please tell me the sight in my right and left eye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1.7pt;margin-top:7.2pt;width:522.25pt;height:54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" fillcolor="#f37245" strokecolor="#f37245" strokeweight="3pt">
                <v:textbox inset="0,0,0,0">
                  <w:txbxContent>
                    <w:p w:rsidR="002940F0" w:rsidRPr="00101DF3" w:rsidRDefault="002940F0" w:rsidP="00085D54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7 – Please tell me the sight in my right and left eye</w:t>
                      </w:r>
                    </w:p>
                  </w:txbxContent>
                </v:textbox>
              </v:shape>
            </w:pict>
          </mc:Fallback>
        </mc:AlternateContent>
      </w:r>
      <w:r w:rsidR="003F4FA6"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7FFF9956" wp14:editId="0BAA7A19">
                <wp:simplePos x="0" y="0"/>
                <wp:positionH relativeFrom="page">
                  <wp:posOffset>381000</wp:posOffset>
                </wp:positionH>
                <wp:positionV relativeFrom="page">
                  <wp:posOffset>685800</wp:posOffset>
                </wp:positionV>
                <wp:extent cx="6645910" cy="539115"/>
                <wp:effectExtent l="0" t="0" r="2540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910" cy="539115"/>
                        </a:xfrm>
                        <a:prstGeom prst="rect">
                          <a:avLst/>
                        </a:prstGeom>
                        <a:solidFill>
                          <a:srgbClr val="00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30pt;margin-top:54pt;width:523.3pt;height:42.4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" o:allowincell="f" fillcolor="#003b79" stroked="f">
                <w10:wrap anchorx="page" anchory="page"/>
              </v:rect>
            </w:pict>
          </mc:Fallback>
        </mc:AlternateContent>
      </w:r>
    </w:p>
    <w:p w:rsidR="00085D54" w:rsidRDefault="000C3C52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5C9EE00" wp14:editId="7EBC3EC0">
                <wp:simplePos x="0" y="0"/>
                <wp:positionH relativeFrom="column">
                  <wp:posOffset>4035425</wp:posOffset>
                </wp:positionH>
                <wp:positionV relativeFrom="paragraph">
                  <wp:posOffset>1706880</wp:posOffset>
                </wp:positionV>
                <wp:extent cx="266700" cy="247650"/>
                <wp:effectExtent l="0" t="0" r="19050" b="190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6B8" w:rsidRDefault="00E736B8" w:rsidP="00E73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317.75pt;margin-top:134.4pt;width:21pt;height:19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">
                <v:textbox>
                  <w:txbxContent>
                    <w:p w:rsidR="00E736B8" w:rsidRDefault="00E736B8" w:rsidP="00E736B8"/>
                  </w:txbxContent>
                </v:textbox>
              </v:shape>
            </w:pict>
          </mc:Fallback>
        </mc:AlternateContent>
      </w:r>
      <w:r w:rsidR="00014DE4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6C05A44" wp14:editId="6C53A89C">
                <wp:simplePos x="0" y="0"/>
                <wp:positionH relativeFrom="column">
                  <wp:posOffset>2862580</wp:posOffset>
                </wp:positionH>
                <wp:positionV relativeFrom="paragraph">
                  <wp:posOffset>5238115</wp:posOffset>
                </wp:positionV>
                <wp:extent cx="266700" cy="247650"/>
                <wp:effectExtent l="0" t="0" r="19050" b="1905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6B8" w:rsidRDefault="00E736B8" w:rsidP="00E73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225.4pt;margin-top:412.45pt;width:21pt;height:19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rqJwIAAE4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">
                <v:textbox>
                  <w:txbxContent>
                    <w:p w:rsidR="00E736B8" w:rsidRDefault="00E736B8" w:rsidP="00E736B8"/>
                  </w:txbxContent>
                </v:textbox>
              </v:shape>
            </w:pict>
          </mc:Fallback>
        </mc:AlternateContent>
      </w:r>
      <w:r w:rsidR="00E736B8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785491" wp14:editId="03512E19">
                <wp:simplePos x="0" y="0"/>
                <wp:positionH relativeFrom="column">
                  <wp:posOffset>5446395</wp:posOffset>
                </wp:positionH>
                <wp:positionV relativeFrom="paragraph">
                  <wp:posOffset>5223510</wp:posOffset>
                </wp:positionV>
                <wp:extent cx="266700" cy="247650"/>
                <wp:effectExtent l="0" t="0" r="19050" b="190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6B8" w:rsidRDefault="00E736B8" w:rsidP="00E73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428.85pt;margin-top:411.3pt;width:21pt;height:19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">
                <v:textbox>
                  <w:txbxContent>
                    <w:p w:rsidR="00E736B8" w:rsidRDefault="00E736B8" w:rsidP="00E736B8"/>
                  </w:txbxContent>
                </v:textbox>
              </v:shape>
            </w:pict>
          </mc:Fallback>
        </mc:AlternateContent>
      </w:r>
      <w:r w:rsidR="00E736B8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C622C61" wp14:editId="3D4D6107">
                <wp:simplePos x="0" y="0"/>
                <wp:positionH relativeFrom="column">
                  <wp:posOffset>4137660</wp:posOffset>
                </wp:positionH>
                <wp:positionV relativeFrom="paragraph">
                  <wp:posOffset>5226050</wp:posOffset>
                </wp:positionV>
                <wp:extent cx="266700" cy="247650"/>
                <wp:effectExtent l="0" t="0" r="19050" b="190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6B8" w:rsidRDefault="00E736B8" w:rsidP="00E73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325.8pt;margin-top:411.5pt;width:21pt;height:19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VVJgIAAE4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">
                <v:textbox>
                  <w:txbxContent>
                    <w:p w:rsidR="00E736B8" w:rsidRDefault="00E736B8" w:rsidP="00E736B8"/>
                  </w:txbxContent>
                </v:textbox>
              </v:shape>
            </w:pict>
          </mc:Fallback>
        </mc:AlternateContent>
      </w:r>
      <w:r w:rsidR="00E736B8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C902794" wp14:editId="214B3109">
                <wp:simplePos x="0" y="0"/>
                <wp:positionH relativeFrom="column">
                  <wp:posOffset>281940</wp:posOffset>
                </wp:positionH>
                <wp:positionV relativeFrom="paragraph">
                  <wp:posOffset>2139315</wp:posOffset>
                </wp:positionV>
                <wp:extent cx="266700" cy="247650"/>
                <wp:effectExtent l="0" t="0" r="19050" b="190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6B8" w:rsidRDefault="00E736B8" w:rsidP="00E73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22.2pt;margin-top:168.45pt;width:21pt;height:19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UYJwIAAE4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">
                <v:textbox>
                  <w:txbxContent>
                    <w:p w:rsidR="00E736B8" w:rsidRDefault="00E736B8" w:rsidP="00E736B8"/>
                  </w:txbxContent>
                </v:textbox>
              </v:shape>
            </w:pict>
          </mc:Fallback>
        </mc:AlternateContent>
      </w:r>
      <w:r w:rsidR="00E736B8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CA4D8B2" wp14:editId="3B1A07DF">
                <wp:simplePos x="0" y="0"/>
                <wp:positionH relativeFrom="column">
                  <wp:posOffset>4049395</wp:posOffset>
                </wp:positionH>
                <wp:positionV relativeFrom="paragraph">
                  <wp:posOffset>2143760</wp:posOffset>
                </wp:positionV>
                <wp:extent cx="266700" cy="247650"/>
                <wp:effectExtent l="0" t="0" r="19050" b="1905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6B8" w:rsidRDefault="00E736B8" w:rsidP="00E73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318.85pt;margin-top:168.8pt;width:21pt;height:19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">
                <v:textbox>
                  <w:txbxContent>
                    <w:p w:rsidR="00E736B8" w:rsidRDefault="00E736B8" w:rsidP="00E736B8"/>
                  </w:txbxContent>
                </v:textbox>
              </v:shape>
            </w:pict>
          </mc:Fallback>
        </mc:AlternateContent>
      </w:r>
      <w:r w:rsidR="00E736B8"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0ACBC5E" wp14:editId="2DC3517E">
                <wp:simplePos x="0" y="0"/>
                <wp:positionH relativeFrom="column">
                  <wp:posOffset>286385</wp:posOffset>
                </wp:positionH>
                <wp:positionV relativeFrom="paragraph">
                  <wp:posOffset>1711325</wp:posOffset>
                </wp:positionV>
                <wp:extent cx="266700" cy="247650"/>
                <wp:effectExtent l="0" t="0" r="19050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6B8" w:rsidRDefault="00E736B8" w:rsidP="00E73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22.55pt;margin-top:134.75pt;width:21pt;height:19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woJwIAAE4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">
                <v:textbox>
                  <w:txbxContent>
                    <w:p w:rsidR="00E736B8" w:rsidRDefault="00E736B8" w:rsidP="00E736B8"/>
                  </w:txbxContent>
                </v:textbox>
              </v:shape>
            </w:pict>
          </mc:Fallback>
        </mc:AlternateContent>
      </w:r>
      <w:r w:rsidR="00085D54"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391A2577" wp14:editId="3B1C2624">
                <wp:extent cx="6645910" cy="5681345"/>
                <wp:effectExtent l="0" t="0" r="21590" b="14605"/>
                <wp:docPr id="41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681345"/>
                          <a:chOff x="-5" y="-170"/>
                          <a:chExt cx="10466" cy="8947"/>
                        </a:xfrm>
                      </wpg:grpSpPr>
                      <wps:wsp>
                        <wps:cNvPr id="41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45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" y="464"/>
                            <a:ext cx="10456" cy="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456" cy="8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3724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46" y="2274"/>
                            <a:ext cx="4894" cy="1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46" y="2274"/>
                            <a:ext cx="4894" cy="15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349" y="2274"/>
                            <a:ext cx="4894" cy="1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349" y="2274"/>
                            <a:ext cx="4894" cy="15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46" y="4151"/>
                            <a:ext cx="4894" cy="361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349" y="4151"/>
                            <a:ext cx="4894" cy="36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251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AutoShape 157"/>
                        <wps:cNvSpPr>
                          <a:spLocks/>
                        </wps:cNvSpPr>
                        <wps:spPr bwMode="auto">
                          <a:xfrm>
                            <a:off x="1455" y="980"/>
                            <a:ext cx="720" cy="577"/>
                          </a:xfrm>
                          <a:custGeom>
                            <a:avLst/>
                            <a:gdLst>
                              <a:gd name="T0" fmla="+- 0 1794 1455"/>
                              <a:gd name="T1" fmla="*/ T0 w 720"/>
                              <a:gd name="T2" fmla="+- 0 980 980"/>
                              <a:gd name="T3" fmla="*/ 980 h 577"/>
                              <a:gd name="T4" fmla="+- 0 1716 1455"/>
                              <a:gd name="T5" fmla="*/ T4 w 720"/>
                              <a:gd name="T6" fmla="+- 0 985 980"/>
                              <a:gd name="T7" fmla="*/ 985 h 577"/>
                              <a:gd name="T8" fmla="+- 0 1638 1455"/>
                              <a:gd name="T9" fmla="*/ T8 w 720"/>
                              <a:gd name="T10" fmla="+- 0 999 980"/>
                              <a:gd name="T11" fmla="*/ 999 h 577"/>
                              <a:gd name="T12" fmla="+- 0 1572 1455"/>
                              <a:gd name="T13" fmla="*/ T12 w 720"/>
                              <a:gd name="T14" fmla="+- 0 1017 980"/>
                              <a:gd name="T15" fmla="*/ 1017 h 577"/>
                              <a:gd name="T16" fmla="+- 0 1506 1455"/>
                              <a:gd name="T17" fmla="*/ T16 w 720"/>
                              <a:gd name="T18" fmla="+- 0 1039 980"/>
                              <a:gd name="T19" fmla="*/ 1039 h 577"/>
                              <a:gd name="T20" fmla="+- 0 1469 1455"/>
                              <a:gd name="T21" fmla="*/ T20 w 720"/>
                              <a:gd name="T22" fmla="+- 0 1122 980"/>
                              <a:gd name="T23" fmla="*/ 1122 h 577"/>
                              <a:gd name="T24" fmla="+- 0 1455 1455"/>
                              <a:gd name="T25" fmla="*/ T24 w 720"/>
                              <a:gd name="T26" fmla="+- 0 1215 980"/>
                              <a:gd name="T27" fmla="*/ 1215 h 577"/>
                              <a:gd name="T28" fmla="+- 0 1484 1455"/>
                              <a:gd name="T29" fmla="*/ T28 w 720"/>
                              <a:gd name="T30" fmla="+- 0 1348 980"/>
                              <a:gd name="T31" fmla="*/ 1348 h 577"/>
                              <a:gd name="T32" fmla="+- 0 1561 1455"/>
                              <a:gd name="T33" fmla="*/ T32 w 720"/>
                              <a:gd name="T34" fmla="+- 0 1456 980"/>
                              <a:gd name="T35" fmla="*/ 1456 h 577"/>
                              <a:gd name="T36" fmla="+- 0 1676 1455"/>
                              <a:gd name="T37" fmla="*/ T36 w 720"/>
                              <a:gd name="T38" fmla="+- 0 1530 980"/>
                              <a:gd name="T39" fmla="*/ 1530 h 577"/>
                              <a:gd name="T40" fmla="+- 0 1816 1455"/>
                              <a:gd name="T41" fmla="*/ T40 w 720"/>
                              <a:gd name="T42" fmla="+- 0 1556 980"/>
                              <a:gd name="T43" fmla="*/ 1556 h 577"/>
                              <a:gd name="T44" fmla="+- 0 1956 1455"/>
                              <a:gd name="T45" fmla="*/ T44 w 720"/>
                              <a:gd name="T46" fmla="+- 0 1530 980"/>
                              <a:gd name="T47" fmla="*/ 1530 h 577"/>
                              <a:gd name="T48" fmla="+- 0 2070 1455"/>
                              <a:gd name="T49" fmla="*/ T48 w 720"/>
                              <a:gd name="T50" fmla="+- 0 1456 980"/>
                              <a:gd name="T51" fmla="*/ 1456 h 577"/>
                              <a:gd name="T52" fmla="+- 0 2127 1455"/>
                              <a:gd name="T53" fmla="*/ T52 w 720"/>
                              <a:gd name="T54" fmla="+- 0 1382 980"/>
                              <a:gd name="T55" fmla="*/ 1382 h 577"/>
                              <a:gd name="T56" fmla="+- 0 1745 1455"/>
                              <a:gd name="T57" fmla="*/ T56 w 720"/>
                              <a:gd name="T58" fmla="+- 0 1368 980"/>
                              <a:gd name="T59" fmla="*/ 1368 h 577"/>
                              <a:gd name="T60" fmla="+- 0 1648 1455"/>
                              <a:gd name="T61" fmla="*/ T60 w 720"/>
                              <a:gd name="T62" fmla="+- 0 1275 980"/>
                              <a:gd name="T63" fmla="*/ 1275 h 577"/>
                              <a:gd name="T64" fmla="+- 0 1648 1455"/>
                              <a:gd name="T65" fmla="*/ T64 w 720"/>
                              <a:gd name="T66" fmla="+- 0 1139 980"/>
                              <a:gd name="T67" fmla="*/ 1139 h 577"/>
                              <a:gd name="T68" fmla="+- 0 1745 1455"/>
                              <a:gd name="T69" fmla="*/ T68 w 720"/>
                              <a:gd name="T70" fmla="+- 0 1045 980"/>
                              <a:gd name="T71" fmla="*/ 1045 h 577"/>
                              <a:gd name="T72" fmla="+- 0 2060 1455"/>
                              <a:gd name="T73" fmla="*/ T72 w 720"/>
                              <a:gd name="T74" fmla="+- 0 1031 980"/>
                              <a:gd name="T75" fmla="*/ 1031 h 577"/>
                              <a:gd name="T76" fmla="+- 0 2022 1455"/>
                              <a:gd name="T77" fmla="*/ T76 w 720"/>
                              <a:gd name="T78" fmla="+- 0 1018 980"/>
                              <a:gd name="T79" fmla="*/ 1018 h 577"/>
                              <a:gd name="T80" fmla="+- 0 1981 1455"/>
                              <a:gd name="T81" fmla="*/ T80 w 720"/>
                              <a:gd name="T82" fmla="+- 0 1006 980"/>
                              <a:gd name="T83" fmla="*/ 1006 h 577"/>
                              <a:gd name="T84" fmla="+- 0 1935 1455"/>
                              <a:gd name="T85" fmla="*/ T84 w 720"/>
                              <a:gd name="T86" fmla="+- 0 995 980"/>
                              <a:gd name="T87" fmla="*/ 995 h 577"/>
                              <a:gd name="T88" fmla="+- 0 1888 1455"/>
                              <a:gd name="T89" fmla="*/ T88 w 720"/>
                              <a:gd name="T90" fmla="+- 0 986 980"/>
                              <a:gd name="T91" fmla="*/ 986 h 577"/>
                              <a:gd name="T92" fmla="+- 0 1842 1455"/>
                              <a:gd name="T93" fmla="*/ T92 w 720"/>
                              <a:gd name="T94" fmla="+- 0 981 980"/>
                              <a:gd name="T95" fmla="*/ 981 h 577"/>
                              <a:gd name="T96" fmla="+- 0 2060 1455"/>
                              <a:gd name="T97" fmla="*/ T96 w 720"/>
                              <a:gd name="T98" fmla="+- 0 1031 980"/>
                              <a:gd name="T99" fmla="*/ 1031 h 577"/>
                              <a:gd name="T100" fmla="+- 0 1887 1455"/>
                              <a:gd name="T101" fmla="*/ T100 w 720"/>
                              <a:gd name="T102" fmla="+- 0 1045 980"/>
                              <a:gd name="T103" fmla="*/ 1045 h 577"/>
                              <a:gd name="T104" fmla="+- 0 1984 1455"/>
                              <a:gd name="T105" fmla="*/ T104 w 720"/>
                              <a:gd name="T106" fmla="+- 0 1139 980"/>
                              <a:gd name="T107" fmla="*/ 1139 h 577"/>
                              <a:gd name="T108" fmla="+- 0 1984 1455"/>
                              <a:gd name="T109" fmla="*/ T108 w 720"/>
                              <a:gd name="T110" fmla="+- 0 1275 980"/>
                              <a:gd name="T111" fmla="*/ 1275 h 577"/>
                              <a:gd name="T112" fmla="+- 0 1887 1455"/>
                              <a:gd name="T113" fmla="*/ T112 w 720"/>
                              <a:gd name="T114" fmla="+- 0 1368 980"/>
                              <a:gd name="T115" fmla="*/ 1368 h 577"/>
                              <a:gd name="T116" fmla="+- 0 2127 1455"/>
                              <a:gd name="T117" fmla="*/ T116 w 720"/>
                              <a:gd name="T118" fmla="+- 0 1382 980"/>
                              <a:gd name="T119" fmla="*/ 1382 h 577"/>
                              <a:gd name="T120" fmla="+- 0 2168 1455"/>
                              <a:gd name="T121" fmla="*/ T120 w 720"/>
                              <a:gd name="T122" fmla="+- 0 1284 980"/>
                              <a:gd name="T123" fmla="*/ 1284 h 577"/>
                              <a:gd name="T124" fmla="+- 0 2173 1455"/>
                              <a:gd name="T125" fmla="*/ T124 w 720"/>
                              <a:gd name="T126" fmla="+- 0 1175 980"/>
                              <a:gd name="T127" fmla="*/ 1175 h 577"/>
                              <a:gd name="T128" fmla="+- 0 2154 1455"/>
                              <a:gd name="T129" fmla="*/ T128 w 720"/>
                              <a:gd name="T130" fmla="+- 0 1099 980"/>
                              <a:gd name="T131" fmla="*/ 1099 h 577"/>
                              <a:gd name="T132" fmla="+- 0 2119 1455"/>
                              <a:gd name="T133" fmla="*/ T132 w 720"/>
                              <a:gd name="T134" fmla="+- 0 1056 980"/>
                              <a:gd name="T135" fmla="*/ 1056 h 577"/>
                              <a:gd name="T136" fmla="+- 0 2081 1455"/>
                              <a:gd name="T137" fmla="*/ T136 w 720"/>
                              <a:gd name="T138" fmla="+- 0 1039 980"/>
                              <a:gd name="T139" fmla="*/ 1039 h 577"/>
                              <a:gd name="T140" fmla="+- 0 2060 1455"/>
                              <a:gd name="T141" fmla="*/ T140 w 720"/>
                              <a:gd name="T142" fmla="+- 0 1031 980"/>
                              <a:gd name="T143" fmla="*/ 103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0" h="577">
                                <a:moveTo>
                                  <a:pt x="364" y="0"/>
                                </a:moveTo>
                                <a:lnTo>
                                  <a:pt x="339" y="0"/>
                                </a:lnTo>
                                <a:lnTo>
                                  <a:pt x="300" y="1"/>
                                </a:lnTo>
                                <a:lnTo>
                                  <a:pt x="261" y="5"/>
                                </a:lnTo>
                                <a:lnTo>
                                  <a:pt x="222" y="11"/>
                                </a:lnTo>
                                <a:lnTo>
                                  <a:pt x="183" y="19"/>
                                </a:lnTo>
                                <a:lnTo>
                                  <a:pt x="150" y="27"/>
                                </a:lnTo>
                                <a:lnTo>
                                  <a:pt x="117" y="37"/>
                                </a:lnTo>
                                <a:lnTo>
                                  <a:pt x="84" y="47"/>
                                </a:lnTo>
                                <a:lnTo>
                                  <a:pt x="51" y="59"/>
                                </a:lnTo>
                                <a:lnTo>
                                  <a:pt x="30" y="99"/>
                                </a:lnTo>
                                <a:lnTo>
                                  <a:pt x="14" y="142"/>
                                </a:lnTo>
                                <a:lnTo>
                                  <a:pt x="4" y="188"/>
                                </a:lnTo>
                                <a:lnTo>
                                  <a:pt x="0" y="235"/>
                                </a:lnTo>
                                <a:lnTo>
                                  <a:pt x="8" y="304"/>
                                </a:lnTo>
                                <a:lnTo>
                                  <a:pt x="29" y="368"/>
                                </a:lnTo>
                                <a:lnTo>
                                  <a:pt x="62" y="426"/>
                                </a:lnTo>
                                <a:lnTo>
                                  <a:pt x="106" y="476"/>
                                </a:lnTo>
                                <a:lnTo>
                                  <a:pt x="159" y="518"/>
                                </a:lnTo>
                                <a:lnTo>
                                  <a:pt x="221" y="550"/>
                                </a:lnTo>
                                <a:lnTo>
                                  <a:pt x="288" y="570"/>
                                </a:lnTo>
                                <a:lnTo>
                                  <a:pt x="361" y="576"/>
                                </a:lnTo>
                                <a:lnTo>
                                  <a:pt x="433" y="570"/>
                                </a:lnTo>
                                <a:lnTo>
                                  <a:pt x="501" y="550"/>
                                </a:lnTo>
                                <a:lnTo>
                                  <a:pt x="562" y="518"/>
                                </a:lnTo>
                                <a:lnTo>
                                  <a:pt x="615" y="476"/>
                                </a:lnTo>
                                <a:lnTo>
                                  <a:pt x="659" y="426"/>
                                </a:lnTo>
                                <a:lnTo>
                                  <a:pt x="672" y="402"/>
                                </a:lnTo>
                                <a:lnTo>
                                  <a:pt x="362" y="402"/>
                                </a:lnTo>
                                <a:lnTo>
                                  <a:pt x="290" y="388"/>
                                </a:lnTo>
                                <a:lnTo>
                                  <a:pt x="232" y="351"/>
                                </a:lnTo>
                                <a:lnTo>
                                  <a:pt x="193" y="295"/>
                                </a:lnTo>
                                <a:lnTo>
                                  <a:pt x="179" y="227"/>
                                </a:lnTo>
                                <a:lnTo>
                                  <a:pt x="193" y="159"/>
                                </a:lnTo>
                                <a:lnTo>
                                  <a:pt x="232" y="103"/>
                                </a:lnTo>
                                <a:lnTo>
                                  <a:pt x="290" y="65"/>
                                </a:lnTo>
                                <a:lnTo>
                                  <a:pt x="362" y="51"/>
                                </a:lnTo>
                                <a:lnTo>
                                  <a:pt x="605" y="51"/>
                                </a:lnTo>
                                <a:lnTo>
                                  <a:pt x="587" y="45"/>
                                </a:lnTo>
                                <a:lnTo>
                                  <a:pt x="567" y="38"/>
                                </a:lnTo>
                                <a:lnTo>
                                  <a:pt x="546" y="32"/>
                                </a:lnTo>
                                <a:lnTo>
                                  <a:pt x="526" y="26"/>
                                </a:lnTo>
                                <a:lnTo>
                                  <a:pt x="503" y="20"/>
                                </a:lnTo>
                                <a:lnTo>
                                  <a:pt x="480" y="15"/>
                                </a:lnTo>
                                <a:lnTo>
                                  <a:pt x="457" y="10"/>
                                </a:lnTo>
                                <a:lnTo>
                                  <a:pt x="433" y="6"/>
                                </a:lnTo>
                                <a:lnTo>
                                  <a:pt x="410" y="3"/>
                                </a:lnTo>
                                <a:lnTo>
                                  <a:pt x="387" y="1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605" y="51"/>
                                </a:moveTo>
                                <a:lnTo>
                                  <a:pt x="362" y="51"/>
                                </a:lnTo>
                                <a:lnTo>
                                  <a:pt x="432" y="65"/>
                                </a:lnTo>
                                <a:lnTo>
                                  <a:pt x="490" y="103"/>
                                </a:lnTo>
                                <a:lnTo>
                                  <a:pt x="529" y="159"/>
                                </a:lnTo>
                                <a:lnTo>
                                  <a:pt x="544" y="227"/>
                                </a:lnTo>
                                <a:lnTo>
                                  <a:pt x="529" y="295"/>
                                </a:lnTo>
                                <a:lnTo>
                                  <a:pt x="490" y="351"/>
                                </a:lnTo>
                                <a:lnTo>
                                  <a:pt x="432" y="388"/>
                                </a:lnTo>
                                <a:lnTo>
                                  <a:pt x="362" y="402"/>
                                </a:lnTo>
                                <a:lnTo>
                                  <a:pt x="672" y="402"/>
                                </a:lnTo>
                                <a:lnTo>
                                  <a:pt x="692" y="368"/>
                                </a:lnTo>
                                <a:lnTo>
                                  <a:pt x="713" y="304"/>
                                </a:lnTo>
                                <a:lnTo>
                                  <a:pt x="720" y="235"/>
                                </a:lnTo>
                                <a:lnTo>
                                  <a:pt x="718" y="195"/>
                                </a:lnTo>
                                <a:lnTo>
                                  <a:pt x="711" y="156"/>
                                </a:lnTo>
                                <a:lnTo>
                                  <a:pt x="699" y="119"/>
                                </a:lnTo>
                                <a:lnTo>
                                  <a:pt x="683" y="84"/>
                                </a:lnTo>
                                <a:lnTo>
                                  <a:pt x="664" y="76"/>
                                </a:lnTo>
                                <a:lnTo>
                                  <a:pt x="645" y="67"/>
                                </a:lnTo>
                                <a:lnTo>
                                  <a:pt x="626" y="59"/>
                                </a:lnTo>
                                <a:lnTo>
                                  <a:pt x="607" y="52"/>
                                </a:lnTo>
                                <a:lnTo>
                                  <a:pt x="60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156"/>
                        <wps:cNvSpPr>
                          <a:spLocks/>
                        </wps:cNvSpPr>
                        <wps:spPr bwMode="auto">
                          <a:xfrm>
                            <a:off x="1109" y="1039"/>
                            <a:ext cx="1320" cy="575"/>
                          </a:xfrm>
                          <a:custGeom>
                            <a:avLst/>
                            <a:gdLst>
                              <a:gd name="T0" fmla="+- 0 1430 1109"/>
                              <a:gd name="T1" fmla="*/ T0 w 1320"/>
                              <a:gd name="T2" fmla="+- 0 1070 1039"/>
                              <a:gd name="T3" fmla="*/ 1070 h 575"/>
                              <a:gd name="T4" fmla="+- 0 1294 1109"/>
                              <a:gd name="T5" fmla="*/ T4 w 1320"/>
                              <a:gd name="T6" fmla="+- 0 1142 1039"/>
                              <a:gd name="T7" fmla="*/ 1142 h 575"/>
                              <a:gd name="T8" fmla="+- 0 1223 1109"/>
                              <a:gd name="T9" fmla="*/ T8 w 1320"/>
                              <a:gd name="T10" fmla="+- 0 1189 1039"/>
                              <a:gd name="T11" fmla="*/ 1189 h 575"/>
                              <a:gd name="T12" fmla="+- 0 1198 1109"/>
                              <a:gd name="T13" fmla="*/ T12 w 1320"/>
                              <a:gd name="T14" fmla="+- 0 1207 1039"/>
                              <a:gd name="T15" fmla="*/ 1207 h 575"/>
                              <a:gd name="T16" fmla="+- 0 1153 1109"/>
                              <a:gd name="T17" fmla="*/ T16 w 1320"/>
                              <a:gd name="T18" fmla="+- 0 1245 1039"/>
                              <a:gd name="T19" fmla="*/ 1245 h 575"/>
                              <a:gd name="T20" fmla="+- 0 1114 1109"/>
                              <a:gd name="T21" fmla="*/ T20 w 1320"/>
                              <a:gd name="T22" fmla="+- 0 1291 1039"/>
                              <a:gd name="T23" fmla="*/ 1291 h 575"/>
                              <a:gd name="T24" fmla="+- 0 1119 1109"/>
                              <a:gd name="T25" fmla="*/ T24 w 1320"/>
                              <a:gd name="T26" fmla="+- 0 1321 1039"/>
                              <a:gd name="T27" fmla="*/ 1321 h 575"/>
                              <a:gd name="T28" fmla="+- 0 1189 1109"/>
                              <a:gd name="T29" fmla="*/ T28 w 1320"/>
                              <a:gd name="T30" fmla="+- 0 1381 1039"/>
                              <a:gd name="T31" fmla="*/ 1381 h 575"/>
                              <a:gd name="T32" fmla="+- 0 1318 1109"/>
                              <a:gd name="T33" fmla="*/ T32 w 1320"/>
                              <a:gd name="T34" fmla="+- 0 1463 1039"/>
                              <a:gd name="T35" fmla="*/ 1463 h 575"/>
                              <a:gd name="T36" fmla="+- 0 1495 1109"/>
                              <a:gd name="T37" fmla="*/ T36 w 1320"/>
                              <a:gd name="T38" fmla="+- 0 1545 1039"/>
                              <a:gd name="T39" fmla="*/ 1545 h 575"/>
                              <a:gd name="T40" fmla="+- 0 1710 1109"/>
                              <a:gd name="T41" fmla="*/ T40 w 1320"/>
                              <a:gd name="T42" fmla="+- 0 1606 1039"/>
                              <a:gd name="T43" fmla="*/ 1606 h 575"/>
                              <a:gd name="T44" fmla="+- 0 1863 1109"/>
                              <a:gd name="T45" fmla="*/ T44 w 1320"/>
                              <a:gd name="T46" fmla="+- 0 1611 1039"/>
                              <a:gd name="T47" fmla="*/ 1611 h 575"/>
                              <a:gd name="T48" fmla="+- 0 2024 1109"/>
                              <a:gd name="T49" fmla="*/ T48 w 1320"/>
                              <a:gd name="T50" fmla="+- 0 1583 1039"/>
                              <a:gd name="T51" fmla="*/ 1583 h 575"/>
                              <a:gd name="T52" fmla="+- 0 2113 1109"/>
                              <a:gd name="T53" fmla="*/ T52 w 1320"/>
                              <a:gd name="T54" fmla="+- 0 1556 1039"/>
                              <a:gd name="T55" fmla="*/ 1556 h 575"/>
                              <a:gd name="T56" fmla="+- 0 1743 1109"/>
                              <a:gd name="T57" fmla="*/ T56 w 1320"/>
                              <a:gd name="T58" fmla="+- 0 1550 1039"/>
                              <a:gd name="T59" fmla="*/ 1550 h 575"/>
                              <a:gd name="T60" fmla="+- 0 1614 1109"/>
                              <a:gd name="T61" fmla="*/ T60 w 1320"/>
                              <a:gd name="T62" fmla="+- 0 1498 1039"/>
                              <a:gd name="T63" fmla="*/ 1498 h 575"/>
                              <a:gd name="T64" fmla="+- 0 1517 1109"/>
                              <a:gd name="T65" fmla="*/ T64 w 1320"/>
                              <a:gd name="T66" fmla="+- 0 1406 1039"/>
                              <a:gd name="T67" fmla="*/ 1406 h 575"/>
                              <a:gd name="T68" fmla="+- 0 1463 1109"/>
                              <a:gd name="T69" fmla="*/ T68 w 1320"/>
                              <a:gd name="T70" fmla="+- 0 1284 1039"/>
                              <a:gd name="T71" fmla="*/ 1284 h 575"/>
                              <a:gd name="T72" fmla="+- 0 1459 1109"/>
                              <a:gd name="T73" fmla="*/ T72 w 1320"/>
                              <a:gd name="T74" fmla="+- 0 1168 1039"/>
                              <a:gd name="T75" fmla="*/ 1168 h 575"/>
                              <a:gd name="T76" fmla="+- 0 1485 1109"/>
                              <a:gd name="T77" fmla="*/ T76 w 1320"/>
                              <a:gd name="T78" fmla="+- 0 1079 1039"/>
                              <a:gd name="T79" fmla="*/ 1079 h 575"/>
                              <a:gd name="T80" fmla="+- 0 2138 1109"/>
                              <a:gd name="T81" fmla="*/ T80 w 1320"/>
                              <a:gd name="T82" fmla="+- 0 1064 1039"/>
                              <a:gd name="T83" fmla="*/ 1064 h 575"/>
                              <a:gd name="T84" fmla="+- 0 2166 1109"/>
                              <a:gd name="T85" fmla="*/ T84 w 1320"/>
                              <a:gd name="T86" fmla="+- 0 1136 1039"/>
                              <a:gd name="T87" fmla="*/ 1136 h 575"/>
                              <a:gd name="T88" fmla="+- 0 2175 1109"/>
                              <a:gd name="T89" fmla="*/ T88 w 1320"/>
                              <a:gd name="T90" fmla="+- 0 1215 1039"/>
                              <a:gd name="T91" fmla="*/ 1215 h 575"/>
                              <a:gd name="T92" fmla="+- 0 2147 1109"/>
                              <a:gd name="T93" fmla="*/ T92 w 1320"/>
                              <a:gd name="T94" fmla="+- 0 1348 1039"/>
                              <a:gd name="T95" fmla="*/ 1348 h 575"/>
                              <a:gd name="T96" fmla="+- 0 2070 1109"/>
                              <a:gd name="T97" fmla="*/ T96 w 1320"/>
                              <a:gd name="T98" fmla="+- 0 1456 1039"/>
                              <a:gd name="T99" fmla="*/ 1456 h 575"/>
                              <a:gd name="T100" fmla="+- 0 1956 1109"/>
                              <a:gd name="T101" fmla="*/ T100 w 1320"/>
                              <a:gd name="T102" fmla="+- 0 1530 1039"/>
                              <a:gd name="T103" fmla="*/ 1530 h 575"/>
                              <a:gd name="T104" fmla="+- 0 1816 1109"/>
                              <a:gd name="T105" fmla="*/ T104 w 1320"/>
                              <a:gd name="T106" fmla="+- 0 1556 1039"/>
                              <a:gd name="T107" fmla="*/ 1556 h 575"/>
                              <a:gd name="T108" fmla="+- 0 2181 1109"/>
                              <a:gd name="T109" fmla="*/ T108 w 1320"/>
                              <a:gd name="T110" fmla="+- 0 1533 1039"/>
                              <a:gd name="T111" fmla="*/ 1533 h 575"/>
                              <a:gd name="T112" fmla="+- 0 2320 1109"/>
                              <a:gd name="T113" fmla="*/ T112 w 1320"/>
                              <a:gd name="T114" fmla="+- 0 1472 1039"/>
                              <a:gd name="T115" fmla="*/ 1472 h 575"/>
                              <a:gd name="T116" fmla="+- 0 2429 1109"/>
                              <a:gd name="T117" fmla="*/ T116 w 1320"/>
                              <a:gd name="T118" fmla="+- 0 1412 1039"/>
                              <a:gd name="T119" fmla="*/ 1412 h 575"/>
                              <a:gd name="T120" fmla="+- 0 2402 1109"/>
                              <a:gd name="T121" fmla="*/ T120 w 1320"/>
                              <a:gd name="T122" fmla="+- 0 1336 1039"/>
                              <a:gd name="T123" fmla="*/ 1336 h 575"/>
                              <a:gd name="T124" fmla="+- 0 2428 1109"/>
                              <a:gd name="T125" fmla="*/ T124 w 1320"/>
                              <a:gd name="T126" fmla="+- 0 1251 1039"/>
                              <a:gd name="T127" fmla="*/ 1251 h 575"/>
                              <a:gd name="T128" fmla="+- 0 2335 1109"/>
                              <a:gd name="T129" fmla="*/ T128 w 1320"/>
                              <a:gd name="T130" fmla="+- 0 1178 1039"/>
                              <a:gd name="T131" fmla="*/ 1178 h 575"/>
                              <a:gd name="T132" fmla="+- 0 2215 1109"/>
                              <a:gd name="T133" fmla="*/ T132 w 1320"/>
                              <a:gd name="T134" fmla="+- 0 1103 1039"/>
                              <a:gd name="T135" fmla="*/ 1103 h 575"/>
                              <a:gd name="T136" fmla="+- 0 2181 1109"/>
                              <a:gd name="T137" fmla="*/ T136 w 1320"/>
                              <a:gd name="T138" fmla="+- 0 1085 1039"/>
                              <a:gd name="T139" fmla="*/ 1085 h 575"/>
                              <a:gd name="T140" fmla="+- 0 2143 1109"/>
                              <a:gd name="T141" fmla="*/ T140 w 1320"/>
                              <a:gd name="T142" fmla="+- 0 1066 1039"/>
                              <a:gd name="T143" fmla="*/ 1066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0" h="575">
                                <a:moveTo>
                                  <a:pt x="397" y="0"/>
                                </a:moveTo>
                                <a:lnTo>
                                  <a:pt x="321" y="31"/>
                                </a:lnTo>
                                <a:lnTo>
                                  <a:pt x="250" y="66"/>
                                </a:lnTo>
                                <a:lnTo>
                                  <a:pt x="185" y="103"/>
                                </a:lnTo>
                                <a:lnTo>
                                  <a:pt x="127" y="140"/>
                                </a:lnTo>
                                <a:lnTo>
                                  <a:pt x="114" y="150"/>
                                </a:lnTo>
                                <a:lnTo>
                                  <a:pt x="101" y="159"/>
                                </a:lnTo>
                                <a:lnTo>
                                  <a:pt x="89" y="168"/>
                                </a:lnTo>
                                <a:lnTo>
                                  <a:pt x="77" y="177"/>
                                </a:lnTo>
                                <a:lnTo>
                                  <a:pt x="44" y="206"/>
                                </a:lnTo>
                                <a:lnTo>
                                  <a:pt x="20" y="231"/>
                                </a:lnTo>
                                <a:lnTo>
                                  <a:pt x="5" y="252"/>
                                </a:lnTo>
                                <a:lnTo>
                                  <a:pt x="0" y="268"/>
                                </a:lnTo>
                                <a:lnTo>
                                  <a:pt x="10" y="282"/>
                                </a:lnTo>
                                <a:lnTo>
                                  <a:pt x="37" y="308"/>
                                </a:lnTo>
                                <a:lnTo>
                                  <a:pt x="80" y="342"/>
                                </a:lnTo>
                                <a:lnTo>
                                  <a:pt x="138" y="381"/>
                                </a:lnTo>
                                <a:lnTo>
                                  <a:pt x="209" y="424"/>
                                </a:lnTo>
                                <a:lnTo>
                                  <a:pt x="292" y="467"/>
                                </a:lnTo>
                                <a:lnTo>
                                  <a:pt x="386" y="506"/>
                                </a:lnTo>
                                <a:lnTo>
                                  <a:pt x="490" y="541"/>
                                </a:lnTo>
                                <a:lnTo>
                                  <a:pt x="601" y="567"/>
                                </a:lnTo>
                                <a:lnTo>
                                  <a:pt x="676" y="574"/>
                                </a:lnTo>
                                <a:lnTo>
                                  <a:pt x="754" y="572"/>
                                </a:lnTo>
                                <a:lnTo>
                                  <a:pt x="834" y="561"/>
                                </a:lnTo>
                                <a:lnTo>
                                  <a:pt x="915" y="544"/>
                                </a:lnTo>
                                <a:lnTo>
                                  <a:pt x="995" y="521"/>
                                </a:lnTo>
                                <a:lnTo>
                                  <a:pt x="1004" y="517"/>
                                </a:lnTo>
                                <a:lnTo>
                                  <a:pt x="707" y="517"/>
                                </a:lnTo>
                                <a:lnTo>
                                  <a:pt x="634" y="511"/>
                                </a:lnTo>
                                <a:lnTo>
                                  <a:pt x="567" y="491"/>
                                </a:lnTo>
                                <a:lnTo>
                                  <a:pt x="505" y="459"/>
                                </a:lnTo>
                                <a:lnTo>
                                  <a:pt x="452" y="417"/>
                                </a:lnTo>
                                <a:lnTo>
                                  <a:pt x="408" y="367"/>
                                </a:lnTo>
                                <a:lnTo>
                                  <a:pt x="375" y="309"/>
                                </a:lnTo>
                                <a:lnTo>
                                  <a:pt x="354" y="245"/>
                                </a:lnTo>
                                <a:lnTo>
                                  <a:pt x="346" y="176"/>
                                </a:lnTo>
                                <a:lnTo>
                                  <a:pt x="350" y="129"/>
                                </a:lnTo>
                                <a:lnTo>
                                  <a:pt x="360" y="83"/>
                                </a:lnTo>
                                <a:lnTo>
                                  <a:pt x="376" y="4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029" y="25"/>
                                </a:moveTo>
                                <a:lnTo>
                                  <a:pt x="1045" y="60"/>
                                </a:lnTo>
                                <a:lnTo>
                                  <a:pt x="1057" y="97"/>
                                </a:lnTo>
                                <a:lnTo>
                                  <a:pt x="1064" y="136"/>
                                </a:lnTo>
                                <a:lnTo>
                                  <a:pt x="1066" y="176"/>
                                </a:lnTo>
                                <a:lnTo>
                                  <a:pt x="1059" y="245"/>
                                </a:lnTo>
                                <a:lnTo>
                                  <a:pt x="1038" y="309"/>
                                </a:lnTo>
                                <a:lnTo>
                                  <a:pt x="1005" y="367"/>
                                </a:lnTo>
                                <a:lnTo>
                                  <a:pt x="961" y="417"/>
                                </a:lnTo>
                                <a:lnTo>
                                  <a:pt x="908" y="459"/>
                                </a:lnTo>
                                <a:lnTo>
                                  <a:pt x="847" y="491"/>
                                </a:lnTo>
                                <a:lnTo>
                                  <a:pt x="779" y="511"/>
                                </a:lnTo>
                                <a:lnTo>
                                  <a:pt x="707" y="517"/>
                                </a:lnTo>
                                <a:lnTo>
                                  <a:pt x="1004" y="517"/>
                                </a:lnTo>
                                <a:lnTo>
                                  <a:pt x="1072" y="494"/>
                                </a:lnTo>
                                <a:lnTo>
                                  <a:pt x="1144" y="464"/>
                                </a:lnTo>
                                <a:lnTo>
                                  <a:pt x="1211" y="433"/>
                                </a:lnTo>
                                <a:lnTo>
                                  <a:pt x="1270" y="402"/>
                                </a:lnTo>
                                <a:lnTo>
                                  <a:pt x="1320" y="373"/>
                                </a:lnTo>
                                <a:lnTo>
                                  <a:pt x="1302" y="334"/>
                                </a:lnTo>
                                <a:lnTo>
                                  <a:pt x="1293" y="297"/>
                                </a:lnTo>
                                <a:lnTo>
                                  <a:pt x="1297" y="258"/>
                                </a:lnTo>
                                <a:lnTo>
                                  <a:pt x="1319" y="212"/>
                                </a:lnTo>
                                <a:lnTo>
                                  <a:pt x="1276" y="177"/>
                                </a:lnTo>
                                <a:lnTo>
                                  <a:pt x="1226" y="139"/>
                                </a:lnTo>
                                <a:lnTo>
                                  <a:pt x="1169" y="101"/>
                                </a:lnTo>
                                <a:lnTo>
                                  <a:pt x="1106" y="64"/>
                                </a:lnTo>
                                <a:lnTo>
                                  <a:pt x="1089" y="55"/>
                                </a:lnTo>
                                <a:lnTo>
                                  <a:pt x="1072" y="46"/>
                                </a:lnTo>
                                <a:lnTo>
                                  <a:pt x="1054" y="37"/>
                                </a:lnTo>
                                <a:lnTo>
                                  <a:pt x="1034" y="27"/>
                                </a:lnTo>
                                <a:lnTo>
                                  <a:pt x="10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031"/>
                            <a:ext cx="36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154"/>
                        <wps:cNvSpPr>
                          <a:spLocks/>
                        </wps:cNvSpPr>
                        <wps:spPr bwMode="auto">
                          <a:xfrm>
                            <a:off x="1109" y="980"/>
                            <a:ext cx="1395" cy="634"/>
                          </a:xfrm>
                          <a:custGeom>
                            <a:avLst/>
                            <a:gdLst>
                              <a:gd name="T0" fmla="+- 0 1506 1109"/>
                              <a:gd name="T1" fmla="*/ T0 w 1395"/>
                              <a:gd name="T2" fmla="+- 0 1039 980"/>
                              <a:gd name="T3" fmla="*/ 1039 h 634"/>
                              <a:gd name="T4" fmla="+- 0 1572 1109"/>
                              <a:gd name="T5" fmla="*/ T4 w 1395"/>
                              <a:gd name="T6" fmla="+- 0 1017 980"/>
                              <a:gd name="T7" fmla="*/ 1017 h 634"/>
                              <a:gd name="T8" fmla="+- 0 1638 1109"/>
                              <a:gd name="T9" fmla="*/ T8 w 1395"/>
                              <a:gd name="T10" fmla="+- 0 999 980"/>
                              <a:gd name="T11" fmla="*/ 999 h 634"/>
                              <a:gd name="T12" fmla="+- 0 1716 1109"/>
                              <a:gd name="T13" fmla="*/ T12 w 1395"/>
                              <a:gd name="T14" fmla="+- 0 985 980"/>
                              <a:gd name="T15" fmla="*/ 985 h 634"/>
                              <a:gd name="T16" fmla="+- 0 1794 1109"/>
                              <a:gd name="T17" fmla="*/ T16 w 1395"/>
                              <a:gd name="T18" fmla="+- 0 980 980"/>
                              <a:gd name="T19" fmla="*/ 980 h 634"/>
                              <a:gd name="T20" fmla="+- 0 1795 1109"/>
                              <a:gd name="T21" fmla="*/ T20 w 1395"/>
                              <a:gd name="T22" fmla="+- 0 980 980"/>
                              <a:gd name="T23" fmla="*/ 980 h 634"/>
                              <a:gd name="T24" fmla="+- 0 1819 1109"/>
                              <a:gd name="T25" fmla="*/ T24 w 1395"/>
                              <a:gd name="T26" fmla="+- 0 980 980"/>
                              <a:gd name="T27" fmla="*/ 980 h 634"/>
                              <a:gd name="T28" fmla="+- 0 1888 1109"/>
                              <a:gd name="T29" fmla="*/ T28 w 1395"/>
                              <a:gd name="T30" fmla="+- 0 986 980"/>
                              <a:gd name="T31" fmla="*/ 986 h 634"/>
                              <a:gd name="T32" fmla="+- 0 1958 1109"/>
                              <a:gd name="T33" fmla="*/ T32 w 1395"/>
                              <a:gd name="T34" fmla="+- 0 1000 980"/>
                              <a:gd name="T35" fmla="*/ 1000 h 634"/>
                              <a:gd name="T36" fmla="+- 0 2022 1109"/>
                              <a:gd name="T37" fmla="*/ T36 w 1395"/>
                              <a:gd name="T38" fmla="+- 0 1018 980"/>
                              <a:gd name="T39" fmla="*/ 1018 h 634"/>
                              <a:gd name="T40" fmla="+- 0 2081 1109"/>
                              <a:gd name="T41" fmla="*/ T40 w 1395"/>
                              <a:gd name="T42" fmla="+- 0 1039 980"/>
                              <a:gd name="T43" fmla="*/ 1039 h 634"/>
                              <a:gd name="T44" fmla="+- 0 2138 1109"/>
                              <a:gd name="T45" fmla="*/ T44 w 1395"/>
                              <a:gd name="T46" fmla="+- 0 1064 980"/>
                              <a:gd name="T47" fmla="*/ 1064 h 634"/>
                              <a:gd name="T48" fmla="+- 0 2141 1109"/>
                              <a:gd name="T49" fmla="*/ T48 w 1395"/>
                              <a:gd name="T50" fmla="+- 0 1065 980"/>
                              <a:gd name="T51" fmla="*/ 1065 h 634"/>
                              <a:gd name="T52" fmla="+- 0 2143 1109"/>
                              <a:gd name="T53" fmla="*/ T52 w 1395"/>
                              <a:gd name="T54" fmla="+- 0 1066 980"/>
                              <a:gd name="T55" fmla="*/ 1066 h 634"/>
                              <a:gd name="T56" fmla="+- 0 2145 1109"/>
                              <a:gd name="T57" fmla="*/ T56 w 1395"/>
                              <a:gd name="T58" fmla="+- 0 1067 980"/>
                              <a:gd name="T59" fmla="*/ 1067 h 634"/>
                              <a:gd name="T60" fmla="+- 0 2163 1109"/>
                              <a:gd name="T61" fmla="*/ T60 w 1395"/>
                              <a:gd name="T62" fmla="+- 0 1076 980"/>
                              <a:gd name="T63" fmla="*/ 1076 h 634"/>
                              <a:gd name="T64" fmla="+- 0 2278 1109"/>
                              <a:gd name="T65" fmla="*/ T64 w 1395"/>
                              <a:gd name="T66" fmla="+- 0 1140 980"/>
                              <a:gd name="T67" fmla="*/ 1140 h 634"/>
                              <a:gd name="T68" fmla="+- 0 2335 1109"/>
                              <a:gd name="T69" fmla="*/ T68 w 1395"/>
                              <a:gd name="T70" fmla="+- 0 1178 980"/>
                              <a:gd name="T71" fmla="*/ 1178 h 634"/>
                              <a:gd name="T72" fmla="+- 0 2385 1109"/>
                              <a:gd name="T73" fmla="*/ T72 w 1395"/>
                              <a:gd name="T74" fmla="+- 0 1216 980"/>
                              <a:gd name="T75" fmla="*/ 1216 h 634"/>
                              <a:gd name="T76" fmla="+- 0 2459 1109"/>
                              <a:gd name="T77" fmla="*/ T76 w 1395"/>
                              <a:gd name="T78" fmla="+- 0 1281 980"/>
                              <a:gd name="T79" fmla="*/ 1281 h 634"/>
                              <a:gd name="T80" fmla="+- 0 2498 1109"/>
                              <a:gd name="T81" fmla="*/ T80 w 1395"/>
                              <a:gd name="T82" fmla="+- 0 1329 980"/>
                              <a:gd name="T83" fmla="*/ 1329 h 634"/>
                              <a:gd name="T84" fmla="+- 0 2504 1109"/>
                              <a:gd name="T85" fmla="*/ T84 w 1395"/>
                              <a:gd name="T86" fmla="+- 0 1344 980"/>
                              <a:gd name="T87" fmla="*/ 1344 h 634"/>
                              <a:gd name="T88" fmla="+- 0 2500 1109"/>
                              <a:gd name="T89" fmla="*/ T88 w 1395"/>
                              <a:gd name="T90" fmla="+- 0 1355 980"/>
                              <a:gd name="T91" fmla="*/ 1355 h 634"/>
                              <a:gd name="T92" fmla="+- 0 2429 1109"/>
                              <a:gd name="T93" fmla="*/ T92 w 1395"/>
                              <a:gd name="T94" fmla="+- 0 1412 980"/>
                              <a:gd name="T95" fmla="*/ 1412 h 634"/>
                              <a:gd name="T96" fmla="+- 0 2320 1109"/>
                              <a:gd name="T97" fmla="*/ T96 w 1395"/>
                              <a:gd name="T98" fmla="+- 0 1472 980"/>
                              <a:gd name="T99" fmla="*/ 1472 h 634"/>
                              <a:gd name="T100" fmla="+- 0 2253 1109"/>
                              <a:gd name="T101" fmla="*/ T100 w 1395"/>
                              <a:gd name="T102" fmla="+- 0 1503 980"/>
                              <a:gd name="T103" fmla="*/ 1503 h 634"/>
                              <a:gd name="T104" fmla="+- 0 2181 1109"/>
                              <a:gd name="T105" fmla="*/ T104 w 1395"/>
                              <a:gd name="T106" fmla="+- 0 1533 980"/>
                              <a:gd name="T107" fmla="*/ 1533 h 634"/>
                              <a:gd name="T108" fmla="+- 0 2104 1109"/>
                              <a:gd name="T109" fmla="*/ T108 w 1395"/>
                              <a:gd name="T110" fmla="+- 0 1560 980"/>
                              <a:gd name="T111" fmla="*/ 1560 h 634"/>
                              <a:gd name="T112" fmla="+- 0 2024 1109"/>
                              <a:gd name="T113" fmla="*/ T112 w 1395"/>
                              <a:gd name="T114" fmla="+- 0 1583 980"/>
                              <a:gd name="T115" fmla="*/ 1583 h 634"/>
                              <a:gd name="T116" fmla="+- 0 1943 1109"/>
                              <a:gd name="T117" fmla="*/ T116 w 1395"/>
                              <a:gd name="T118" fmla="+- 0 1600 980"/>
                              <a:gd name="T119" fmla="*/ 1600 h 634"/>
                              <a:gd name="T120" fmla="+- 0 1863 1109"/>
                              <a:gd name="T121" fmla="*/ T120 w 1395"/>
                              <a:gd name="T122" fmla="+- 0 1611 980"/>
                              <a:gd name="T123" fmla="*/ 1611 h 634"/>
                              <a:gd name="T124" fmla="+- 0 1785 1109"/>
                              <a:gd name="T125" fmla="*/ T124 w 1395"/>
                              <a:gd name="T126" fmla="+- 0 1613 980"/>
                              <a:gd name="T127" fmla="*/ 1613 h 634"/>
                              <a:gd name="T128" fmla="+- 0 1710 1109"/>
                              <a:gd name="T129" fmla="*/ T128 w 1395"/>
                              <a:gd name="T130" fmla="+- 0 1606 980"/>
                              <a:gd name="T131" fmla="*/ 1606 h 634"/>
                              <a:gd name="T132" fmla="+- 0 1599 1109"/>
                              <a:gd name="T133" fmla="*/ T132 w 1395"/>
                              <a:gd name="T134" fmla="+- 0 1580 980"/>
                              <a:gd name="T135" fmla="*/ 1580 h 634"/>
                              <a:gd name="T136" fmla="+- 0 1495 1109"/>
                              <a:gd name="T137" fmla="*/ T136 w 1395"/>
                              <a:gd name="T138" fmla="+- 0 1545 980"/>
                              <a:gd name="T139" fmla="*/ 1545 h 634"/>
                              <a:gd name="T140" fmla="+- 0 1401 1109"/>
                              <a:gd name="T141" fmla="*/ T140 w 1395"/>
                              <a:gd name="T142" fmla="+- 0 1506 980"/>
                              <a:gd name="T143" fmla="*/ 1506 h 634"/>
                              <a:gd name="T144" fmla="+- 0 1318 1109"/>
                              <a:gd name="T145" fmla="*/ T144 w 1395"/>
                              <a:gd name="T146" fmla="+- 0 1463 980"/>
                              <a:gd name="T147" fmla="*/ 1463 h 634"/>
                              <a:gd name="T148" fmla="+- 0 1247 1109"/>
                              <a:gd name="T149" fmla="*/ T148 w 1395"/>
                              <a:gd name="T150" fmla="+- 0 1420 980"/>
                              <a:gd name="T151" fmla="*/ 1420 h 634"/>
                              <a:gd name="T152" fmla="+- 0 1189 1109"/>
                              <a:gd name="T153" fmla="*/ T152 w 1395"/>
                              <a:gd name="T154" fmla="+- 0 1381 980"/>
                              <a:gd name="T155" fmla="*/ 1381 h 634"/>
                              <a:gd name="T156" fmla="+- 0 1119 1109"/>
                              <a:gd name="T157" fmla="*/ T156 w 1395"/>
                              <a:gd name="T158" fmla="+- 0 1321 980"/>
                              <a:gd name="T159" fmla="*/ 1321 h 634"/>
                              <a:gd name="T160" fmla="+- 0 1109 1109"/>
                              <a:gd name="T161" fmla="*/ T160 w 1395"/>
                              <a:gd name="T162" fmla="+- 0 1307 980"/>
                              <a:gd name="T163" fmla="*/ 1307 h 634"/>
                              <a:gd name="T164" fmla="+- 0 1114 1109"/>
                              <a:gd name="T165" fmla="*/ T164 w 1395"/>
                              <a:gd name="T166" fmla="+- 0 1291 980"/>
                              <a:gd name="T167" fmla="*/ 1291 h 634"/>
                              <a:gd name="T168" fmla="+- 0 1153 1109"/>
                              <a:gd name="T169" fmla="*/ T168 w 1395"/>
                              <a:gd name="T170" fmla="+- 0 1245 980"/>
                              <a:gd name="T171" fmla="*/ 1245 h 634"/>
                              <a:gd name="T172" fmla="+- 0 1210 1109"/>
                              <a:gd name="T173" fmla="*/ T172 w 1395"/>
                              <a:gd name="T174" fmla="+- 0 1198 980"/>
                              <a:gd name="T175" fmla="*/ 1198 h 634"/>
                              <a:gd name="T176" fmla="+- 0 1294 1109"/>
                              <a:gd name="T177" fmla="*/ T176 w 1395"/>
                              <a:gd name="T178" fmla="+- 0 1142 980"/>
                              <a:gd name="T179" fmla="*/ 1142 h 634"/>
                              <a:gd name="T180" fmla="+- 0 1359 1109"/>
                              <a:gd name="T181" fmla="*/ T180 w 1395"/>
                              <a:gd name="T182" fmla="+- 0 1105 980"/>
                              <a:gd name="T183" fmla="*/ 1105 h 634"/>
                              <a:gd name="T184" fmla="+- 0 1430 1109"/>
                              <a:gd name="T185" fmla="*/ T184 w 1395"/>
                              <a:gd name="T186" fmla="+- 0 1070 980"/>
                              <a:gd name="T187" fmla="*/ 1070 h 634"/>
                              <a:gd name="T188" fmla="+- 0 1506 1109"/>
                              <a:gd name="T189" fmla="*/ T188 w 1395"/>
                              <a:gd name="T190" fmla="+- 0 1039 980"/>
                              <a:gd name="T191" fmla="*/ 1039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95" h="634">
                                <a:moveTo>
                                  <a:pt x="397" y="59"/>
                                </a:moveTo>
                                <a:lnTo>
                                  <a:pt x="463" y="37"/>
                                </a:lnTo>
                                <a:lnTo>
                                  <a:pt x="529" y="19"/>
                                </a:lnTo>
                                <a:lnTo>
                                  <a:pt x="607" y="5"/>
                                </a:lnTo>
                                <a:lnTo>
                                  <a:pt x="685" y="0"/>
                                </a:lnTo>
                                <a:lnTo>
                                  <a:pt x="686" y="0"/>
                                </a:lnTo>
                                <a:lnTo>
                                  <a:pt x="710" y="0"/>
                                </a:lnTo>
                                <a:lnTo>
                                  <a:pt x="779" y="6"/>
                                </a:lnTo>
                                <a:lnTo>
                                  <a:pt x="849" y="20"/>
                                </a:lnTo>
                                <a:lnTo>
                                  <a:pt x="913" y="38"/>
                                </a:lnTo>
                                <a:lnTo>
                                  <a:pt x="972" y="59"/>
                                </a:lnTo>
                                <a:lnTo>
                                  <a:pt x="1029" y="84"/>
                                </a:lnTo>
                                <a:lnTo>
                                  <a:pt x="1032" y="85"/>
                                </a:lnTo>
                                <a:lnTo>
                                  <a:pt x="1034" y="86"/>
                                </a:lnTo>
                                <a:lnTo>
                                  <a:pt x="1036" y="87"/>
                                </a:lnTo>
                                <a:lnTo>
                                  <a:pt x="1054" y="96"/>
                                </a:lnTo>
                                <a:lnTo>
                                  <a:pt x="1169" y="160"/>
                                </a:lnTo>
                                <a:lnTo>
                                  <a:pt x="1226" y="198"/>
                                </a:lnTo>
                                <a:lnTo>
                                  <a:pt x="1276" y="236"/>
                                </a:lnTo>
                                <a:lnTo>
                                  <a:pt x="1350" y="301"/>
                                </a:lnTo>
                                <a:lnTo>
                                  <a:pt x="1389" y="349"/>
                                </a:lnTo>
                                <a:lnTo>
                                  <a:pt x="1395" y="364"/>
                                </a:lnTo>
                                <a:lnTo>
                                  <a:pt x="1391" y="375"/>
                                </a:lnTo>
                                <a:lnTo>
                                  <a:pt x="1320" y="432"/>
                                </a:lnTo>
                                <a:lnTo>
                                  <a:pt x="1211" y="492"/>
                                </a:lnTo>
                                <a:lnTo>
                                  <a:pt x="1144" y="523"/>
                                </a:lnTo>
                                <a:lnTo>
                                  <a:pt x="1072" y="553"/>
                                </a:lnTo>
                                <a:lnTo>
                                  <a:pt x="995" y="580"/>
                                </a:lnTo>
                                <a:lnTo>
                                  <a:pt x="915" y="603"/>
                                </a:lnTo>
                                <a:lnTo>
                                  <a:pt x="834" y="620"/>
                                </a:lnTo>
                                <a:lnTo>
                                  <a:pt x="754" y="631"/>
                                </a:lnTo>
                                <a:lnTo>
                                  <a:pt x="676" y="633"/>
                                </a:lnTo>
                                <a:lnTo>
                                  <a:pt x="601" y="626"/>
                                </a:lnTo>
                                <a:lnTo>
                                  <a:pt x="490" y="600"/>
                                </a:lnTo>
                                <a:lnTo>
                                  <a:pt x="386" y="565"/>
                                </a:lnTo>
                                <a:lnTo>
                                  <a:pt x="292" y="526"/>
                                </a:lnTo>
                                <a:lnTo>
                                  <a:pt x="209" y="483"/>
                                </a:lnTo>
                                <a:lnTo>
                                  <a:pt x="138" y="440"/>
                                </a:lnTo>
                                <a:lnTo>
                                  <a:pt x="80" y="401"/>
                                </a:lnTo>
                                <a:lnTo>
                                  <a:pt x="10" y="341"/>
                                </a:lnTo>
                                <a:lnTo>
                                  <a:pt x="0" y="327"/>
                                </a:lnTo>
                                <a:lnTo>
                                  <a:pt x="5" y="311"/>
                                </a:lnTo>
                                <a:lnTo>
                                  <a:pt x="44" y="265"/>
                                </a:lnTo>
                                <a:lnTo>
                                  <a:pt x="101" y="218"/>
                                </a:lnTo>
                                <a:lnTo>
                                  <a:pt x="185" y="162"/>
                                </a:lnTo>
                                <a:lnTo>
                                  <a:pt x="250" y="125"/>
                                </a:lnTo>
                                <a:lnTo>
                                  <a:pt x="321" y="90"/>
                                </a:lnTo>
                                <a:lnTo>
                                  <a:pt x="397" y="59"/>
                                </a:lnTo>
                              </a:path>
                            </a:pathLst>
                          </a:custGeom>
                          <a:noFill/>
                          <a:ln w="19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53"/>
                        <wps:cNvSpPr>
                          <a:spLocks/>
                        </wps:cNvSpPr>
                        <wps:spPr bwMode="auto">
                          <a:xfrm>
                            <a:off x="1455" y="1037"/>
                            <a:ext cx="720" cy="520"/>
                          </a:xfrm>
                          <a:custGeom>
                            <a:avLst/>
                            <a:gdLst>
                              <a:gd name="T0" fmla="+- 0 1508 1455"/>
                              <a:gd name="T1" fmla="*/ T0 w 720"/>
                              <a:gd name="T2" fmla="+- 0 1037 1037"/>
                              <a:gd name="T3" fmla="*/ 1037 h 520"/>
                              <a:gd name="T4" fmla="+- 0 1507 1455"/>
                              <a:gd name="T5" fmla="*/ T4 w 720"/>
                              <a:gd name="T6" fmla="+- 0 1037 1037"/>
                              <a:gd name="T7" fmla="*/ 1037 h 520"/>
                              <a:gd name="T8" fmla="+- 0 1507 1455"/>
                              <a:gd name="T9" fmla="*/ T8 w 720"/>
                              <a:gd name="T10" fmla="+- 0 1038 1037"/>
                              <a:gd name="T11" fmla="*/ 1038 h 520"/>
                              <a:gd name="T12" fmla="+- 0 1506 1455"/>
                              <a:gd name="T13" fmla="*/ T12 w 720"/>
                              <a:gd name="T14" fmla="+- 0 1039 1037"/>
                              <a:gd name="T15" fmla="*/ 1039 h 520"/>
                              <a:gd name="T16" fmla="+- 0 1485 1455"/>
                              <a:gd name="T17" fmla="*/ T16 w 720"/>
                              <a:gd name="T18" fmla="+- 0 1079 1037"/>
                              <a:gd name="T19" fmla="*/ 1079 h 520"/>
                              <a:gd name="T20" fmla="+- 0 1469 1455"/>
                              <a:gd name="T21" fmla="*/ T20 w 720"/>
                              <a:gd name="T22" fmla="+- 0 1122 1037"/>
                              <a:gd name="T23" fmla="*/ 1122 h 520"/>
                              <a:gd name="T24" fmla="+- 0 1459 1455"/>
                              <a:gd name="T25" fmla="*/ T24 w 720"/>
                              <a:gd name="T26" fmla="+- 0 1168 1037"/>
                              <a:gd name="T27" fmla="*/ 1168 h 520"/>
                              <a:gd name="T28" fmla="+- 0 1455 1455"/>
                              <a:gd name="T29" fmla="*/ T28 w 720"/>
                              <a:gd name="T30" fmla="+- 0 1215 1037"/>
                              <a:gd name="T31" fmla="*/ 1215 h 520"/>
                              <a:gd name="T32" fmla="+- 0 1463 1455"/>
                              <a:gd name="T33" fmla="*/ T32 w 720"/>
                              <a:gd name="T34" fmla="+- 0 1284 1037"/>
                              <a:gd name="T35" fmla="*/ 1284 h 520"/>
                              <a:gd name="T36" fmla="+- 0 1484 1455"/>
                              <a:gd name="T37" fmla="*/ T36 w 720"/>
                              <a:gd name="T38" fmla="+- 0 1348 1037"/>
                              <a:gd name="T39" fmla="*/ 1348 h 520"/>
                              <a:gd name="T40" fmla="+- 0 1517 1455"/>
                              <a:gd name="T41" fmla="*/ T40 w 720"/>
                              <a:gd name="T42" fmla="+- 0 1406 1037"/>
                              <a:gd name="T43" fmla="*/ 1406 h 520"/>
                              <a:gd name="T44" fmla="+- 0 1561 1455"/>
                              <a:gd name="T45" fmla="*/ T44 w 720"/>
                              <a:gd name="T46" fmla="+- 0 1456 1037"/>
                              <a:gd name="T47" fmla="*/ 1456 h 520"/>
                              <a:gd name="T48" fmla="+- 0 1614 1455"/>
                              <a:gd name="T49" fmla="*/ T48 w 720"/>
                              <a:gd name="T50" fmla="+- 0 1498 1037"/>
                              <a:gd name="T51" fmla="*/ 1498 h 520"/>
                              <a:gd name="T52" fmla="+- 0 1676 1455"/>
                              <a:gd name="T53" fmla="*/ T52 w 720"/>
                              <a:gd name="T54" fmla="+- 0 1530 1037"/>
                              <a:gd name="T55" fmla="*/ 1530 h 520"/>
                              <a:gd name="T56" fmla="+- 0 1743 1455"/>
                              <a:gd name="T57" fmla="*/ T56 w 720"/>
                              <a:gd name="T58" fmla="+- 0 1550 1037"/>
                              <a:gd name="T59" fmla="*/ 1550 h 520"/>
                              <a:gd name="T60" fmla="+- 0 1816 1455"/>
                              <a:gd name="T61" fmla="*/ T60 w 720"/>
                              <a:gd name="T62" fmla="+- 0 1556 1037"/>
                              <a:gd name="T63" fmla="*/ 1556 h 520"/>
                              <a:gd name="T64" fmla="+- 0 1888 1455"/>
                              <a:gd name="T65" fmla="*/ T64 w 720"/>
                              <a:gd name="T66" fmla="+- 0 1550 1037"/>
                              <a:gd name="T67" fmla="*/ 1550 h 520"/>
                              <a:gd name="T68" fmla="+- 0 1956 1455"/>
                              <a:gd name="T69" fmla="*/ T68 w 720"/>
                              <a:gd name="T70" fmla="+- 0 1530 1037"/>
                              <a:gd name="T71" fmla="*/ 1530 h 520"/>
                              <a:gd name="T72" fmla="+- 0 2017 1455"/>
                              <a:gd name="T73" fmla="*/ T72 w 720"/>
                              <a:gd name="T74" fmla="+- 0 1498 1037"/>
                              <a:gd name="T75" fmla="*/ 1498 h 520"/>
                              <a:gd name="T76" fmla="+- 0 2070 1455"/>
                              <a:gd name="T77" fmla="*/ T76 w 720"/>
                              <a:gd name="T78" fmla="+- 0 1456 1037"/>
                              <a:gd name="T79" fmla="*/ 1456 h 520"/>
                              <a:gd name="T80" fmla="+- 0 2114 1455"/>
                              <a:gd name="T81" fmla="*/ T80 w 720"/>
                              <a:gd name="T82" fmla="+- 0 1406 1037"/>
                              <a:gd name="T83" fmla="*/ 1406 h 520"/>
                              <a:gd name="T84" fmla="+- 0 2147 1455"/>
                              <a:gd name="T85" fmla="*/ T84 w 720"/>
                              <a:gd name="T86" fmla="+- 0 1348 1037"/>
                              <a:gd name="T87" fmla="*/ 1348 h 520"/>
                              <a:gd name="T88" fmla="+- 0 2168 1455"/>
                              <a:gd name="T89" fmla="*/ T88 w 720"/>
                              <a:gd name="T90" fmla="+- 0 1284 1037"/>
                              <a:gd name="T91" fmla="*/ 1284 h 520"/>
                              <a:gd name="T92" fmla="+- 0 2175 1455"/>
                              <a:gd name="T93" fmla="*/ T92 w 720"/>
                              <a:gd name="T94" fmla="+- 0 1215 1037"/>
                              <a:gd name="T95" fmla="*/ 1215 h 520"/>
                              <a:gd name="T96" fmla="+- 0 2173 1455"/>
                              <a:gd name="T97" fmla="*/ T96 w 720"/>
                              <a:gd name="T98" fmla="+- 0 1175 1037"/>
                              <a:gd name="T99" fmla="*/ 1175 h 520"/>
                              <a:gd name="T100" fmla="+- 0 2166 1455"/>
                              <a:gd name="T101" fmla="*/ T100 w 720"/>
                              <a:gd name="T102" fmla="+- 0 1136 1037"/>
                              <a:gd name="T103" fmla="*/ 1136 h 520"/>
                              <a:gd name="T104" fmla="+- 0 2154 1455"/>
                              <a:gd name="T105" fmla="*/ T104 w 720"/>
                              <a:gd name="T106" fmla="+- 0 1099 1037"/>
                              <a:gd name="T107" fmla="*/ 1099 h 520"/>
                              <a:gd name="T108" fmla="+- 0 2138 1455"/>
                              <a:gd name="T109" fmla="*/ T108 w 720"/>
                              <a:gd name="T110" fmla="+- 0 1064 1037"/>
                              <a:gd name="T111" fmla="*/ 1064 h 520"/>
                              <a:gd name="T112" fmla="+- 0 2138 1455"/>
                              <a:gd name="T113" fmla="*/ T112 w 720"/>
                              <a:gd name="T114" fmla="+- 0 1063 1037"/>
                              <a:gd name="T115" fmla="*/ 1063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0" h="520">
                                <a:moveTo>
                                  <a:pt x="53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1"/>
                                </a:lnTo>
                                <a:lnTo>
                                  <a:pt x="51" y="2"/>
                                </a:lnTo>
                                <a:lnTo>
                                  <a:pt x="30" y="42"/>
                                </a:lnTo>
                                <a:lnTo>
                                  <a:pt x="14" y="85"/>
                                </a:lnTo>
                                <a:lnTo>
                                  <a:pt x="4" y="131"/>
                                </a:lnTo>
                                <a:lnTo>
                                  <a:pt x="0" y="178"/>
                                </a:lnTo>
                                <a:lnTo>
                                  <a:pt x="8" y="247"/>
                                </a:lnTo>
                                <a:lnTo>
                                  <a:pt x="29" y="311"/>
                                </a:lnTo>
                                <a:lnTo>
                                  <a:pt x="62" y="369"/>
                                </a:lnTo>
                                <a:lnTo>
                                  <a:pt x="106" y="419"/>
                                </a:lnTo>
                                <a:lnTo>
                                  <a:pt x="159" y="461"/>
                                </a:lnTo>
                                <a:lnTo>
                                  <a:pt x="221" y="493"/>
                                </a:lnTo>
                                <a:lnTo>
                                  <a:pt x="288" y="513"/>
                                </a:lnTo>
                                <a:lnTo>
                                  <a:pt x="361" y="519"/>
                                </a:lnTo>
                                <a:lnTo>
                                  <a:pt x="433" y="513"/>
                                </a:lnTo>
                                <a:lnTo>
                                  <a:pt x="501" y="493"/>
                                </a:lnTo>
                                <a:lnTo>
                                  <a:pt x="562" y="461"/>
                                </a:lnTo>
                                <a:lnTo>
                                  <a:pt x="615" y="419"/>
                                </a:lnTo>
                                <a:lnTo>
                                  <a:pt x="659" y="369"/>
                                </a:lnTo>
                                <a:lnTo>
                                  <a:pt x="692" y="311"/>
                                </a:lnTo>
                                <a:lnTo>
                                  <a:pt x="713" y="247"/>
                                </a:lnTo>
                                <a:lnTo>
                                  <a:pt x="720" y="178"/>
                                </a:lnTo>
                                <a:lnTo>
                                  <a:pt x="718" y="138"/>
                                </a:lnTo>
                                <a:lnTo>
                                  <a:pt x="711" y="99"/>
                                </a:lnTo>
                                <a:lnTo>
                                  <a:pt x="699" y="62"/>
                                </a:lnTo>
                                <a:lnTo>
                                  <a:pt x="683" y="27"/>
                                </a:lnTo>
                                <a:lnTo>
                                  <a:pt x="683" y="26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52"/>
                        <wps:cNvSpPr>
                          <a:spLocks/>
                        </wps:cNvSpPr>
                        <wps:spPr bwMode="auto">
                          <a:xfrm>
                            <a:off x="2219" y="1031"/>
                            <a:ext cx="96" cy="130"/>
                          </a:xfrm>
                          <a:custGeom>
                            <a:avLst/>
                            <a:gdLst>
                              <a:gd name="T0" fmla="+- 0 2219 2219"/>
                              <a:gd name="T1" fmla="*/ T0 w 96"/>
                              <a:gd name="T2" fmla="+- 0 1031 1031"/>
                              <a:gd name="T3" fmla="*/ 1031 h 130"/>
                              <a:gd name="T4" fmla="+- 0 2232 2219"/>
                              <a:gd name="T5" fmla="*/ T4 w 96"/>
                              <a:gd name="T6" fmla="+- 0 1078 1031"/>
                              <a:gd name="T7" fmla="*/ 1078 h 130"/>
                              <a:gd name="T8" fmla="+- 0 2258 2219"/>
                              <a:gd name="T9" fmla="*/ T8 w 96"/>
                              <a:gd name="T10" fmla="+- 0 1116 1031"/>
                              <a:gd name="T11" fmla="*/ 1116 h 130"/>
                              <a:gd name="T12" fmla="+- 0 2288 2219"/>
                              <a:gd name="T13" fmla="*/ T12 w 96"/>
                              <a:gd name="T14" fmla="+- 0 1143 1031"/>
                              <a:gd name="T15" fmla="*/ 1143 h 130"/>
                              <a:gd name="T16" fmla="+- 0 2314 2219"/>
                              <a:gd name="T17" fmla="*/ T16 w 96"/>
                              <a:gd name="T18" fmla="+- 0 1160 1031"/>
                              <a:gd name="T19" fmla="*/ 116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13" y="47"/>
                                </a:lnTo>
                                <a:lnTo>
                                  <a:pt x="39" y="85"/>
                                </a:lnTo>
                                <a:lnTo>
                                  <a:pt x="69" y="112"/>
                                </a:lnTo>
                                <a:lnTo>
                                  <a:pt x="95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51"/>
                        <wps:cNvSpPr>
                          <a:spLocks/>
                        </wps:cNvSpPr>
                        <wps:spPr bwMode="auto">
                          <a:xfrm>
                            <a:off x="2157" y="1001"/>
                            <a:ext cx="96" cy="129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96"/>
                              <a:gd name="T2" fmla="+- 0 1001 1001"/>
                              <a:gd name="T3" fmla="*/ 1001 h 129"/>
                              <a:gd name="T4" fmla="+- 0 2177 2157"/>
                              <a:gd name="T5" fmla="*/ T4 w 96"/>
                              <a:gd name="T6" fmla="+- 0 1060 1001"/>
                              <a:gd name="T7" fmla="*/ 1060 h 129"/>
                              <a:gd name="T8" fmla="+- 0 2225 2157"/>
                              <a:gd name="T9" fmla="*/ T8 w 96"/>
                              <a:gd name="T10" fmla="+- 0 1112 1001"/>
                              <a:gd name="T11" fmla="*/ 1112 h 129"/>
                              <a:gd name="T12" fmla="+- 0 2244 2157"/>
                              <a:gd name="T13" fmla="*/ T12 w 96"/>
                              <a:gd name="T14" fmla="+- 0 1124 1001"/>
                              <a:gd name="T15" fmla="*/ 1124 h 129"/>
                              <a:gd name="T16" fmla="+- 0 2252 2157"/>
                              <a:gd name="T17" fmla="*/ T16 w 96"/>
                              <a:gd name="T18" fmla="+- 0 1129 1001"/>
                              <a:gd name="T19" fmla="*/ 112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20" y="59"/>
                                </a:lnTo>
                                <a:lnTo>
                                  <a:pt x="68" y="111"/>
                                </a:lnTo>
                                <a:lnTo>
                                  <a:pt x="87" y="123"/>
                                </a:lnTo>
                                <a:lnTo>
                                  <a:pt x="95" y="12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50"/>
                        <wps:cNvSpPr>
                          <a:spLocks/>
                        </wps:cNvSpPr>
                        <wps:spPr bwMode="auto">
                          <a:xfrm>
                            <a:off x="2079" y="958"/>
                            <a:ext cx="96" cy="129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T0 w 96"/>
                              <a:gd name="T2" fmla="+- 0 958 958"/>
                              <a:gd name="T3" fmla="*/ 958 h 129"/>
                              <a:gd name="T4" fmla="+- 0 2103 2079"/>
                              <a:gd name="T5" fmla="*/ T4 w 96"/>
                              <a:gd name="T6" fmla="+- 0 1023 958"/>
                              <a:gd name="T7" fmla="*/ 1023 h 129"/>
                              <a:gd name="T8" fmla="+- 0 2145 2079"/>
                              <a:gd name="T9" fmla="*/ T8 w 96"/>
                              <a:gd name="T10" fmla="+- 0 1067 958"/>
                              <a:gd name="T11" fmla="*/ 1067 h 129"/>
                              <a:gd name="T12" fmla="+- 0 2166 2079"/>
                              <a:gd name="T13" fmla="*/ T12 w 96"/>
                              <a:gd name="T14" fmla="+- 0 1082 958"/>
                              <a:gd name="T15" fmla="*/ 1082 h 129"/>
                              <a:gd name="T16" fmla="+- 0 2174 2079"/>
                              <a:gd name="T17" fmla="*/ T16 w 96"/>
                              <a:gd name="T18" fmla="+- 0 1086 958"/>
                              <a:gd name="T19" fmla="*/ 108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24" y="65"/>
                                </a:lnTo>
                                <a:lnTo>
                                  <a:pt x="66" y="109"/>
                                </a:lnTo>
                                <a:lnTo>
                                  <a:pt x="87" y="124"/>
                                </a:lnTo>
                                <a:lnTo>
                                  <a:pt x="95" y="12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49"/>
                        <wps:cNvSpPr>
                          <a:spLocks/>
                        </wps:cNvSpPr>
                        <wps:spPr bwMode="auto">
                          <a:xfrm>
                            <a:off x="1988" y="917"/>
                            <a:ext cx="97" cy="129"/>
                          </a:xfrm>
                          <a:custGeom>
                            <a:avLst/>
                            <a:gdLst>
                              <a:gd name="T0" fmla="+- 0 1988 1988"/>
                              <a:gd name="T1" fmla="*/ T0 w 97"/>
                              <a:gd name="T2" fmla="+- 0 917 917"/>
                              <a:gd name="T3" fmla="*/ 917 h 129"/>
                              <a:gd name="T4" fmla="+- 0 2015 1988"/>
                              <a:gd name="T5" fmla="*/ T4 w 97"/>
                              <a:gd name="T6" fmla="+- 0 986 917"/>
                              <a:gd name="T7" fmla="*/ 986 h 129"/>
                              <a:gd name="T8" fmla="+- 0 2062 1988"/>
                              <a:gd name="T9" fmla="*/ T8 w 97"/>
                              <a:gd name="T10" fmla="+- 0 1032 917"/>
                              <a:gd name="T11" fmla="*/ 1032 h 129"/>
                              <a:gd name="T12" fmla="+- 0 2078 1988"/>
                              <a:gd name="T13" fmla="*/ T12 w 97"/>
                              <a:gd name="T14" fmla="+- 0 1042 917"/>
                              <a:gd name="T15" fmla="*/ 1042 h 129"/>
                              <a:gd name="T16" fmla="+- 0 2084 1988"/>
                              <a:gd name="T17" fmla="*/ T16 w 97"/>
                              <a:gd name="T18" fmla="+- 0 1046 917"/>
                              <a:gd name="T19" fmla="*/ 104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9">
                                <a:moveTo>
                                  <a:pt x="0" y="0"/>
                                </a:moveTo>
                                <a:lnTo>
                                  <a:pt x="27" y="69"/>
                                </a:lnTo>
                                <a:lnTo>
                                  <a:pt x="74" y="115"/>
                                </a:lnTo>
                                <a:lnTo>
                                  <a:pt x="90" y="125"/>
                                </a:lnTo>
                                <a:lnTo>
                                  <a:pt x="96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48"/>
                        <wps:cNvSpPr>
                          <a:spLocks/>
                        </wps:cNvSpPr>
                        <wps:spPr bwMode="auto">
                          <a:xfrm>
                            <a:off x="1903" y="888"/>
                            <a:ext cx="96" cy="129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96"/>
                              <a:gd name="T2" fmla="+- 0 888 888"/>
                              <a:gd name="T3" fmla="*/ 888 h 129"/>
                              <a:gd name="T4" fmla="+- 0 1932 1903"/>
                              <a:gd name="T5" fmla="*/ T4 w 96"/>
                              <a:gd name="T6" fmla="+- 0 960 888"/>
                              <a:gd name="T7" fmla="*/ 960 h 129"/>
                              <a:gd name="T8" fmla="+- 0 1981 1903"/>
                              <a:gd name="T9" fmla="*/ T8 w 96"/>
                              <a:gd name="T10" fmla="+- 0 1006 888"/>
                              <a:gd name="T11" fmla="*/ 1006 h 129"/>
                              <a:gd name="T12" fmla="+- 0 1988 1903"/>
                              <a:gd name="T13" fmla="*/ T12 w 96"/>
                              <a:gd name="T14" fmla="+- 0 1010 888"/>
                              <a:gd name="T15" fmla="*/ 1010 h 129"/>
                              <a:gd name="T16" fmla="+- 0 1993 1903"/>
                              <a:gd name="T17" fmla="*/ T16 w 96"/>
                              <a:gd name="T18" fmla="+- 0 1014 888"/>
                              <a:gd name="T19" fmla="*/ 1014 h 129"/>
                              <a:gd name="T20" fmla="+- 0 1999 1903"/>
                              <a:gd name="T21" fmla="*/ T20 w 96"/>
                              <a:gd name="T22" fmla="+- 0 1017 888"/>
                              <a:gd name="T23" fmla="*/ 101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29" y="72"/>
                                </a:lnTo>
                                <a:lnTo>
                                  <a:pt x="78" y="118"/>
                                </a:lnTo>
                                <a:lnTo>
                                  <a:pt x="85" y="122"/>
                                </a:lnTo>
                                <a:lnTo>
                                  <a:pt x="90" y="126"/>
                                </a:lnTo>
                                <a:lnTo>
                                  <a:pt x="96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47"/>
                        <wps:cNvSpPr>
                          <a:spLocks/>
                        </wps:cNvSpPr>
                        <wps:spPr bwMode="auto">
                          <a:xfrm>
                            <a:off x="1804" y="865"/>
                            <a:ext cx="96" cy="129"/>
                          </a:xfrm>
                          <a:custGeom>
                            <a:avLst/>
                            <a:gdLst>
                              <a:gd name="T0" fmla="+- 0 1804 1804"/>
                              <a:gd name="T1" fmla="*/ T0 w 96"/>
                              <a:gd name="T2" fmla="+- 0 865 865"/>
                              <a:gd name="T3" fmla="*/ 865 h 129"/>
                              <a:gd name="T4" fmla="+- 0 1836 1804"/>
                              <a:gd name="T5" fmla="*/ T4 w 96"/>
                              <a:gd name="T6" fmla="+- 0 941 865"/>
                              <a:gd name="T7" fmla="*/ 941 h 129"/>
                              <a:gd name="T8" fmla="+- 0 1888 1804"/>
                              <a:gd name="T9" fmla="*/ T8 w 96"/>
                              <a:gd name="T10" fmla="+- 0 986 865"/>
                              <a:gd name="T11" fmla="*/ 986 h 129"/>
                              <a:gd name="T12" fmla="+- 0 1892 1804"/>
                              <a:gd name="T13" fmla="*/ T12 w 96"/>
                              <a:gd name="T14" fmla="+- 0 989 865"/>
                              <a:gd name="T15" fmla="*/ 989 h 129"/>
                              <a:gd name="T16" fmla="+- 0 1896 1804"/>
                              <a:gd name="T17" fmla="*/ T16 w 96"/>
                              <a:gd name="T18" fmla="+- 0 991 865"/>
                              <a:gd name="T19" fmla="*/ 991 h 129"/>
                              <a:gd name="T20" fmla="+- 0 1899 1804"/>
                              <a:gd name="T21" fmla="*/ T20 w 96"/>
                              <a:gd name="T22" fmla="+- 0 993 865"/>
                              <a:gd name="T23" fmla="*/ 993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32" y="76"/>
                                </a:lnTo>
                                <a:lnTo>
                                  <a:pt x="84" y="121"/>
                                </a:lnTo>
                                <a:lnTo>
                                  <a:pt x="88" y="124"/>
                                </a:lnTo>
                                <a:lnTo>
                                  <a:pt x="92" y="126"/>
                                </a:lnTo>
                                <a:lnTo>
                                  <a:pt x="95" y="12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46"/>
                        <wps:cNvSpPr>
                          <a:spLocks/>
                        </wps:cNvSpPr>
                        <wps:spPr bwMode="auto">
                          <a:xfrm>
                            <a:off x="1712" y="858"/>
                            <a:ext cx="96" cy="130"/>
                          </a:xfrm>
                          <a:custGeom>
                            <a:avLst/>
                            <a:gdLst>
                              <a:gd name="T0" fmla="+- 0 1712 1712"/>
                              <a:gd name="T1" fmla="*/ T0 w 96"/>
                              <a:gd name="T2" fmla="+- 0 858 858"/>
                              <a:gd name="T3" fmla="*/ 858 h 130"/>
                              <a:gd name="T4" fmla="+- 0 1745 1712"/>
                              <a:gd name="T5" fmla="*/ T4 w 96"/>
                              <a:gd name="T6" fmla="+- 0 934 858"/>
                              <a:gd name="T7" fmla="*/ 934 h 130"/>
                              <a:gd name="T8" fmla="+- 0 1795 1712"/>
                              <a:gd name="T9" fmla="*/ T8 w 96"/>
                              <a:gd name="T10" fmla="+- 0 980 858"/>
                              <a:gd name="T11" fmla="*/ 980 h 130"/>
                              <a:gd name="T12" fmla="+- 0 1804 1712"/>
                              <a:gd name="T13" fmla="*/ T12 w 96"/>
                              <a:gd name="T14" fmla="+- 0 984 858"/>
                              <a:gd name="T15" fmla="*/ 984 h 130"/>
                              <a:gd name="T16" fmla="+- 0 1807 1712"/>
                              <a:gd name="T17" fmla="*/ T16 w 96"/>
                              <a:gd name="T18" fmla="+- 0 987 858"/>
                              <a:gd name="T19" fmla="*/ 9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33" y="76"/>
                                </a:lnTo>
                                <a:lnTo>
                                  <a:pt x="83" y="122"/>
                                </a:lnTo>
                                <a:lnTo>
                                  <a:pt x="92" y="126"/>
                                </a:lnTo>
                                <a:lnTo>
                                  <a:pt x="95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45"/>
                        <wps:cNvSpPr>
                          <a:spLocks/>
                        </wps:cNvSpPr>
                        <wps:spPr bwMode="auto">
                          <a:xfrm>
                            <a:off x="1626" y="854"/>
                            <a:ext cx="96" cy="130"/>
                          </a:xfrm>
                          <a:custGeom>
                            <a:avLst/>
                            <a:gdLst>
                              <a:gd name="T0" fmla="+- 0 1626 1626"/>
                              <a:gd name="T1" fmla="*/ T0 w 96"/>
                              <a:gd name="T2" fmla="+- 0 854 854"/>
                              <a:gd name="T3" fmla="*/ 854 h 130"/>
                              <a:gd name="T4" fmla="+- 0 1640 1626"/>
                              <a:gd name="T5" fmla="*/ T4 w 96"/>
                              <a:gd name="T6" fmla="+- 0 901 854"/>
                              <a:gd name="T7" fmla="*/ 901 h 130"/>
                              <a:gd name="T8" fmla="+- 0 1666 1626"/>
                              <a:gd name="T9" fmla="*/ T8 w 96"/>
                              <a:gd name="T10" fmla="+- 0 939 854"/>
                              <a:gd name="T11" fmla="*/ 939 h 130"/>
                              <a:gd name="T12" fmla="+- 0 1696 1626"/>
                              <a:gd name="T13" fmla="*/ T12 w 96"/>
                              <a:gd name="T14" fmla="+- 0 966 854"/>
                              <a:gd name="T15" fmla="*/ 966 h 130"/>
                              <a:gd name="T16" fmla="+- 0 1722 1626"/>
                              <a:gd name="T17" fmla="*/ T16 w 96"/>
                              <a:gd name="T18" fmla="+- 0 984 854"/>
                              <a:gd name="T19" fmla="*/ 9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14" y="47"/>
                                </a:lnTo>
                                <a:lnTo>
                                  <a:pt x="40" y="85"/>
                                </a:lnTo>
                                <a:lnTo>
                                  <a:pt x="70" y="112"/>
                                </a:lnTo>
                                <a:lnTo>
                                  <a:pt x="96" y="13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44"/>
                        <wps:cNvSpPr>
                          <a:spLocks/>
                        </wps:cNvSpPr>
                        <wps:spPr bwMode="auto">
                          <a:xfrm>
                            <a:off x="1537" y="863"/>
                            <a:ext cx="103" cy="137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103"/>
                              <a:gd name="T2" fmla="+- 0 863 863"/>
                              <a:gd name="T3" fmla="*/ 863 h 137"/>
                              <a:gd name="T4" fmla="+- 0 1551 1537"/>
                              <a:gd name="T5" fmla="*/ T4 w 103"/>
                              <a:gd name="T6" fmla="+- 0 912 863"/>
                              <a:gd name="T7" fmla="*/ 912 h 137"/>
                              <a:gd name="T8" fmla="+- 0 1578 1537"/>
                              <a:gd name="T9" fmla="*/ T8 w 103"/>
                              <a:gd name="T10" fmla="+- 0 951 863"/>
                              <a:gd name="T11" fmla="*/ 951 h 137"/>
                              <a:gd name="T12" fmla="+- 0 1611 1537"/>
                              <a:gd name="T13" fmla="*/ T12 w 103"/>
                              <a:gd name="T14" fmla="+- 0 980 863"/>
                              <a:gd name="T15" fmla="*/ 980 h 137"/>
                              <a:gd name="T16" fmla="+- 0 1638 1537"/>
                              <a:gd name="T17" fmla="*/ T16 w 103"/>
                              <a:gd name="T18" fmla="+- 0 999 863"/>
                              <a:gd name="T19" fmla="*/ 999 h 137"/>
                              <a:gd name="T20" fmla="+- 0 1639 1537"/>
                              <a:gd name="T21" fmla="*/ T20 w 103"/>
                              <a:gd name="T22" fmla="+- 0 999 863"/>
                              <a:gd name="T23" fmla="*/ 999 h 137"/>
                              <a:gd name="T24" fmla="+- 0 1640 1537"/>
                              <a:gd name="T25" fmla="*/ T24 w 103"/>
                              <a:gd name="T26" fmla="+- 0 1000 863"/>
                              <a:gd name="T27" fmla="*/ 100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" h="137">
                                <a:moveTo>
                                  <a:pt x="0" y="0"/>
                                </a:moveTo>
                                <a:lnTo>
                                  <a:pt x="14" y="49"/>
                                </a:lnTo>
                                <a:lnTo>
                                  <a:pt x="41" y="88"/>
                                </a:lnTo>
                                <a:lnTo>
                                  <a:pt x="74" y="117"/>
                                </a:lnTo>
                                <a:lnTo>
                                  <a:pt x="101" y="136"/>
                                </a:lnTo>
                                <a:lnTo>
                                  <a:pt x="102" y="136"/>
                                </a:lnTo>
                                <a:lnTo>
                                  <a:pt x="103" y="137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43"/>
                        <wps:cNvSpPr>
                          <a:spLocks/>
                        </wps:cNvSpPr>
                        <wps:spPr bwMode="auto">
                          <a:xfrm>
                            <a:off x="1466" y="888"/>
                            <a:ext cx="96" cy="130"/>
                          </a:xfrm>
                          <a:custGeom>
                            <a:avLst/>
                            <a:gdLst>
                              <a:gd name="T0" fmla="+- 0 1466 1466"/>
                              <a:gd name="T1" fmla="*/ T0 w 96"/>
                              <a:gd name="T2" fmla="+- 0 888 888"/>
                              <a:gd name="T3" fmla="*/ 888 h 130"/>
                              <a:gd name="T4" fmla="+- 0 1480 1466"/>
                              <a:gd name="T5" fmla="*/ T4 w 96"/>
                              <a:gd name="T6" fmla="+- 0 934 888"/>
                              <a:gd name="T7" fmla="*/ 934 h 130"/>
                              <a:gd name="T8" fmla="+- 0 1506 1466"/>
                              <a:gd name="T9" fmla="*/ T8 w 96"/>
                              <a:gd name="T10" fmla="+- 0 972 888"/>
                              <a:gd name="T11" fmla="*/ 972 h 130"/>
                              <a:gd name="T12" fmla="+- 0 1536 1466"/>
                              <a:gd name="T13" fmla="*/ T12 w 96"/>
                              <a:gd name="T14" fmla="+- 0 999 888"/>
                              <a:gd name="T15" fmla="*/ 999 h 130"/>
                              <a:gd name="T16" fmla="+- 0 1562 1466"/>
                              <a:gd name="T17" fmla="*/ T16 w 96"/>
                              <a:gd name="T18" fmla="+- 0 1017 888"/>
                              <a:gd name="T19" fmla="*/ 10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14" y="46"/>
                                </a:lnTo>
                                <a:lnTo>
                                  <a:pt x="40" y="84"/>
                                </a:lnTo>
                                <a:lnTo>
                                  <a:pt x="70" y="111"/>
                                </a:lnTo>
                                <a:lnTo>
                                  <a:pt x="96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42"/>
                        <wps:cNvSpPr>
                          <a:spLocks/>
                        </wps:cNvSpPr>
                        <wps:spPr bwMode="auto">
                          <a:xfrm>
                            <a:off x="1392" y="920"/>
                            <a:ext cx="96" cy="114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6"/>
                              <a:gd name="T2" fmla="+- 0 920 920"/>
                              <a:gd name="T3" fmla="*/ 920 h 114"/>
                              <a:gd name="T4" fmla="+- 0 1406 1392"/>
                              <a:gd name="T5" fmla="*/ T4 w 96"/>
                              <a:gd name="T6" fmla="+- 0 961 920"/>
                              <a:gd name="T7" fmla="*/ 961 h 114"/>
                              <a:gd name="T8" fmla="+- 0 1432 1392"/>
                              <a:gd name="T9" fmla="*/ T8 w 96"/>
                              <a:gd name="T10" fmla="+- 0 994 920"/>
                              <a:gd name="T11" fmla="*/ 994 h 114"/>
                              <a:gd name="T12" fmla="+- 0 1462 1392"/>
                              <a:gd name="T13" fmla="*/ T12 w 96"/>
                              <a:gd name="T14" fmla="+- 0 1018 920"/>
                              <a:gd name="T15" fmla="*/ 1018 h 114"/>
                              <a:gd name="T16" fmla="+- 0 1487 1392"/>
                              <a:gd name="T17" fmla="*/ T16 w 96"/>
                              <a:gd name="T18" fmla="+- 0 1033 920"/>
                              <a:gd name="T19" fmla="*/ 103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4">
                                <a:moveTo>
                                  <a:pt x="0" y="0"/>
                                </a:moveTo>
                                <a:lnTo>
                                  <a:pt x="14" y="41"/>
                                </a:lnTo>
                                <a:lnTo>
                                  <a:pt x="40" y="74"/>
                                </a:lnTo>
                                <a:lnTo>
                                  <a:pt x="70" y="98"/>
                                </a:lnTo>
                                <a:lnTo>
                                  <a:pt x="95" y="113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41"/>
                        <wps:cNvSpPr>
                          <a:spLocks/>
                        </wps:cNvSpPr>
                        <wps:spPr bwMode="auto">
                          <a:xfrm>
                            <a:off x="1335" y="961"/>
                            <a:ext cx="94" cy="102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94"/>
                              <a:gd name="T2" fmla="+- 0 961 961"/>
                              <a:gd name="T3" fmla="*/ 961 h 102"/>
                              <a:gd name="T4" fmla="+- 0 1348 1335"/>
                              <a:gd name="T5" fmla="*/ T4 w 94"/>
                              <a:gd name="T6" fmla="+- 0 997 961"/>
                              <a:gd name="T7" fmla="*/ 997 h 102"/>
                              <a:gd name="T8" fmla="+- 0 1374 1335"/>
                              <a:gd name="T9" fmla="*/ T8 w 94"/>
                              <a:gd name="T10" fmla="+- 0 1026 961"/>
                              <a:gd name="T11" fmla="*/ 1026 h 102"/>
                              <a:gd name="T12" fmla="+- 0 1403 1335"/>
                              <a:gd name="T13" fmla="*/ T12 w 94"/>
                              <a:gd name="T14" fmla="+- 0 1048 961"/>
                              <a:gd name="T15" fmla="*/ 1048 h 102"/>
                              <a:gd name="T16" fmla="+- 0 1428 1335"/>
                              <a:gd name="T17" fmla="*/ T16 w 94"/>
                              <a:gd name="T18" fmla="+- 0 1062 961"/>
                              <a:gd name="T19" fmla="*/ 106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02">
                                <a:moveTo>
                                  <a:pt x="0" y="0"/>
                                </a:moveTo>
                                <a:lnTo>
                                  <a:pt x="13" y="36"/>
                                </a:lnTo>
                                <a:lnTo>
                                  <a:pt x="39" y="65"/>
                                </a:lnTo>
                                <a:lnTo>
                                  <a:pt x="68" y="87"/>
                                </a:lnTo>
                                <a:lnTo>
                                  <a:pt x="93" y="101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40"/>
                        <wps:cNvSpPr>
                          <a:spLocks/>
                        </wps:cNvSpPr>
                        <wps:spPr bwMode="auto">
                          <a:xfrm>
                            <a:off x="1291" y="1001"/>
                            <a:ext cx="76" cy="87"/>
                          </a:xfrm>
                          <a:custGeom>
                            <a:avLst/>
                            <a:gdLst>
                              <a:gd name="T0" fmla="+- 0 1291 1291"/>
                              <a:gd name="T1" fmla="*/ T0 w 76"/>
                              <a:gd name="T2" fmla="+- 0 1001 1001"/>
                              <a:gd name="T3" fmla="*/ 1001 h 87"/>
                              <a:gd name="T4" fmla="+- 0 1302 1291"/>
                              <a:gd name="T5" fmla="*/ T4 w 76"/>
                              <a:gd name="T6" fmla="+- 0 1033 1001"/>
                              <a:gd name="T7" fmla="*/ 1033 h 87"/>
                              <a:gd name="T8" fmla="+- 0 1323 1291"/>
                              <a:gd name="T9" fmla="*/ T8 w 76"/>
                              <a:gd name="T10" fmla="+- 0 1058 1001"/>
                              <a:gd name="T11" fmla="*/ 1058 h 87"/>
                              <a:gd name="T12" fmla="+- 0 1347 1291"/>
                              <a:gd name="T13" fmla="*/ T12 w 76"/>
                              <a:gd name="T14" fmla="+- 0 1076 1001"/>
                              <a:gd name="T15" fmla="*/ 1076 h 87"/>
                              <a:gd name="T16" fmla="+- 0 1367 1291"/>
                              <a:gd name="T17" fmla="*/ T16 w 76"/>
                              <a:gd name="T18" fmla="+- 0 1088 1001"/>
                              <a:gd name="T19" fmla="*/ 108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87">
                                <a:moveTo>
                                  <a:pt x="0" y="0"/>
                                </a:moveTo>
                                <a:lnTo>
                                  <a:pt x="11" y="32"/>
                                </a:lnTo>
                                <a:lnTo>
                                  <a:pt x="32" y="57"/>
                                </a:lnTo>
                                <a:lnTo>
                                  <a:pt x="56" y="75"/>
                                </a:lnTo>
                                <a:lnTo>
                                  <a:pt x="76" y="87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39"/>
                        <wps:cNvSpPr>
                          <a:spLocks/>
                        </wps:cNvSpPr>
                        <wps:spPr bwMode="auto">
                          <a:xfrm>
                            <a:off x="1257" y="1041"/>
                            <a:ext cx="61" cy="77"/>
                          </a:xfrm>
                          <a:custGeom>
                            <a:avLst/>
                            <a:gdLst>
                              <a:gd name="T0" fmla="+- 0 1257 1257"/>
                              <a:gd name="T1" fmla="*/ T0 w 61"/>
                              <a:gd name="T2" fmla="+- 0 1041 1041"/>
                              <a:gd name="T3" fmla="*/ 1041 h 77"/>
                              <a:gd name="T4" fmla="+- 0 1265 1257"/>
                              <a:gd name="T5" fmla="*/ T4 w 61"/>
                              <a:gd name="T6" fmla="+- 0 1068 1041"/>
                              <a:gd name="T7" fmla="*/ 1068 h 77"/>
                              <a:gd name="T8" fmla="+- 0 1282 1257"/>
                              <a:gd name="T9" fmla="*/ T8 w 61"/>
                              <a:gd name="T10" fmla="+- 0 1091 1041"/>
                              <a:gd name="T11" fmla="*/ 1091 h 77"/>
                              <a:gd name="T12" fmla="+- 0 1301 1257"/>
                              <a:gd name="T13" fmla="*/ T12 w 61"/>
                              <a:gd name="T14" fmla="+- 0 1107 1041"/>
                              <a:gd name="T15" fmla="*/ 1107 h 77"/>
                              <a:gd name="T16" fmla="+- 0 1317 1257"/>
                              <a:gd name="T17" fmla="*/ T16 w 61"/>
                              <a:gd name="T18" fmla="+- 0 1117 1041"/>
                              <a:gd name="T19" fmla="*/ 111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77">
                                <a:moveTo>
                                  <a:pt x="0" y="0"/>
                                </a:moveTo>
                                <a:lnTo>
                                  <a:pt x="8" y="27"/>
                                </a:lnTo>
                                <a:lnTo>
                                  <a:pt x="25" y="50"/>
                                </a:lnTo>
                                <a:lnTo>
                                  <a:pt x="44" y="66"/>
                                </a:lnTo>
                                <a:lnTo>
                                  <a:pt x="60" y="76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38"/>
                        <wps:cNvSpPr>
                          <a:spLocks/>
                        </wps:cNvSpPr>
                        <wps:spPr bwMode="auto">
                          <a:xfrm>
                            <a:off x="1221" y="1086"/>
                            <a:ext cx="62" cy="64"/>
                          </a:xfrm>
                          <a:custGeom>
                            <a:avLst/>
                            <a:gdLst>
                              <a:gd name="T0" fmla="+- 0 1221 1221"/>
                              <a:gd name="T1" fmla="*/ T0 w 62"/>
                              <a:gd name="T2" fmla="+- 0 1086 1086"/>
                              <a:gd name="T3" fmla="*/ 1086 h 64"/>
                              <a:gd name="T4" fmla="+- 0 1230 1221"/>
                              <a:gd name="T5" fmla="*/ T4 w 62"/>
                              <a:gd name="T6" fmla="+- 0 1109 1086"/>
                              <a:gd name="T7" fmla="*/ 1109 h 64"/>
                              <a:gd name="T8" fmla="+- 0 1246 1221"/>
                              <a:gd name="T9" fmla="*/ T8 w 62"/>
                              <a:gd name="T10" fmla="+- 0 1127 1086"/>
                              <a:gd name="T11" fmla="*/ 1127 h 64"/>
                              <a:gd name="T12" fmla="+- 0 1266 1221"/>
                              <a:gd name="T13" fmla="*/ T12 w 62"/>
                              <a:gd name="T14" fmla="+- 0 1141 1086"/>
                              <a:gd name="T15" fmla="*/ 1141 h 64"/>
                              <a:gd name="T16" fmla="+- 0 1282 1221"/>
                              <a:gd name="T17" fmla="*/ T16 w 62"/>
                              <a:gd name="T18" fmla="+- 0 1149 1086"/>
                              <a:gd name="T19" fmla="*/ 114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4">
                                <a:moveTo>
                                  <a:pt x="0" y="0"/>
                                </a:moveTo>
                                <a:lnTo>
                                  <a:pt x="9" y="23"/>
                                </a:lnTo>
                                <a:lnTo>
                                  <a:pt x="25" y="41"/>
                                </a:lnTo>
                                <a:lnTo>
                                  <a:pt x="45" y="55"/>
                                </a:lnTo>
                                <a:lnTo>
                                  <a:pt x="61" y="63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37"/>
                        <wps:cNvSpPr>
                          <a:spLocks/>
                        </wps:cNvSpPr>
                        <wps:spPr bwMode="auto">
                          <a:xfrm>
                            <a:off x="1177" y="1130"/>
                            <a:ext cx="61" cy="51"/>
                          </a:xfrm>
                          <a:custGeom>
                            <a:avLst/>
                            <a:gdLst>
                              <a:gd name="T0" fmla="+- 0 1177 1177"/>
                              <a:gd name="T1" fmla="*/ T0 w 61"/>
                              <a:gd name="T2" fmla="+- 0 1130 1130"/>
                              <a:gd name="T3" fmla="*/ 1130 h 51"/>
                              <a:gd name="T4" fmla="+- 0 1186 1177"/>
                              <a:gd name="T5" fmla="*/ T4 w 61"/>
                              <a:gd name="T6" fmla="+- 0 1147 1130"/>
                              <a:gd name="T7" fmla="*/ 1147 h 51"/>
                              <a:gd name="T8" fmla="+- 0 1201 1177"/>
                              <a:gd name="T9" fmla="*/ T8 w 61"/>
                              <a:gd name="T10" fmla="+- 0 1161 1130"/>
                              <a:gd name="T11" fmla="*/ 1161 h 51"/>
                              <a:gd name="T12" fmla="+- 0 1220 1177"/>
                              <a:gd name="T13" fmla="*/ T12 w 61"/>
                              <a:gd name="T14" fmla="+- 0 1172 1130"/>
                              <a:gd name="T15" fmla="*/ 1172 h 51"/>
                              <a:gd name="T16" fmla="+- 0 1236 1177"/>
                              <a:gd name="T17" fmla="*/ T16 w 61"/>
                              <a:gd name="T18" fmla="+- 0 1179 1130"/>
                              <a:gd name="T19" fmla="*/ 1179 h 51"/>
                              <a:gd name="T20" fmla="+- 0 1237 1177"/>
                              <a:gd name="T21" fmla="*/ T20 w 61"/>
                              <a:gd name="T22" fmla="+- 0 1180 1130"/>
                              <a:gd name="T23" fmla="*/ 1180 h 51"/>
                              <a:gd name="T24" fmla="+- 0 1238 1177"/>
                              <a:gd name="T25" fmla="*/ T24 w 61"/>
                              <a:gd name="T26" fmla="+- 0 1180 1130"/>
                              <a:gd name="T27" fmla="*/ 118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0" y="0"/>
                                </a:moveTo>
                                <a:lnTo>
                                  <a:pt x="9" y="17"/>
                                </a:lnTo>
                                <a:lnTo>
                                  <a:pt x="24" y="31"/>
                                </a:lnTo>
                                <a:lnTo>
                                  <a:pt x="43" y="42"/>
                                </a:lnTo>
                                <a:lnTo>
                                  <a:pt x="59" y="49"/>
                                </a:lnTo>
                                <a:lnTo>
                                  <a:pt x="60" y="50"/>
                                </a:lnTo>
                                <a:lnTo>
                                  <a:pt x="61" y="5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36"/>
                        <wps:cNvSpPr>
                          <a:spLocks/>
                        </wps:cNvSpPr>
                        <wps:spPr bwMode="auto">
                          <a:xfrm>
                            <a:off x="1139" y="1176"/>
                            <a:ext cx="51" cy="42"/>
                          </a:xfrm>
                          <a:custGeom>
                            <a:avLst/>
                            <a:gdLst>
                              <a:gd name="T0" fmla="+- 0 1139 1139"/>
                              <a:gd name="T1" fmla="*/ T0 w 51"/>
                              <a:gd name="T2" fmla="+- 0 1176 1176"/>
                              <a:gd name="T3" fmla="*/ 1176 h 42"/>
                              <a:gd name="T4" fmla="+- 0 1145 1139"/>
                              <a:gd name="T5" fmla="*/ T4 w 51"/>
                              <a:gd name="T6" fmla="+- 0 1190 1176"/>
                              <a:gd name="T7" fmla="*/ 1190 h 42"/>
                              <a:gd name="T8" fmla="+- 0 1158 1139"/>
                              <a:gd name="T9" fmla="*/ T8 w 51"/>
                              <a:gd name="T10" fmla="+- 0 1201 1176"/>
                              <a:gd name="T11" fmla="*/ 1201 h 42"/>
                              <a:gd name="T12" fmla="+- 0 1173 1139"/>
                              <a:gd name="T13" fmla="*/ T12 w 51"/>
                              <a:gd name="T14" fmla="+- 0 1210 1176"/>
                              <a:gd name="T15" fmla="*/ 1210 h 42"/>
                              <a:gd name="T16" fmla="+- 0 1186 1139"/>
                              <a:gd name="T17" fmla="*/ T16 w 51"/>
                              <a:gd name="T18" fmla="+- 0 1216 1176"/>
                              <a:gd name="T19" fmla="*/ 1216 h 42"/>
                              <a:gd name="T20" fmla="+- 0 1187 1139"/>
                              <a:gd name="T21" fmla="*/ T20 w 51"/>
                              <a:gd name="T22" fmla="+- 0 1216 1176"/>
                              <a:gd name="T23" fmla="*/ 1216 h 42"/>
                              <a:gd name="T24" fmla="+- 0 1189 1139"/>
                              <a:gd name="T25" fmla="*/ T24 w 51"/>
                              <a:gd name="T26" fmla="+- 0 1216 1176"/>
                              <a:gd name="T27" fmla="*/ 1216 h 42"/>
                              <a:gd name="T28" fmla="+- 0 1189 1139"/>
                              <a:gd name="T29" fmla="*/ T28 w 51"/>
                              <a:gd name="T30" fmla="+- 0 1217 1176"/>
                              <a:gd name="T31" fmla="*/ 121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42">
                                <a:moveTo>
                                  <a:pt x="0" y="0"/>
                                </a:moveTo>
                                <a:lnTo>
                                  <a:pt x="6" y="14"/>
                                </a:lnTo>
                                <a:lnTo>
                                  <a:pt x="19" y="25"/>
                                </a:lnTo>
                                <a:lnTo>
                                  <a:pt x="34" y="34"/>
                                </a:lnTo>
                                <a:lnTo>
                                  <a:pt x="47" y="40"/>
                                </a:lnTo>
                                <a:lnTo>
                                  <a:pt x="48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41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35"/>
                        <wps:cNvSpPr>
                          <a:spLocks/>
                        </wps:cNvSpPr>
                        <wps:spPr bwMode="auto">
                          <a:xfrm>
                            <a:off x="2402" y="1240"/>
                            <a:ext cx="34" cy="177"/>
                          </a:xfrm>
                          <a:custGeom>
                            <a:avLst/>
                            <a:gdLst>
                              <a:gd name="T0" fmla="+- 0 2436 2402"/>
                              <a:gd name="T1" fmla="*/ T0 w 34"/>
                              <a:gd name="T2" fmla="+- 0 1240 1240"/>
                              <a:gd name="T3" fmla="*/ 1240 h 177"/>
                              <a:gd name="T4" fmla="+- 0 2406 2402"/>
                              <a:gd name="T5" fmla="*/ T4 w 34"/>
                              <a:gd name="T6" fmla="+- 0 1297 1240"/>
                              <a:gd name="T7" fmla="*/ 1297 h 177"/>
                              <a:gd name="T8" fmla="+- 0 2402 2402"/>
                              <a:gd name="T9" fmla="*/ T8 w 34"/>
                              <a:gd name="T10" fmla="+- 0 1336 1240"/>
                              <a:gd name="T11" fmla="*/ 1336 h 177"/>
                              <a:gd name="T12" fmla="+- 0 2411 2402"/>
                              <a:gd name="T13" fmla="*/ T12 w 34"/>
                              <a:gd name="T14" fmla="+- 0 1373 1240"/>
                              <a:gd name="T15" fmla="*/ 1373 h 177"/>
                              <a:gd name="T16" fmla="+- 0 2429 2402"/>
                              <a:gd name="T17" fmla="*/ T16 w 34"/>
                              <a:gd name="T18" fmla="+- 0 1412 1240"/>
                              <a:gd name="T19" fmla="*/ 1412 h 177"/>
                              <a:gd name="T20" fmla="+- 0 2430 2402"/>
                              <a:gd name="T21" fmla="*/ T20 w 34"/>
                              <a:gd name="T22" fmla="+- 0 1414 1240"/>
                              <a:gd name="T23" fmla="*/ 1414 h 177"/>
                              <a:gd name="T24" fmla="+- 0 2430 2402"/>
                              <a:gd name="T25" fmla="*/ T24 w 34"/>
                              <a:gd name="T26" fmla="+- 0 1415 1240"/>
                              <a:gd name="T27" fmla="*/ 1415 h 177"/>
                              <a:gd name="T28" fmla="+- 0 2431 2402"/>
                              <a:gd name="T29" fmla="*/ T28 w 34"/>
                              <a:gd name="T30" fmla="+- 0 1417 1240"/>
                              <a:gd name="T31" fmla="*/ 1417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177">
                                <a:moveTo>
                                  <a:pt x="34" y="0"/>
                                </a:moveTo>
                                <a:lnTo>
                                  <a:pt x="4" y="57"/>
                                </a:lnTo>
                                <a:lnTo>
                                  <a:pt x="0" y="96"/>
                                </a:lnTo>
                                <a:lnTo>
                                  <a:pt x="9" y="133"/>
                                </a:lnTo>
                                <a:lnTo>
                                  <a:pt x="27" y="172"/>
                                </a:lnTo>
                                <a:lnTo>
                                  <a:pt x="28" y="174"/>
                                </a:lnTo>
                                <a:lnTo>
                                  <a:pt x="28" y="175"/>
                                </a:lnTo>
                                <a:lnTo>
                                  <a:pt x="29" y="177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6" y="1251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AutoShape 133"/>
                        <wps:cNvSpPr>
                          <a:spLocks/>
                        </wps:cNvSpPr>
                        <wps:spPr bwMode="auto">
                          <a:xfrm>
                            <a:off x="8059" y="980"/>
                            <a:ext cx="720" cy="577"/>
                          </a:xfrm>
                          <a:custGeom>
                            <a:avLst/>
                            <a:gdLst>
                              <a:gd name="T0" fmla="+- 0 8397 8059"/>
                              <a:gd name="T1" fmla="*/ T0 w 720"/>
                              <a:gd name="T2" fmla="+- 0 980 980"/>
                              <a:gd name="T3" fmla="*/ 980 h 577"/>
                              <a:gd name="T4" fmla="+- 0 8320 8059"/>
                              <a:gd name="T5" fmla="*/ T4 w 720"/>
                              <a:gd name="T6" fmla="+- 0 985 980"/>
                              <a:gd name="T7" fmla="*/ 985 h 577"/>
                              <a:gd name="T8" fmla="+- 0 8242 8059"/>
                              <a:gd name="T9" fmla="*/ T8 w 720"/>
                              <a:gd name="T10" fmla="+- 0 999 980"/>
                              <a:gd name="T11" fmla="*/ 999 h 577"/>
                              <a:gd name="T12" fmla="+- 0 8176 8059"/>
                              <a:gd name="T13" fmla="*/ T12 w 720"/>
                              <a:gd name="T14" fmla="+- 0 1017 980"/>
                              <a:gd name="T15" fmla="*/ 1017 h 577"/>
                              <a:gd name="T16" fmla="+- 0 8110 8059"/>
                              <a:gd name="T17" fmla="*/ T16 w 720"/>
                              <a:gd name="T18" fmla="+- 0 1039 980"/>
                              <a:gd name="T19" fmla="*/ 1039 h 577"/>
                              <a:gd name="T20" fmla="+- 0 8073 8059"/>
                              <a:gd name="T21" fmla="*/ T20 w 720"/>
                              <a:gd name="T22" fmla="+- 0 1122 980"/>
                              <a:gd name="T23" fmla="*/ 1122 h 577"/>
                              <a:gd name="T24" fmla="+- 0 8059 8059"/>
                              <a:gd name="T25" fmla="*/ T24 w 720"/>
                              <a:gd name="T26" fmla="+- 0 1215 980"/>
                              <a:gd name="T27" fmla="*/ 1215 h 577"/>
                              <a:gd name="T28" fmla="+- 0 8088 8059"/>
                              <a:gd name="T29" fmla="*/ T28 w 720"/>
                              <a:gd name="T30" fmla="+- 0 1348 980"/>
                              <a:gd name="T31" fmla="*/ 1348 h 577"/>
                              <a:gd name="T32" fmla="+- 0 8165 8059"/>
                              <a:gd name="T33" fmla="*/ T32 w 720"/>
                              <a:gd name="T34" fmla="+- 0 1456 980"/>
                              <a:gd name="T35" fmla="*/ 1456 h 577"/>
                              <a:gd name="T36" fmla="+- 0 8279 8059"/>
                              <a:gd name="T37" fmla="*/ T36 w 720"/>
                              <a:gd name="T38" fmla="+- 0 1530 980"/>
                              <a:gd name="T39" fmla="*/ 1530 h 577"/>
                              <a:gd name="T40" fmla="+- 0 8420 8059"/>
                              <a:gd name="T41" fmla="*/ T40 w 720"/>
                              <a:gd name="T42" fmla="+- 0 1556 980"/>
                              <a:gd name="T43" fmla="*/ 1556 h 577"/>
                              <a:gd name="T44" fmla="+- 0 8559 8059"/>
                              <a:gd name="T45" fmla="*/ T44 w 720"/>
                              <a:gd name="T46" fmla="+- 0 1530 980"/>
                              <a:gd name="T47" fmla="*/ 1530 h 577"/>
                              <a:gd name="T48" fmla="+- 0 8674 8059"/>
                              <a:gd name="T49" fmla="*/ T48 w 720"/>
                              <a:gd name="T50" fmla="+- 0 1456 980"/>
                              <a:gd name="T51" fmla="*/ 1456 h 577"/>
                              <a:gd name="T52" fmla="+- 0 8731 8059"/>
                              <a:gd name="T53" fmla="*/ T52 w 720"/>
                              <a:gd name="T54" fmla="+- 0 1382 980"/>
                              <a:gd name="T55" fmla="*/ 1382 h 577"/>
                              <a:gd name="T56" fmla="+- 0 8349 8059"/>
                              <a:gd name="T57" fmla="*/ T56 w 720"/>
                              <a:gd name="T58" fmla="+- 0 1368 980"/>
                              <a:gd name="T59" fmla="*/ 1368 h 577"/>
                              <a:gd name="T60" fmla="+- 0 8252 8059"/>
                              <a:gd name="T61" fmla="*/ T60 w 720"/>
                              <a:gd name="T62" fmla="+- 0 1275 980"/>
                              <a:gd name="T63" fmla="*/ 1275 h 577"/>
                              <a:gd name="T64" fmla="+- 0 8252 8059"/>
                              <a:gd name="T65" fmla="*/ T64 w 720"/>
                              <a:gd name="T66" fmla="+- 0 1139 980"/>
                              <a:gd name="T67" fmla="*/ 1139 h 577"/>
                              <a:gd name="T68" fmla="+- 0 8349 8059"/>
                              <a:gd name="T69" fmla="*/ T68 w 720"/>
                              <a:gd name="T70" fmla="+- 0 1045 980"/>
                              <a:gd name="T71" fmla="*/ 1045 h 577"/>
                              <a:gd name="T72" fmla="+- 0 8664 8059"/>
                              <a:gd name="T73" fmla="*/ T72 w 720"/>
                              <a:gd name="T74" fmla="+- 0 1031 980"/>
                              <a:gd name="T75" fmla="*/ 1031 h 577"/>
                              <a:gd name="T76" fmla="+- 0 8625 8059"/>
                              <a:gd name="T77" fmla="*/ T76 w 720"/>
                              <a:gd name="T78" fmla="+- 0 1018 980"/>
                              <a:gd name="T79" fmla="*/ 1018 h 577"/>
                              <a:gd name="T80" fmla="+- 0 8584 8059"/>
                              <a:gd name="T81" fmla="*/ T80 w 720"/>
                              <a:gd name="T82" fmla="+- 0 1006 980"/>
                              <a:gd name="T83" fmla="*/ 1006 h 577"/>
                              <a:gd name="T84" fmla="+- 0 8538 8059"/>
                              <a:gd name="T85" fmla="*/ T84 w 720"/>
                              <a:gd name="T86" fmla="+- 0 995 980"/>
                              <a:gd name="T87" fmla="*/ 995 h 577"/>
                              <a:gd name="T88" fmla="+- 0 8492 8059"/>
                              <a:gd name="T89" fmla="*/ T88 w 720"/>
                              <a:gd name="T90" fmla="+- 0 986 980"/>
                              <a:gd name="T91" fmla="*/ 986 h 577"/>
                              <a:gd name="T92" fmla="+- 0 8446 8059"/>
                              <a:gd name="T93" fmla="*/ T92 w 720"/>
                              <a:gd name="T94" fmla="+- 0 981 980"/>
                              <a:gd name="T95" fmla="*/ 981 h 577"/>
                              <a:gd name="T96" fmla="+- 0 8664 8059"/>
                              <a:gd name="T97" fmla="*/ T96 w 720"/>
                              <a:gd name="T98" fmla="+- 0 1031 980"/>
                              <a:gd name="T99" fmla="*/ 1031 h 577"/>
                              <a:gd name="T100" fmla="+- 0 8491 8059"/>
                              <a:gd name="T101" fmla="*/ T100 w 720"/>
                              <a:gd name="T102" fmla="+- 0 1045 980"/>
                              <a:gd name="T103" fmla="*/ 1045 h 577"/>
                              <a:gd name="T104" fmla="+- 0 8588 8059"/>
                              <a:gd name="T105" fmla="*/ T104 w 720"/>
                              <a:gd name="T106" fmla="+- 0 1139 980"/>
                              <a:gd name="T107" fmla="*/ 1139 h 577"/>
                              <a:gd name="T108" fmla="+- 0 8588 8059"/>
                              <a:gd name="T109" fmla="*/ T108 w 720"/>
                              <a:gd name="T110" fmla="+- 0 1275 980"/>
                              <a:gd name="T111" fmla="*/ 1275 h 577"/>
                              <a:gd name="T112" fmla="+- 0 8491 8059"/>
                              <a:gd name="T113" fmla="*/ T112 w 720"/>
                              <a:gd name="T114" fmla="+- 0 1368 980"/>
                              <a:gd name="T115" fmla="*/ 1368 h 577"/>
                              <a:gd name="T116" fmla="+- 0 8731 8059"/>
                              <a:gd name="T117" fmla="*/ T116 w 720"/>
                              <a:gd name="T118" fmla="+- 0 1382 980"/>
                              <a:gd name="T119" fmla="*/ 1382 h 577"/>
                              <a:gd name="T120" fmla="+- 0 8772 8059"/>
                              <a:gd name="T121" fmla="*/ T120 w 720"/>
                              <a:gd name="T122" fmla="+- 0 1284 980"/>
                              <a:gd name="T123" fmla="*/ 1284 h 577"/>
                              <a:gd name="T124" fmla="+- 0 8777 8059"/>
                              <a:gd name="T125" fmla="*/ T124 w 720"/>
                              <a:gd name="T126" fmla="+- 0 1175 980"/>
                              <a:gd name="T127" fmla="*/ 1175 h 577"/>
                              <a:gd name="T128" fmla="+- 0 8758 8059"/>
                              <a:gd name="T129" fmla="*/ T128 w 720"/>
                              <a:gd name="T130" fmla="+- 0 1099 980"/>
                              <a:gd name="T131" fmla="*/ 1099 h 577"/>
                              <a:gd name="T132" fmla="+- 0 8723 8059"/>
                              <a:gd name="T133" fmla="*/ T132 w 720"/>
                              <a:gd name="T134" fmla="+- 0 1056 980"/>
                              <a:gd name="T135" fmla="*/ 1056 h 577"/>
                              <a:gd name="T136" fmla="+- 0 8685 8059"/>
                              <a:gd name="T137" fmla="*/ T136 w 720"/>
                              <a:gd name="T138" fmla="+- 0 1039 980"/>
                              <a:gd name="T139" fmla="*/ 1039 h 577"/>
                              <a:gd name="T140" fmla="+- 0 8664 8059"/>
                              <a:gd name="T141" fmla="*/ T140 w 720"/>
                              <a:gd name="T142" fmla="+- 0 1031 980"/>
                              <a:gd name="T143" fmla="*/ 103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0" h="577">
                                <a:moveTo>
                                  <a:pt x="364" y="0"/>
                                </a:moveTo>
                                <a:lnTo>
                                  <a:pt x="338" y="0"/>
                                </a:lnTo>
                                <a:lnTo>
                                  <a:pt x="300" y="1"/>
                                </a:lnTo>
                                <a:lnTo>
                                  <a:pt x="261" y="5"/>
                                </a:lnTo>
                                <a:lnTo>
                                  <a:pt x="222" y="11"/>
                                </a:lnTo>
                                <a:lnTo>
                                  <a:pt x="183" y="19"/>
                                </a:lnTo>
                                <a:lnTo>
                                  <a:pt x="150" y="27"/>
                                </a:lnTo>
                                <a:lnTo>
                                  <a:pt x="117" y="37"/>
                                </a:lnTo>
                                <a:lnTo>
                                  <a:pt x="84" y="47"/>
                                </a:lnTo>
                                <a:lnTo>
                                  <a:pt x="51" y="59"/>
                                </a:lnTo>
                                <a:lnTo>
                                  <a:pt x="30" y="99"/>
                                </a:lnTo>
                                <a:lnTo>
                                  <a:pt x="14" y="142"/>
                                </a:lnTo>
                                <a:lnTo>
                                  <a:pt x="4" y="188"/>
                                </a:lnTo>
                                <a:lnTo>
                                  <a:pt x="0" y="235"/>
                                </a:lnTo>
                                <a:lnTo>
                                  <a:pt x="7" y="304"/>
                                </a:lnTo>
                                <a:lnTo>
                                  <a:pt x="29" y="368"/>
                                </a:lnTo>
                                <a:lnTo>
                                  <a:pt x="62" y="426"/>
                                </a:lnTo>
                                <a:lnTo>
                                  <a:pt x="106" y="476"/>
                                </a:lnTo>
                                <a:lnTo>
                                  <a:pt x="159" y="518"/>
                                </a:lnTo>
                                <a:lnTo>
                                  <a:pt x="220" y="550"/>
                                </a:lnTo>
                                <a:lnTo>
                                  <a:pt x="288" y="570"/>
                                </a:lnTo>
                                <a:lnTo>
                                  <a:pt x="361" y="576"/>
                                </a:lnTo>
                                <a:lnTo>
                                  <a:pt x="433" y="570"/>
                                </a:lnTo>
                                <a:lnTo>
                                  <a:pt x="500" y="550"/>
                                </a:lnTo>
                                <a:lnTo>
                                  <a:pt x="561" y="518"/>
                                </a:lnTo>
                                <a:lnTo>
                                  <a:pt x="615" y="476"/>
                                </a:lnTo>
                                <a:lnTo>
                                  <a:pt x="659" y="426"/>
                                </a:lnTo>
                                <a:lnTo>
                                  <a:pt x="672" y="402"/>
                                </a:lnTo>
                                <a:lnTo>
                                  <a:pt x="361" y="402"/>
                                </a:lnTo>
                                <a:lnTo>
                                  <a:pt x="290" y="388"/>
                                </a:lnTo>
                                <a:lnTo>
                                  <a:pt x="232" y="351"/>
                                </a:lnTo>
                                <a:lnTo>
                                  <a:pt x="193" y="295"/>
                                </a:lnTo>
                                <a:lnTo>
                                  <a:pt x="179" y="227"/>
                                </a:lnTo>
                                <a:lnTo>
                                  <a:pt x="193" y="159"/>
                                </a:lnTo>
                                <a:lnTo>
                                  <a:pt x="232" y="103"/>
                                </a:lnTo>
                                <a:lnTo>
                                  <a:pt x="290" y="65"/>
                                </a:lnTo>
                                <a:lnTo>
                                  <a:pt x="361" y="51"/>
                                </a:lnTo>
                                <a:lnTo>
                                  <a:pt x="605" y="51"/>
                                </a:lnTo>
                                <a:lnTo>
                                  <a:pt x="587" y="45"/>
                                </a:lnTo>
                                <a:lnTo>
                                  <a:pt x="566" y="38"/>
                                </a:lnTo>
                                <a:lnTo>
                                  <a:pt x="546" y="32"/>
                                </a:lnTo>
                                <a:lnTo>
                                  <a:pt x="525" y="26"/>
                                </a:lnTo>
                                <a:lnTo>
                                  <a:pt x="502" y="20"/>
                                </a:lnTo>
                                <a:lnTo>
                                  <a:pt x="479" y="15"/>
                                </a:lnTo>
                                <a:lnTo>
                                  <a:pt x="456" y="10"/>
                                </a:lnTo>
                                <a:lnTo>
                                  <a:pt x="433" y="6"/>
                                </a:lnTo>
                                <a:lnTo>
                                  <a:pt x="410" y="3"/>
                                </a:lnTo>
                                <a:lnTo>
                                  <a:pt x="387" y="1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605" y="51"/>
                                </a:moveTo>
                                <a:lnTo>
                                  <a:pt x="361" y="51"/>
                                </a:lnTo>
                                <a:lnTo>
                                  <a:pt x="432" y="65"/>
                                </a:lnTo>
                                <a:lnTo>
                                  <a:pt x="490" y="103"/>
                                </a:lnTo>
                                <a:lnTo>
                                  <a:pt x="529" y="159"/>
                                </a:lnTo>
                                <a:lnTo>
                                  <a:pt x="543" y="227"/>
                                </a:lnTo>
                                <a:lnTo>
                                  <a:pt x="529" y="295"/>
                                </a:lnTo>
                                <a:lnTo>
                                  <a:pt x="490" y="351"/>
                                </a:lnTo>
                                <a:lnTo>
                                  <a:pt x="432" y="388"/>
                                </a:lnTo>
                                <a:lnTo>
                                  <a:pt x="361" y="402"/>
                                </a:lnTo>
                                <a:lnTo>
                                  <a:pt x="672" y="402"/>
                                </a:lnTo>
                                <a:lnTo>
                                  <a:pt x="692" y="368"/>
                                </a:lnTo>
                                <a:lnTo>
                                  <a:pt x="713" y="304"/>
                                </a:lnTo>
                                <a:lnTo>
                                  <a:pt x="720" y="235"/>
                                </a:lnTo>
                                <a:lnTo>
                                  <a:pt x="718" y="195"/>
                                </a:lnTo>
                                <a:lnTo>
                                  <a:pt x="710" y="156"/>
                                </a:lnTo>
                                <a:lnTo>
                                  <a:pt x="699" y="119"/>
                                </a:lnTo>
                                <a:lnTo>
                                  <a:pt x="683" y="84"/>
                                </a:lnTo>
                                <a:lnTo>
                                  <a:pt x="664" y="76"/>
                                </a:lnTo>
                                <a:lnTo>
                                  <a:pt x="645" y="67"/>
                                </a:lnTo>
                                <a:lnTo>
                                  <a:pt x="626" y="59"/>
                                </a:lnTo>
                                <a:lnTo>
                                  <a:pt x="607" y="52"/>
                                </a:lnTo>
                                <a:lnTo>
                                  <a:pt x="60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132"/>
                        <wps:cNvSpPr>
                          <a:spLocks/>
                        </wps:cNvSpPr>
                        <wps:spPr bwMode="auto">
                          <a:xfrm>
                            <a:off x="7713" y="1039"/>
                            <a:ext cx="1320" cy="575"/>
                          </a:xfrm>
                          <a:custGeom>
                            <a:avLst/>
                            <a:gdLst>
                              <a:gd name="T0" fmla="+- 0 8034 7713"/>
                              <a:gd name="T1" fmla="*/ T0 w 1320"/>
                              <a:gd name="T2" fmla="+- 0 1070 1039"/>
                              <a:gd name="T3" fmla="*/ 1070 h 575"/>
                              <a:gd name="T4" fmla="+- 0 7898 7713"/>
                              <a:gd name="T5" fmla="*/ T4 w 1320"/>
                              <a:gd name="T6" fmla="+- 0 1142 1039"/>
                              <a:gd name="T7" fmla="*/ 1142 h 575"/>
                              <a:gd name="T8" fmla="+- 0 7826 7713"/>
                              <a:gd name="T9" fmla="*/ T8 w 1320"/>
                              <a:gd name="T10" fmla="+- 0 1189 1039"/>
                              <a:gd name="T11" fmla="*/ 1189 h 575"/>
                              <a:gd name="T12" fmla="+- 0 7801 7713"/>
                              <a:gd name="T13" fmla="*/ T12 w 1320"/>
                              <a:gd name="T14" fmla="+- 0 1207 1039"/>
                              <a:gd name="T15" fmla="*/ 1207 h 575"/>
                              <a:gd name="T16" fmla="+- 0 7757 7713"/>
                              <a:gd name="T17" fmla="*/ T16 w 1320"/>
                              <a:gd name="T18" fmla="+- 0 1245 1039"/>
                              <a:gd name="T19" fmla="*/ 1245 h 575"/>
                              <a:gd name="T20" fmla="+- 0 7718 7713"/>
                              <a:gd name="T21" fmla="*/ T20 w 1320"/>
                              <a:gd name="T22" fmla="+- 0 1291 1039"/>
                              <a:gd name="T23" fmla="*/ 1291 h 575"/>
                              <a:gd name="T24" fmla="+- 0 7723 7713"/>
                              <a:gd name="T25" fmla="*/ T24 w 1320"/>
                              <a:gd name="T26" fmla="+- 0 1321 1039"/>
                              <a:gd name="T27" fmla="*/ 1321 h 575"/>
                              <a:gd name="T28" fmla="+- 0 7793 7713"/>
                              <a:gd name="T29" fmla="*/ T28 w 1320"/>
                              <a:gd name="T30" fmla="+- 0 1381 1039"/>
                              <a:gd name="T31" fmla="*/ 1381 h 575"/>
                              <a:gd name="T32" fmla="+- 0 7921 7713"/>
                              <a:gd name="T33" fmla="*/ T32 w 1320"/>
                              <a:gd name="T34" fmla="+- 0 1463 1039"/>
                              <a:gd name="T35" fmla="*/ 1463 h 575"/>
                              <a:gd name="T36" fmla="+- 0 8099 7713"/>
                              <a:gd name="T37" fmla="*/ T36 w 1320"/>
                              <a:gd name="T38" fmla="+- 0 1545 1039"/>
                              <a:gd name="T39" fmla="*/ 1545 h 575"/>
                              <a:gd name="T40" fmla="+- 0 8314 7713"/>
                              <a:gd name="T41" fmla="*/ T40 w 1320"/>
                              <a:gd name="T42" fmla="+- 0 1606 1039"/>
                              <a:gd name="T43" fmla="*/ 1606 h 575"/>
                              <a:gd name="T44" fmla="+- 0 8466 7713"/>
                              <a:gd name="T45" fmla="*/ T44 w 1320"/>
                              <a:gd name="T46" fmla="+- 0 1611 1039"/>
                              <a:gd name="T47" fmla="*/ 1611 h 575"/>
                              <a:gd name="T48" fmla="+- 0 8628 7713"/>
                              <a:gd name="T49" fmla="*/ T48 w 1320"/>
                              <a:gd name="T50" fmla="+- 0 1583 1039"/>
                              <a:gd name="T51" fmla="*/ 1583 h 575"/>
                              <a:gd name="T52" fmla="+- 0 8717 7713"/>
                              <a:gd name="T53" fmla="*/ T52 w 1320"/>
                              <a:gd name="T54" fmla="+- 0 1556 1039"/>
                              <a:gd name="T55" fmla="*/ 1556 h 575"/>
                              <a:gd name="T56" fmla="+- 0 8347 7713"/>
                              <a:gd name="T57" fmla="*/ T56 w 1320"/>
                              <a:gd name="T58" fmla="+- 0 1550 1039"/>
                              <a:gd name="T59" fmla="*/ 1550 h 575"/>
                              <a:gd name="T60" fmla="+- 0 8218 7713"/>
                              <a:gd name="T61" fmla="*/ T60 w 1320"/>
                              <a:gd name="T62" fmla="+- 0 1498 1039"/>
                              <a:gd name="T63" fmla="*/ 1498 h 575"/>
                              <a:gd name="T64" fmla="+- 0 8121 7713"/>
                              <a:gd name="T65" fmla="*/ T64 w 1320"/>
                              <a:gd name="T66" fmla="+- 0 1406 1039"/>
                              <a:gd name="T67" fmla="*/ 1406 h 575"/>
                              <a:gd name="T68" fmla="+- 0 8066 7713"/>
                              <a:gd name="T69" fmla="*/ T68 w 1320"/>
                              <a:gd name="T70" fmla="+- 0 1284 1039"/>
                              <a:gd name="T71" fmla="*/ 1284 h 575"/>
                              <a:gd name="T72" fmla="+- 0 8063 7713"/>
                              <a:gd name="T73" fmla="*/ T72 w 1320"/>
                              <a:gd name="T74" fmla="+- 0 1168 1039"/>
                              <a:gd name="T75" fmla="*/ 1168 h 575"/>
                              <a:gd name="T76" fmla="+- 0 8089 7713"/>
                              <a:gd name="T77" fmla="*/ T76 w 1320"/>
                              <a:gd name="T78" fmla="+- 0 1079 1039"/>
                              <a:gd name="T79" fmla="*/ 1079 h 575"/>
                              <a:gd name="T80" fmla="+- 0 8742 7713"/>
                              <a:gd name="T81" fmla="*/ T80 w 1320"/>
                              <a:gd name="T82" fmla="+- 0 1064 1039"/>
                              <a:gd name="T83" fmla="*/ 1064 h 575"/>
                              <a:gd name="T84" fmla="+- 0 8769 7713"/>
                              <a:gd name="T85" fmla="*/ T84 w 1320"/>
                              <a:gd name="T86" fmla="+- 0 1136 1039"/>
                              <a:gd name="T87" fmla="*/ 1136 h 575"/>
                              <a:gd name="T88" fmla="+- 0 8779 7713"/>
                              <a:gd name="T89" fmla="*/ T88 w 1320"/>
                              <a:gd name="T90" fmla="+- 0 1215 1039"/>
                              <a:gd name="T91" fmla="*/ 1215 h 575"/>
                              <a:gd name="T92" fmla="+- 0 8751 7713"/>
                              <a:gd name="T93" fmla="*/ T92 w 1320"/>
                              <a:gd name="T94" fmla="+- 0 1348 1039"/>
                              <a:gd name="T95" fmla="*/ 1348 h 575"/>
                              <a:gd name="T96" fmla="+- 0 8674 7713"/>
                              <a:gd name="T97" fmla="*/ T96 w 1320"/>
                              <a:gd name="T98" fmla="+- 0 1456 1039"/>
                              <a:gd name="T99" fmla="*/ 1456 h 575"/>
                              <a:gd name="T100" fmla="+- 0 8559 7713"/>
                              <a:gd name="T101" fmla="*/ T100 w 1320"/>
                              <a:gd name="T102" fmla="+- 0 1530 1039"/>
                              <a:gd name="T103" fmla="*/ 1530 h 575"/>
                              <a:gd name="T104" fmla="+- 0 8420 7713"/>
                              <a:gd name="T105" fmla="*/ T104 w 1320"/>
                              <a:gd name="T106" fmla="+- 0 1556 1039"/>
                              <a:gd name="T107" fmla="*/ 1556 h 575"/>
                              <a:gd name="T108" fmla="+- 0 8784 7713"/>
                              <a:gd name="T109" fmla="*/ T108 w 1320"/>
                              <a:gd name="T110" fmla="+- 0 1533 1039"/>
                              <a:gd name="T111" fmla="*/ 1533 h 575"/>
                              <a:gd name="T112" fmla="+- 0 8924 7713"/>
                              <a:gd name="T113" fmla="*/ T112 w 1320"/>
                              <a:gd name="T114" fmla="+- 0 1472 1039"/>
                              <a:gd name="T115" fmla="*/ 1472 h 575"/>
                              <a:gd name="T116" fmla="+- 0 9032 7713"/>
                              <a:gd name="T117" fmla="*/ T116 w 1320"/>
                              <a:gd name="T118" fmla="+- 0 1412 1039"/>
                              <a:gd name="T119" fmla="*/ 1412 h 575"/>
                              <a:gd name="T120" fmla="+- 0 9006 7713"/>
                              <a:gd name="T121" fmla="*/ T120 w 1320"/>
                              <a:gd name="T122" fmla="+- 0 1336 1039"/>
                              <a:gd name="T123" fmla="*/ 1336 h 575"/>
                              <a:gd name="T124" fmla="+- 0 9032 7713"/>
                              <a:gd name="T125" fmla="*/ T124 w 1320"/>
                              <a:gd name="T126" fmla="+- 0 1251 1039"/>
                              <a:gd name="T127" fmla="*/ 1251 h 575"/>
                              <a:gd name="T128" fmla="+- 0 8938 7713"/>
                              <a:gd name="T129" fmla="*/ T128 w 1320"/>
                              <a:gd name="T130" fmla="+- 0 1178 1039"/>
                              <a:gd name="T131" fmla="*/ 1178 h 575"/>
                              <a:gd name="T132" fmla="+- 0 8819 7713"/>
                              <a:gd name="T133" fmla="*/ T132 w 1320"/>
                              <a:gd name="T134" fmla="+- 0 1103 1039"/>
                              <a:gd name="T135" fmla="*/ 1103 h 575"/>
                              <a:gd name="T136" fmla="+- 0 8785 7713"/>
                              <a:gd name="T137" fmla="*/ T136 w 1320"/>
                              <a:gd name="T138" fmla="+- 0 1085 1039"/>
                              <a:gd name="T139" fmla="*/ 1085 h 575"/>
                              <a:gd name="T140" fmla="+- 0 8747 7713"/>
                              <a:gd name="T141" fmla="*/ T140 w 1320"/>
                              <a:gd name="T142" fmla="+- 0 1066 1039"/>
                              <a:gd name="T143" fmla="*/ 1066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0" h="575">
                                <a:moveTo>
                                  <a:pt x="397" y="0"/>
                                </a:moveTo>
                                <a:lnTo>
                                  <a:pt x="321" y="31"/>
                                </a:lnTo>
                                <a:lnTo>
                                  <a:pt x="250" y="66"/>
                                </a:lnTo>
                                <a:lnTo>
                                  <a:pt x="185" y="103"/>
                                </a:lnTo>
                                <a:lnTo>
                                  <a:pt x="127" y="140"/>
                                </a:lnTo>
                                <a:lnTo>
                                  <a:pt x="113" y="150"/>
                                </a:lnTo>
                                <a:lnTo>
                                  <a:pt x="101" y="159"/>
                                </a:lnTo>
                                <a:lnTo>
                                  <a:pt x="88" y="168"/>
                                </a:lnTo>
                                <a:lnTo>
                                  <a:pt x="77" y="177"/>
                                </a:lnTo>
                                <a:lnTo>
                                  <a:pt x="44" y="206"/>
                                </a:lnTo>
                                <a:lnTo>
                                  <a:pt x="19" y="231"/>
                                </a:lnTo>
                                <a:lnTo>
                                  <a:pt x="5" y="252"/>
                                </a:lnTo>
                                <a:lnTo>
                                  <a:pt x="0" y="268"/>
                                </a:lnTo>
                                <a:lnTo>
                                  <a:pt x="10" y="282"/>
                                </a:lnTo>
                                <a:lnTo>
                                  <a:pt x="37" y="308"/>
                                </a:lnTo>
                                <a:lnTo>
                                  <a:pt x="80" y="342"/>
                                </a:lnTo>
                                <a:lnTo>
                                  <a:pt x="137" y="381"/>
                                </a:lnTo>
                                <a:lnTo>
                                  <a:pt x="208" y="424"/>
                                </a:lnTo>
                                <a:lnTo>
                                  <a:pt x="292" y="467"/>
                                </a:lnTo>
                                <a:lnTo>
                                  <a:pt x="386" y="506"/>
                                </a:lnTo>
                                <a:lnTo>
                                  <a:pt x="489" y="541"/>
                                </a:lnTo>
                                <a:lnTo>
                                  <a:pt x="601" y="567"/>
                                </a:lnTo>
                                <a:lnTo>
                                  <a:pt x="675" y="574"/>
                                </a:lnTo>
                                <a:lnTo>
                                  <a:pt x="753" y="572"/>
                                </a:lnTo>
                                <a:lnTo>
                                  <a:pt x="834" y="561"/>
                                </a:lnTo>
                                <a:lnTo>
                                  <a:pt x="915" y="544"/>
                                </a:lnTo>
                                <a:lnTo>
                                  <a:pt x="994" y="521"/>
                                </a:lnTo>
                                <a:lnTo>
                                  <a:pt x="1004" y="517"/>
                                </a:lnTo>
                                <a:lnTo>
                                  <a:pt x="707" y="517"/>
                                </a:lnTo>
                                <a:lnTo>
                                  <a:pt x="634" y="511"/>
                                </a:lnTo>
                                <a:lnTo>
                                  <a:pt x="566" y="491"/>
                                </a:lnTo>
                                <a:lnTo>
                                  <a:pt x="505" y="459"/>
                                </a:lnTo>
                                <a:lnTo>
                                  <a:pt x="452" y="417"/>
                                </a:lnTo>
                                <a:lnTo>
                                  <a:pt x="408" y="367"/>
                                </a:lnTo>
                                <a:lnTo>
                                  <a:pt x="375" y="309"/>
                                </a:lnTo>
                                <a:lnTo>
                                  <a:pt x="353" y="245"/>
                                </a:lnTo>
                                <a:lnTo>
                                  <a:pt x="346" y="176"/>
                                </a:lnTo>
                                <a:lnTo>
                                  <a:pt x="350" y="129"/>
                                </a:lnTo>
                                <a:lnTo>
                                  <a:pt x="360" y="83"/>
                                </a:lnTo>
                                <a:lnTo>
                                  <a:pt x="376" y="4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029" y="25"/>
                                </a:moveTo>
                                <a:lnTo>
                                  <a:pt x="1045" y="60"/>
                                </a:lnTo>
                                <a:lnTo>
                                  <a:pt x="1056" y="97"/>
                                </a:lnTo>
                                <a:lnTo>
                                  <a:pt x="1064" y="136"/>
                                </a:lnTo>
                                <a:lnTo>
                                  <a:pt x="1066" y="176"/>
                                </a:lnTo>
                                <a:lnTo>
                                  <a:pt x="1059" y="245"/>
                                </a:lnTo>
                                <a:lnTo>
                                  <a:pt x="1038" y="309"/>
                                </a:lnTo>
                                <a:lnTo>
                                  <a:pt x="1005" y="367"/>
                                </a:lnTo>
                                <a:lnTo>
                                  <a:pt x="961" y="417"/>
                                </a:lnTo>
                                <a:lnTo>
                                  <a:pt x="907" y="459"/>
                                </a:lnTo>
                                <a:lnTo>
                                  <a:pt x="846" y="491"/>
                                </a:lnTo>
                                <a:lnTo>
                                  <a:pt x="779" y="511"/>
                                </a:lnTo>
                                <a:lnTo>
                                  <a:pt x="707" y="517"/>
                                </a:lnTo>
                                <a:lnTo>
                                  <a:pt x="1004" y="517"/>
                                </a:lnTo>
                                <a:lnTo>
                                  <a:pt x="1071" y="494"/>
                                </a:lnTo>
                                <a:lnTo>
                                  <a:pt x="1144" y="464"/>
                                </a:lnTo>
                                <a:lnTo>
                                  <a:pt x="1211" y="433"/>
                                </a:lnTo>
                                <a:lnTo>
                                  <a:pt x="1270" y="402"/>
                                </a:lnTo>
                                <a:lnTo>
                                  <a:pt x="1319" y="373"/>
                                </a:lnTo>
                                <a:lnTo>
                                  <a:pt x="1302" y="334"/>
                                </a:lnTo>
                                <a:lnTo>
                                  <a:pt x="1293" y="297"/>
                                </a:lnTo>
                                <a:lnTo>
                                  <a:pt x="1297" y="258"/>
                                </a:lnTo>
                                <a:lnTo>
                                  <a:pt x="1319" y="212"/>
                                </a:lnTo>
                                <a:lnTo>
                                  <a:pt x="1276" y="177"/>
                                </a:lnTo>
                                <a:lnTo>
                                  <a:pt x="1225" y="139"/>
                                </a:lnTo>
                                <a:lnTo>
                                  <a:pt x="1169" y="101"/>
                                </a:lnTo>
                                <a:lnTo>
                                  <a:pt x="1106" y="64"/>
                                </a:lnTo>
                                <a:lnTo>
                                  <a:pt x="1089" y="55"/>
                                </a:lnTo>
                                <a:lnTo>
                                  <a:pt x="1072" y="46"/>
                                </a:lnTo>
                                <a:lnTo>
                                  <a:pt x="1054" y="37"/>
                                </a:lnTo>
                                <a:lnTo>
                                  <a:pt x="1034" y="27"/>
                                </a:lnTo>
                                <a:lnTo>
                                  <a:pt x="10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1031"/>
                            <a:ext cx="36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Freeform 130"/>
                        <wps:cNvSpPr>
                          <a:spLocks/>
                        </wps:cNvSpPr>
                        <wps:spPr bwMode="auto">
                          <a:xfrm>
                            <a:off x="7713" y="980"/>
                            <a:ext cx="1395" cy="634"/>
                          </a:xfrm>
                          <a:custGeom>
                            <a:avLst/>
                            <a:gdLst>
                              <a:gd name="T0" fmla="+- 0 8110 7713"/>
                              <a:gd name="T1" fmla="*/ T0 w 1395"/>
                              <a:gd name="T2" fmla="+- 0 1039 980"/>
                              <a:gd name="T3" fmla="*/ 1039 h 634"/>
                              <a:gd name="T4" fmla="+- 0 8176 7713"/>
                              <a:gd name="T5" fmla="*/ T4 w 1395"/>
                              <a:gd name="T6" fmla="+- 0 1017 980"/>
                              <a:gd name="T7" fmla="*/ 1017 h 634"/>
                              <a:gd name="T8" fmla="+- 0 8242 7713"/>
                              <a:gd name="T9" fmla="*/ T8 w 1395"/>
                              <a:gd name="T10" fmla="+- 0 999 980"/>
                              <a:gd name="T11" fmla="*/ 999 h 634"/>
                              <a:gd name="T12" fmla="+- 0 8320 7713"/>
                              <a:gd name="T13" fmla="*/ T12 w 1395"/>
                              <a:gd name="T14" fmla="+- 0 985 980"/>
                              <a:gd name="T15" fmla="*/ 985 h 634"/>
                              <a:gd name="T16" fmla="+- 0 8397 7713"/>
                              <a:gd name="T17" fmla="*/ T16 w 1395"/>
                              <a:gd name="T18" fmla="+- 0 980 980"/>
                              <a:gd name="T19" fmla="*/ 980 h 634"/>
                              <a:gd name="T20" fmla="+- 0 8399 7713"/>
                              <a:gd name="T21" fmla="*/ T20 w 1395"/>
                              <a:gd name="T22" fmla="+- 0 980 980"/>
                              <a:gd name="T23" fmla="*/ 980 h 634"/>
                              <a:gd name="T24" fmla="+- 0 8423 7713"/>
                              <a:gd name="T25" fmla="*/ T24 w 1395"/>
                              <a:gd name="T26" fmla="+- 0 980 980"/>
                              <a:gd name="T27" fmla="*/ 980 h 634"/>
                              <a:gd name="T28" fmla="+- 0 8492 7713"/>
                              <a:gd name="T29" fmla="*/ T28 w 1395"/>
                              <a:gd name="T30" fmla="+- 0 986 980"/>
                              <a:gd name="T31" fmla="*/ 986 h 634"/>
                              <a:gd name="T32" fmla="+- 0 8561 7713"/>
                              <a:gd name="T33" fmla="*/ T32 w 1395"/>
                              <a:gd name="T34" fmla="+- 0 1000 980"/>
                              <a:gd name="T35" fmla="*/ 1000 h 634"/>
                              <a:gd name="T36" fmla="+- 0 8625 7713"/>
                              <a:gd name="T37" fmla="*/ T36 w 1395"/>
                              <a:gd name="T38" fmla="+- 0 1018 980"/>
                              <a:gd name="T39" fmla="*/ 1018 h 634"/>
                              <a:gd name="T40" fmla="+- 0 8685 7713"/>
                              <a:gd name="T41" fmla="*/ T40 w 1395"/>
                              <a:gd name="T42" fmla="+- 0 1039 980"/>
                              <a:gd name="T43" fmla="*/ 1039 h 634"/>
                              <a:gd name="T44" fmla="+- 0 8742 7713"/>
                              <a:gd name="T45" fmla="*/ T44 w 1395"/>
                              <a:gd name="T46" fmla="+- 0 1064 980"/>
                              <a:gd name="T47" fmla="*/ 1064 h 634"/>
                              <a:gd name="T48" fmla="+- 0 8744 7713"/>
                              <a:gd name="T49" fmla="*/ T48 w 1395"/>
                              <a:gd name="T50" fmla="+- 0 1065 980"/>
                              <a:gd name="T51" fmla="*/ 1065 h 634"/>
                              <a:gd name="T52" fmla="+- 0 8747 7713"/>
                              <a:gd name="T53" fmla="*/ T52 w 1395"/>
                              <a:gd name="T54" fmla="+- 0 1066 980"/>
                              <a:gd name="T55" fmla="*/ 1066 h 634"/>
                              <a:gd name="T56" fmla="+- 0 8749 7713"/>
                              <a:gd name="T57" fmla="*/ T56 w 1395"/>
                              <a:gd name="T58" fmla="+- 0 1067 980"/>
                              <a:gd name="T59" fmla="*/ 1067 h 634"/>
                              <a:gd name="T60" fmla="+- 0 8767 7713"/>
                              <a:gd name="T61" fmla="*/ T60 w 1395"/>
                              <a:gd name="T62" fmla="+- 0 1076 980"/>
                              <a:gd name="T63" fmla="*/ 1076 h 634"/>
                              <a:gd name="T64" fmla="+- 0 8882 7713"/>
                              <a:gd name="T65" fmla="*/ T64 w 1395"/>
                              <a:gd name="T66" fmla="+- 0 1140 980"/>
                              <a:gd name="T67" fmla="*/ 1140 h 634"/>
                              <a:gd name="T68" fmla="+- 0 8938 7713"/>
                              <a:gd name="T69" fmla="*/ T68 w 1395"/>
                              <a:gd name="T70" fmla="+- 0 1178 980"/>
                              <a:gd name="T71" fmla="*/ 1178 h 634"/>
                              <a:gd name="T72" fmla="+- 0 8989 7713"/>
                              <a:gd name="T73" fmla="*/ T72 w 1395"/>
                              <a:gd name="T74" fmla="+- 0 1216 980"/>
                              <a:gd name="T75" fmla="*/ 1216 h 634"/>
                              <a:gd name="T76" fmla="+- 0 9063 7713"/>
                              <a:gd name="T77" fmla="*/ T76 w 1395"/>
                              <a:gd name="T78" fmla="+- 0 1281 980"/>
                              <a:gd name="T79" fmla="*/ 1281 h 634"/>
                              <a:gd name="T80" fmla="+- 0 9101 7713"/>
                              <a:gd name="T81" fmla="*/ T80 w 1395"/>
                              <a:gd name="T82" fmla="+- 0 1329 980"/>
                              <a:gd name="T83" fmla="*/ 1329 h 634"/>
                              <a:gd name="T84" fmla="+- 0 9108 7713"/>
                              <a:gd name="T85" fmla="*/ T84 w 1395"/>
                              <a:gd name="T86" fmla="+- 0 1344 980"/>
                              <a:gd name="T87" fmla="*/ 1344 h 634"/>
                              <a:gd name="T88" fmla="+- 0 9103 7713"/>
                              <a:gd name="T89" fmla="*/ T88 w 1395"/>
                              <a:gd name="T90" fmla="+- 0 1355 980"/>
                              <a:gd name="T91" fmla="*/ 1355 h 634"/>
                              <a:gd name="T92" fmla="+- 0 9032 7713"/>
                              <a:gd name="T93" fmla="*/ T92 w 1395"/>
                              <a:gd name="T94" fmla="+- 0 1412 980"/>
                              <a:gd name="T95" fmla="*/ 1412 h 634"/>
                              <a:gd name="T96" fmla="+- 0 8924 7713"/>
                              <a:gd name="T97" fmla="*/ T96 w 1395"/>
                              <a:gd name="T98" fmla="+- 0 1472 980"/>
                              <a:gd name="T99" fmla="*/ 1472 h 634"/>
                              <a:gd name="T100" fmla="+- 0 8857 7713"/>
                              <a:gd name="T101" fmla="*/ T100 w 1395"/>
                              <a:gd name="T102" fmla="+- 0 1503 980"/>
                              <a:gd name="T103" fmla="*/ 1503 h 634"/>
                              <a:gd name="T104" fmla="+- 0 8784 7713"/>
                              <a:gd name="T105" fmla="*/ T104 w 1395"/>
                              <a:gd name="T106" fmla="+- 0 1533 980"/>
                              <a:gd name="T107" fmla="*/ 1533 h 634"/>
                              <a:gd name="T108" fmla="+- 0 8707 7713"/>
                              <a:gd name="T109" fmla="*/ T108 w 1395"/>
                              <a:gd name="T110" fmla="+- 0 1560 980"/>
                              <a:gd name="T111" fmla="*/ 1560 h 634"/>
                              <a:gd name="T112" fmla="+- 0 8628 7713"/>
                              <a:gd name="T113" fmla="*/ T112 w 1395"/>
                              <a:gd name="T114" fmla="+- 0 1583 980"/>
                              <a:gd name="T115" fmla="*/ 1583 h 634"/>
                              <a:gd name="T116" fmla="+- 0 8547 7713"/>
                              <a:gd name="T117" fmla="*/ T116 w 1395"/>
                              <a:gd name="T118" fmla="+- 0 1600 980"/>
                              <a:gd name="T119" fmla="*/ 1600 h 634"/>
                              <a:gd name="T120" fmla="+- 0 8466 7713"/>
                              <a:gd name="T121" fmla="*/ T120 w 1395"/>
                              <a:gd name="T122" fmla="+- 0 1611 980"/>
                              <a:gd name="T123" fmla="*/ 1611 h 634"/>
                              <a:gd name="T124" fmla="+- 0 8388 7713"/>
                              <a:gd name="T125" fmla="*/ T124 w 1395"/>
                              <a:gd name="T126" fmla="+- 0 1613 980"/>
                              <a:gd name="T127" fmla="*/ 1613 h 634"/>
                              <a:gd name="T128" fmla="+- 0 8314 7713"/>
                              <a:gd name="T129" fmla="*/ T128 w 1395"/>
                              <a:gd name="T130" fmla="+- 0 1606 980"/>
                              <a:gd name="T131" fmla="*/ 1606 h 634"/>
                              <a:gd name="T132" fmla="+- 0 8202 7713"/>
                              <a:gd name="T133" fmla="*/ T132 w 1395"/>
                              <a:gd name="T134" fmla="+- 0 1580 980"/>
                              <a:gd name="T135" fmla="*/ 1580 h 634"/>
                              <a:gd name="T136" fmla="+- 0 8099 7713"/>
                              <a:gd name="T137" fmla="*/ T136 w 1395"/>
                              <a:gd name="T138" fmla="+- 0 1545 980"/>
                              <a:gd name="T139" fmla="*/ 1545 h 634"/>
                              <a:gd name="T140" fmla="+- 0 8005 7713"/>
                              <a:gd name="T141" fmla="*/ T140 w 1395"/>
                              <a:gd name="T142" fmla="+- 0 1506 980"/>
                              <a:gd name="T143" fmla="*/ 1506 h 634"/>
                              <a:gd name="T144" fmla="+- 0 7921 7713"/>
                              <a:gd name="T145" fmla="*/ T144 w 1395"/>
                              <a:gd name="T146" fmla="+- 0 1463 980"/>
                              <a:gd name="T147" fmla="*/ 1463 h 634"/>
                              <a:gd name="T148" fmla="+- 0 7850 7713"/>
                              <a:gd name="T149" fmla="*/ T148 w 1395"/>
                              <a:gd name="T150" fmla="+- 0 1420 980"/>
                              <a:gd name="T151" fmla="*/ 1420 h 634"/>
                              <a:gd name="T152" fmla="+- 0 7793 7713"/>
                              <a:gd name="T153" fmla="*/ T152 w 1395"/>
                              <a:gd name="T154" fmla="+- 0 1381 980"/>
                              <a:gd name="T155" fmla="*/ 1381 h 634"/>
                              <a:gd name="T156" fmla="+- 0 7723 7713"/>
                              <a:gd name="T157" fmla="*/ T156 w 1395"/>
                              <a:gd name="T158" fmla="+- 0 1321 980"/>
                              <a:gd name="T159" fmla="*/ 1321 h 634"/>
                              <a:gd name="T160" fmla="+- 0 7713 7713"/>
                              <a:gd name="T161" fmla="*/ T160 w 1395"/>
                              <a:gd name="T162" fmla="+- 0 1307 980"/>
                              <a:gd name="T163" fmla="*/ 1307 h 634"/>
                              <a:gd name="T164" fmla="+- 0 7718 7713"/>
                              <a:gd name="T165" fmla="*/ T164 w 1395"/>
                              <a:gd name="T166" fmla="+- 0 1291 980"/>
                              <a:gd name="T167" fmla="*/ 1291 h 634"/>
                              <a:gd name="T168" fmla="+- 0 7757 7713"/>
                              <a:gd name="T169" fmla="*/ T168 w 1395"/>
                              <a:gd name="T170" fmla="+- 0 1245 980"/>
                              <a:gd name="T171" fmla="*/ 1245 h 634"/>
                              <a:gd name="T172" fmla="+- 0 7814 7713"/>
                              <a:gd name="T173" fmla="*/ T172 w 1395"/>
                              <a:gd name="T174" fmla="+- 0 1198 980"/>
                              <a:gd name="T175" fmla="*/ 1198 h 634"/>
                              <a:gd name="T176" fmla="+- 0 7898 7713"/>
                              <a:gd name="T177" fmla="*/ T176 w 1395"/>
                              <a:gd name="T178" fmla="+- 0 1142 980"/>
                              <a:gd name="T179" fmla="*/ 1142 h 634"/>
                              <a:gd name="T180" fmla="+- 0 7963 7713"/>
                              <a:gd name="T181" fmla="*/ T180 w 1395"/>
                              <a:gd name="T182" fmla="+- 0 1105 980"/>
                              <a:gd name="T183" fmla="*/ 1105 h 634"/>
                              <a:gd name="T184" fmla="+- 0 8034 7713"/>
                              <a:gd name="T185" fmla="*/ T184 w 1395"/>
                              <a:gd name="T186" fmla="+- 0 1070 980"/>
                              <a:gd name="T187" fmla="*/ 1070 h 634"/>
                              <a:gd name="T188" fmla="+- 0 8110 7713"/>
                              <a:gd name="T189" fmla="*/ T188 w 1395"/>
                              <a:gd name="T190" fmla="+- 0 1039 980"/>
                              <a:gd name="T191" fmla="*/ 1039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95" h="634">
                                <a:moveTo>
                                  <a:pt x="397" y="59"/>
                                </a:moveTo>
                                <a:lnTo>
                                  <a:pt x="463" y="37"/>
                                </a:lnTo>
                                <a:lnTo>
                                  <a:pt x="529" y="19"/>
                                </a:lnTo>
                                <a:lnTo>
                                  <a:pt x="607" y="5"/>
                                </a:lnTo>
                                <a:lnTo>
                                  <a:pt x="684" y="0"/>
                                </a:lnTo>
                                <a:lnTo>
                                  <a:pt x="686" y="0"/>
                                </a:lnTo>
                                <a:lnTo>
                                  <a:pt x="710" y="0"/>
                                </a:lnTo>
                                <a:lnTo>
                                  <a:pt x="779" y="6"/>
                                </a:lnTo>
                                <a:lnTo>
                                  <a:pt x="848" y="20"/>
                                </a:lnTo>
                                <a:lnTo>
                                  <a:pt x="912" y="38"/>
                                </a:lnTo>
                                <a:lnTo>
                                  <a:pt x="972" y="59"/>
                                </a:lnTo>
                                <a:lnTo>
                                  <a:pt x="1029" y="84"/>
                                </a:lnTo>
                                <a:lnTo>
                                  <a:pt x="1031" y="85"/>
                                </a:lnTo>
                                <a:lnTo>
                                  <a:pt x="1034" y="86"/>
                                </a:lnTo>
                                <a:lnTo>
                                  <a:pt x="1036" y="87"/>
                                </a:lnTo>
                                <a:lnTo>
                                  <a:pt x="1054" y="96"/>
                                </a:lnTo>
                                <a:lnTo>
                                  <a:pt x="1169" y="160"/>
                                </a:lnTo>
                                <a:lnTo>
                                  <a:pt x="1225" y="198"/>
                                </a:lnTo>
                                <a:lnTo>
                                  <a:pt x="1276" y="236"/>
                                </a:lnTo>
                                <a:lnTo>
                                  <a:pt x="1350" y="301"/>
                                </a:lnTo>
                                <a:lnTo>
                                  <a:pt x="1388" y="349"/>
                                </a:lnTo>
                                <a:lnTo>
                                  <a:pt x="1395" y="364"/>
                                </a:lnTo>
                                <a:lnTo>
                                  <a:pt x="1390" y="375"/>
                                </a:lnTo>
                                <a:lnTo>
                                  <a:pt x="1319" y="432"/>
                                </a:lnTo>
                                <a:lnTo>
                                  <a:pt x="1211" y="492"/>
                                </a:lnTo>
                                <a:lnTo>
                                  <a:pt x="1144" y="523"/>
                                </a:lnTo>
                                <a:lnTo>
                                  <a:pt x="1071" y="553"/>
                                </a:lnTo>
                                <a:lnTo>
                                  <a:pt x="994" y="580"/>
                                </a:lnTo>
                                <a:lnTo>
                                  <a:pt x="915" y="603"/>
                                </a:lnTo>
                                <a:lnTo>
                                  <a:pt x="834" y="620"/>
                                </a:lnTo>
                                <a:lnTo>
                                  <a:pt x="753" y="631"/>
                                </a:lnTo>
                                <a:lnTo>
                                  <a:pt x="675" y="633"/>
                                </a:lnTo>
                                <a:lnTo>
                                  <a:pt x="601" y="626"/>
                                </a:lnTo>
                                <a:lnTo>
                                  <a:pt x="489" y="600"/>
                                </a:lnTo>
                                <a:lnTo>
                                  <a:pt x="386" y="565"/>
                                </a:lnTo>
                                <a:lnTo>
                                  <a:pt x="292" y="526"/>
                                </a:lnTo>
                                <a:lnTo>
                                  <a:pt x="208" y="483"/>
                                </a:lnTo>
                                <a:lnTo>
                                  <a:pt x="137" y="440"/>
                                </a:lnTo>
                                <a:lnTo>
                                  <a:pt x="80" y="401"/>
                                </a:lnTo>
                                <a:lnTo>
                                  <a:pt x="10" y="341"/>
                                </a:lnTo>
                                <a:lnTo>
                                  <a:pt x="0" y="327"/>
                                </a:lnTo>
                                <a:lnTo>
                                  <a:pt x="5" y="311"/>
                                </a:lnTo>
                                <a:lnTo>
                                  <a:pt x="44" y="265"/>
                                </a:lnTo>
                                <a:lnTo>
                                  <a:pt x="101" y="218"/>
                                </a:lnTo>
                                <a:lnTo>
                                  <a:pt x="185" y="162"/>
                                </a:lnTo>
                                <a:lnTo>
                                  <a:pt x="250" y="125"/>
                                </a:lnTo>
                                <a:lnTo>
                                  <a:pt x="321" y="90"/>
                                </a:lnTo>
                                <a:lnTo>
                                  <a:pt x="397" y="59"/>
                                </a:lnTo>
                              </a:path>
                            </a:pathLst>
                          </a:custGeom>
                          <a:noFill/>
                          <a:ln w="19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29"/>
                        <wps:cNvSpPr>
                          <a:spLocks/>
                        </wps:cNvSpPr>
                        <wps:spPr bwMode="auto">
                          <a:xfrm>
                            <a:off x="8059" y="1037"/>
                            <a:ext cx="720" cy="520"/>
                          </a:xfrm>
                          <a:custGeom>
                            <a:avLst/>
                            <a:gdLst>
                              <a:gd name="T0" fmla="+- 0 8112 8059"/>
                              <a:gd name="T1" fmla="*/ T0 w 720"/>
                              <a:gd name="T2" fmla="+- 0 1037 1037"/>
                              <a:gd name="T3" fmla="*/ 1037 h 520"/>
                              <a:gd name="T4" fmla="+- 0 8111 8059"/>
                              <a:gd name="T5" fmla="*/ T4 w 720"/>
                              <a:gd name="T6" fmla="+- 0 1037 1037"/>
                              <a:gd name="T7" fmla="*/ 1037 h 520"/>
                              <a:gd name="T8" fmla="+- 0 8111 8059"/>
                              <a:gd name="T9" fmla="*/ T8 w 720"/>
                              <a:gd name="T10" fmla="+- 0 1038 1037"/>
                              <a:gd name="T11" fmla="*/ 1038 h 520"/>
                              <a:gd name="T12" fmla="+- 0 8110 8059"/>
                              <a:gd name="T13" fmla="*/ T12 w 720"/>
                              <a:gd name="T14" fmla="+- 0 1039 1037"/>
                              <a:gd name="T15" fmla="*/ 1039 h 520"/>
                              <a:gd name="T16" fmla="+- 0 8089 8059"/>
                              <a:gd name="T17" fmla="*/ T16 w 720"/>
                              <a:gd name="T18" fmla="+- 0 1079 1037"/>
                              <a:gd name="T19" fmla="*/ 1079 h 520"/>
                              <a:gd name="T20" fmla="+- 0 8073 8059"/>
                              <a:gd name="T21" fmla="*/ T20 w 720"/>
                              <a:gd name="T22" fmla="+- 0 1122 1037"/>
                              <a:gd name="T23" fmla="*/ 1122 h 520"/>
                              <a:gd name="T24" fmla="+- 0 8063 8059"/>
                              <a:gd name="T25" fmla="*/ T24 w 720"/>
                              <a:gd name="T26" fmla="+- 0 1168 1037"/>
                              <a:gd name="T27" fmla="*/ 1168 h 520"/>
                              <a:gd name="T28" fmla="+- 0 8059 8059"/>
                              <a:gd name="T29" fmla="*/ T28 w 720"/>
                              <a:gd name="T30" fmla="+- 0 1215 1037"/>
                              <a:gd name="T31" fmla="*/ 1215 h 520"/>
                              <a:gd name="T32" fmla="+- 0 8066 8059"/>
                              <a:gd name="T33" fmla="*/ T32 w 720"/>
                              <a:gd name="T34" fmla="+- 0 1284 1037"/>
                              <a:gd name="T35" fmla="*/ 1284 h 520"/>
                              <a:gd name="T36" fmla="+- 0 8088 8059"/>
                              <a:gd name="T37" fmla="*/ T36 w 720"/>
                              <a:gd name="T38" fmla="+- 0 1348 1037"/>
                              <a:gd name="T39" fmla="*/ 1348 h 520"/>
                              <a:gd name="T40" fmla="+- 0 8121 8059"/>
                              <a:gd name="T41" fmla="*/ T40 w 720"/>
                              <a:gd name="T42" fmla="+- 0 1406 1037"/>
                              <a:gd name="T43" fmla="*/ 1406 h 520"/>
                              <a:gd name="T44" fmla="+- 0 8165 8059"/>
                              <a:gd name="T45" fmla="*/ T44 w 720"/>
                              <a:gd name="T46" fmla="+- 0 1456 1037"/>
                              <a:gd name="T47" fmla="*/ 1456 h 520"/>
                              <a:gd name="T48" fmla="+- 0 8218 8059"/>
                              <a:gd name="T49" fmla="*/ T48 w 720"/>
                              <a:gd name="T50" fmla="+- 0 1498 1037"/>
                              <a:gd name="T51" fmla="*/ 1498 h 520"/>
                              <a:gd name="T52" fmla="+- 0 8279 8059"/>
                              <a:gd name="T53" fmla="*/ T52 w 720"/>
                              <a:gd name="T54" fmla="+- 0 1530 1037"/>
                              <a:gd name="T55" fmla="*/ 1530 h 520"/>
                              <a:gd name="T56" fmla="+- 0 8347 8059"/>
                              <a:gd name="T57" fmla="*/ T56 w 720"/>
                              <a:gd name="T58" fmla="+- 0 1550 1037"/>
                              <a:gd name="T59" fmla="*/ 1550 h 520"/>
                              <a:gd name="T60" fmla="+- 0 8420 8059"/>
                              <a:gd name="T61" fmla="*/ T60 w 720"/>
                              <a:gd name="T62" fmla="+- 0 1556 1037"/>
                              <a:gd name="T63" fmla="*/ 1556 h 520"/>
                              <a:gd name="T64" fmla="+- 0 8492 8059"/>
                              <a:gd name="T65" fmla="*/ T64 w 720"/>
                              <a:gd name="T66" fmla="+- 0 1550 1037"/>
                              <a:gd name="T67" fmla="*/ 1550 h 520"/>
                              <a:gd name="T68" fmla="+- 0 8559 8059"/>
                              <a:gd name="T69" fmla="*/ T68 w 720"/>
                              <a:gd name="T70" fmla="+- 0 1530 1037"/>
                              <a:gd name="T71" fmla="*/ 1530 h 520"/>
                              <a:gd name="T72" fmla="+- 0 8620 8059"/>
                              <a:gd name="T73" fmla="*/ T72 w 720"/>
                              <a:gd name="T74" fmla="+- 0 1498 1037"/>
                              <a:gd name="T75" fmla="*/ 1498 h 520"/>
                              <a:gd name="T76" fmla="+- 0 8674 8059"/>
                              <a:gd name="T77" fmla="*/ T76 w 720"/>
                              <a:gd name="T78" fmla="+- 0 1456 1037"/>
                              <a:gd name="T79" fmla="*/ 1456 h 520"/>
                              <a:gd name="T80" fmla="+- 0 8718 8059"/>
                              <a:gd name="T81" fmla="*/ T80 w 720"/>
                              <a:gd name="T82" fmla="+- 0 1406 1037"/>
                              <a:gd name="T83" fmla="*/ 1406 h 520"/>
                              <a:gd name="T84" fmla="+- 0 8751 8059"/>
                              <a:gd name="T85" fmla="*/ T84 w 720"/>
                              <a:gd name="T86" fmla="+- 0 1348 1037"/>
                              <a:gd name="T87" fmla="*/ 1348 h 520"/>
                              <a:gd name="T88" fmla="+- 0 8772 8059"/>
                              <a:gd name="T89" fmla="*/ T88 w 720"/>
                              <a:gd name="T90" fmla="+- 0 1284 1037"/>
                              <a:gd name="T91" fmla="*/ 1284 h 520"/>
                              <a:gd name="T92" fmla="+- 0 8779 8059"/>
                              <a:gd name="T93" fmla="*/ T92 w 720"/>
                              <a:gd name="T94" fmla="+- 0 1215 1037"/>
                              <a:gd name="T95" fmla="*/ 1215 h 520"/>
                              <a:gd name="T96" fmla="+- 0 8777 8059"/>
                              <a:gd name="T97" fmla="*/ T96 w 720"/>
                              <a:gd name="T98" fmla="+- 0 1175 1037"/>
                              <a:gd name="T99" fmla="*/ 1175 h 520"/>
                              <a:gd name="T100" fmla="+- 0 8769 8059"/>
                              <a:gd name="T101" fmla="*/ T100 w 720"/>
                              <a:gd name="T102" fmla="+- 0 1136 1037"/>
                              <a:gd name="T103" fmla="*/ 1136 h 520"/>
                              <a:gd name="T104" fmla="+- 0 8758 8059"/>
                              <a:gd name="T105" fmla="*/ T104 w 720"/>
                              <a:gd name="T106" fmla="+- 0 1099 1037"/>
                              <a:gd name="T107" fmla="*/ 1099 h 520"/>
                              <a:gd name="T108" fmla="+- 0 8742 8059"/>
                              <a:gd name="T109" fmla="*/ T108 w 720"/>
                              <a:gd name="T110" fmla="+- 0 1064 1037"/>
                              <a:gd name="T111" fmla="*/ 1064 h 520"/>
                              <a:gd name="T112" fmla="+- 0 8742 8059"/>
                              <a:gd name="T113" fmla="*/ T112 w 720"/>
                              <a:gd name="T114" fmla="+- 0 1063 1037"/>
                              <a:gd name="T115" fmla="*/ 1063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0" h="520">
                                <a:moveTo>
                                  <a:pt x="53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1"/>
                                </a:lnTo>
                                <a:lnTo>
                                  <a:pt x="51" y="2"/>
                                </a:lnTo>
                                <a:lnTo>
                                  <a:pt x="30" y="42"/>
                                </a:lnTo>
                                <a:lnTo>
                                  <a:pt x="14" y="85"/>
                                </a:lnTo>
                                <a:lnTo>
                                  <a:pt x="4" y="131"/>
                                </a:lnTo>
                                <a:lnTo>
                                  <a:pt x="0" y="178"/>
                                </a:lnTo>
                                <a:lnTo>
                                  <a:pt x="7" y="247"/>
                                </a:lnTo>
                                <a:lnTo>
                                  <a:pt x="29" y="311"/>
                                </a:lnTo>
                                <a:lnTo>
                                  <a:pt x="62" y="369"/>
                                </a:lnTo>
                                <a:lnTo>
                                  <a:pt x="106" y="419"/>
                                </a:lnTo>
                                <a:lnTo>
                                  <a:pt x="159" y="461"/>
                                </a:lnTo>
                                <a:lnTo>
                                  <a:pt x="220" y="493"/>
                                </a:lnTo>
                                <a:lnTo>
                                  <a:pt x="288" y="513"/>
                                </a:lnTo>
                                <a:lnTo>
                                  <a:pt x="361" y="519"/>
                                </a:lnTo>
                                <a:lnTo>
                                  <a:pt x="433" y="513"/>
                                </a:lnTo>
                                <a:lnTo>
                                  <a:pt x="500" y="493"/>
                                </a:lnTo>
                                <a:lnTo>
                                  <a:pt x="561" y="461"/>
                                </a:lnTo>
                                <a:lnTo>
                                  <a:pt x="615" y="419"/>
                                </a:lnTo>
                                <a:lnTo>
                                  <a:pt x="659" y="369"/>
                                </a:lnTo>
                                <a:lnTo>
                                  <a:pt x="692" y="311"/>
                                </a:lnTo>
                                <a:lnTo>
                                  <a:pt x="713" y="247"/>
                                </a:lnTo>
                                <a:lnTo>
                                  <a:pt x="720" y="178"/>
                                </a:lnTo>
                                <a:lnTo>
                                  <a:pt x="718" y="138"/>
                                </a:lnTo>
                                <a:lnTo>
                                  <a:pt x="710" y="99"/>
                                </a:lnTo>
                                <a:lnTo>
                                  <a:pt x="699" y="62"/>
                                </a:lnTo>
                                <a:lnTo>
                                  <a:pt x="683" y="27"/>
                                </a:lnTo>
                                <a:lnTo>
                                  <a:pt x="683" y="26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28"/>
                        <wps:cNvSpPr>
                          <a:spLocks/>
                        </wps:cNvSpPr>
                        <wps:spPr bwMode="auto">
                          <a:xfrm>
                            <a:off x="8822" y="1031"/>
                            <a:ext cx="96" cy="130"/>
                          </a:xfrm>
                          <a:custGeom>
                            <a:avLst/>
                            <a:gdLst>
                              <a:gd name="T0" fmla="+- 0 8822 8822"/>
                              <a:gd name="T1" fmla="*/ T0 w 96"/>
                              <a:gd name="T2" fmla="+- 0 1031 1031"/>
                              <a:gd name="T3" fmla="*/ 1031 h 130"/>
                              <a:gd name="T4" fmla="+- 0 8836 8822"/>
                              <a:gd name="T5" fmla="*/ T4 w 96"/>
                              <a:gd name="T6" fmla="+- 0 1078 1031"/>
                              <a:gd name="T7" fmla="*/ 1078 h 130"/>
                              <a:gd name="T8" fmla="+- 0 8862 8822"/>
                              <a:gd name="T9" fmla="*/ T8 w 96"/>
                              <a:gd name="T10" fmla="+- 0 1116 1031"/>
                              <a:gd name="T11" fmla="*/ 1116 h 130"/>
                              <a:gd name="T12" fmla="+- 0 8892 8822"/>
                              <a:gd name="T13" fmla="*/ T12 w 96"/>
                              <a:gd name="T14" fmla="+- 0 1143 1031"/>
                              <a:gd name="T15" fmla="*/ 1143 h 130"/>
                              <a:gd name="T16" fmla="+- 0 8918 8822"/>
                              <a:gd name="T17" fmla="*/ T16 w 96"/>
                              <a:gd name="T18" fmla="+- 0 1160 1031"/>
                              <a:gd name="T19" fmla="*/ 116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14" y="47"/>
                                </a:lnTo>
                                <a:lnTo>
                                  <a:pt x="40" y="85"/>
                                </a:lnTo>
                                <a:lnTo>
                                  <a:pt x="70" y="112"/>
                                </a:lnTo>
                                <a:lnTo>
                                  <a:pt x="96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27"/>
                        <wps:cNvSpPr>
                          <a:spLocks/>
                        </wps:cNvSpPr>
                        <wps:spPr bwMode="auto">
                          <a:xfrm>
                            <a:off x="8760" y="1001"/>
                            <a:ext cx="96" cy="129"/>
                          </a:xfrm>
                          <a:custGeom>
                            <a:avLst/>
                            <a:gdLst>
                              <a:gd name="T0" fmla="+- 0 8760 8760"/>
                              <a:gd name="T1" fmla="*/ T0 w 96"/>
                              <a:gd name="T2" fmla="+- 0 1001 1001"/>
                              <a:gd name="T3" fmla="*/ 1001 h 129"/>
                              <a:gd name="T4" fmla="+- 0 8781 8760"/>
                              <a:gd name="T5" fmla="*/ T4 w 96"/>
                              <a:gd name="T6" fmla="+- 0 1060 1001"/>
                              <a:gd name="T7" fmla="*/ 1060 h 129"/>
                              <a:gd name="T8" fmla="+- 0 8829 8760"/>
                              <a:gd name="T9" fmla="*/ T8 w 96"/>
                              <a:gd name="T10" fmla="+- 0 1112 1001"/>
                              <a:gd name="T11" fmla="*/ 1112 h 129"/>
                              <a:gd name="T12" fmla="+- 0 8848 8760"/>
                              <a:gd name="T13" fmla="*/ T12 w 96"/>
                              <a:gd name="T14" fmla="+- 0 1124 1001"/>
                              <a:gd name="T15" fmla="*/ 1124 h 129"/>
                              <a:gd name="T16" fmla="+- 0 8856 8760"/>
                              <a:gd name="T17" fmla="*/ T16 w 96"/>
                              <a:gd name="T18" fmla="+- 0 1129 1001"/>
                              <a:gd name="T19" fmla="*/ 112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21" y="59"/>
                                </a:lnTo>
                                <a:lnTo>
                                  <a:pt x="69" y="111"/>
                                </a:lnTo>
                                <a:lnTo>
                                  <a:pt x="88" y="123"/>
                                </a:lnTo>
                                <a:lnTo>
                                  <a:pt x="96" y="12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26"/>
                        <wps:cNvSpPr>
                          <a:spLocks/>
                        </wps:cNvSpPr>
                        <wps:spPr bwMode="auto">
                          <a:xfrm>
                            <a:off x="8682" y="958"/>
                            <a:ext cx="96" cy="129"/>
                          </a:xfrm>
                          <a:custGeom>
                            <a:avLst/>
                            <a:gdLst>
                              <a:gd name="T0" fmla="+- 0 8682 8682"/>
                              <a:gd name="T1" fmla="*/ T0 w 96"/>
                              <a:gd name="T2" fmla="+- 0 958 958"/>
                              <a:gd name="T3" fmla="*/ 958 h 129"/>
                              <a:gd name="T4" fmla="+- 0 8706 8682"/>
                              <a:gd name="T5" fmla="*/ T4 w 96"/>
                              <a:gd name="T6" fmla="+- 0 1023 958"/>
                              <a:gd name="T7" fmla="*/ 1023 h 129"/>
                              <a:gd name="T8" fmla="+- 0 8748 8682"/>
                              <a:gd name="T9" fmla="*/ T8 w 96"/>
                              <a:gd name="T10" fmla="+- 0 1067 958"/>
                              <a:gd name="T11" fmla="*/ 1067 h 129"/>
                              <a:gd name="T12" fmla="+- 0 8770 8682"/>
                              <a:gd name="T13" fmla="*/ T12 w 96"/>
                              <a:gd name="T14" fmla="+- 0 1082 958"/>
                              <a:gd name="T15" fmla="*/ 1082 h 129"/>
                              <a:gd name="T16" fmla="+- 0 8777 8682"/>
                              <a:gd name="T17" fmla="*/ T16 w 96"/>
                              <a:gd name="T18" fmla="+- 0 1086 958"/>
                              <a:gd name="T19" fmla="*/ 108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24" y="65"/>
                                </a:lnTo>
                                <a:lnTo>
                                  <a:pt x="66" y="109"/>
                                </a:lnTo>
                                <a:lnTo>
                                  <a:pt x="88" y="124"/>
                                </a:lnTo>
                                <a:lnTo>
                                  <a:pt x="95" y="12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25"/>
                        <wps:cNvSpPr>
                          <a:spLocks/>
                        </wps:cNvSpPr>
                        <wps:spPr bwMode="auto">
                          <a:xfrm>
                            <a:off x="8591" y="917"/>
                            <a:ext cx="97" cy="129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97"/>
                              <a:gd name="T2" fmla="+- 0 917 917"/>
                              <a:gd name="T3" fmla="*/ 917 h 129"/>
                              <a:gd name="T4" fmla="+- 0 8619 8591"/>
                              <a:gd name="T5" fmla="*/ T4 w 97"/>
                              <a:gd name="T6" fmla="+- 0 986 917"/>
                              <a:gd name="T7" fmla="*/ 986 h 129"/>
                              <a:gd name="T8" fmla="+- 0 8666 8591"/>
                              <a:gd name="T9" fmla="*/ T8 w 97"/>
                              <a:gd name="T10" fmla="+- 0 1032 917"/>
                              <a:gd name="T11" fmla="*/ 1032 h 129"/>
                              <a:gd name="T12" fmla="+- 0 8681 8591"/>
                              <a:gd name="T13" fmla="*/ T12 w 97"/>
                              <a:gd name="T14" fmla="+- 0 1042 917"/>
                              <a:gd name="T15" fmla="*/ 1042 h 129"/>
                              <a:gd name="T16" fmla="+- 0 8687 8591"/>
                              <a:gd name="T17" fmla="*/ T16 w 97"/>
                              <a:gd name="T18" fmla="+- 0 1046 917"/>
                              <a:gd name="T19" fmla="*/ 104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9">
                                <a:moveTo>
                                  <a:pt x="0" y="0"/>
                                </a:moveTo>
                                <a:lnTo>
                                  <a:pt x="28" y="69"/>
                                </a:lnTo>
                                <a:lnTo>
                                  <a:pt x="75" y="115"/>
                                </a:lnTo>
                                <a:lnTo>
                                  <a:pt x="90" y="125"/>
                                </a:lnTo>
                                <a:lnTo>
                                  <a:pt x="96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24"/>
                        <wps:cNvSpPr>
                          <a:spLocks/>
                        </wps:cNvSpPr>
                        <wps:spPr bwMode="auto">
                          <a:xfrm>
                            <a:off x="8507" y="888"/>
                            <a:ext cx="96" cy="129"/>
                          </a:xfrm>
                          <a:custGeom>
                            <a:avLst/>
                            <a:gdLst>
                              <a:gd name="T0" fmla="+- 0 8507 8507"/>
                              <a:gd name="T1" fmla="*/ T0 w 96"/>
                              <a:gd name="T2" fmla="+- 0 888 888"/>
                              <a:gd name="T3" fmla="*/ 888 h 129"/>
                              <a:gd name="T4" fmla="+- 0 8536 8507"/>
                              <a:gd name="T5" fmla="*/ T4 w 96"/>
                              <a:gd name="T6" fmla="+- 0 960 888"/>
                              <a:gd name="T7" fmla="*/ 960 h 129"/>
                              <a:gd name="T8" fmla="+- 0 8584 8507"/>
                              <a:gd name="T9" fmla="*/ T8 w 96"/>
                              <a:gd name="T10" fmla="+- 0 1006 888"/>
                              <a:gd name="T11" fmla="*/ 1006 h 129"/>
                              <a:gd name="T12" fmla="+- 0 8591 8507"/>
                              <a:gd name="T13" fmla="*/ T12 w 96"/>
                              <a:gd name="T14" fmla="+- 0 1010 888"/>
                              <a:gd name="T15" fmla="*/ 1010 h 129"/>
                              <a:gd name="T16" fmla="+- 0 8597 8507"/>
                              <a:gd name="T17" fmla="*/ T16 w 96"/>
                              <a:gd name="T18" fmla="+- 0 1014 888"/>
                              <a:gd name="T19" fmla="*/ 1014 h 129"/>
                              <a:gd name="T20" fmla="+- 0 8602 8507"/>
                              <a:gd name="T21" fmla="*/ T20 w 96"/>
                              <a:gd name="T22" fmla="+- 0 1017 888"/>
                              <a:gd name="T23" fmla="*/ 101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29" y="72"/>
                                </a:lnTo>
                                <a:lnTo>
                                  <a:pt x="77" y="118"/>
                                </a:lnTo>
                                <a:lnTo>
                                  <a:pt x="84" y="122"/>
                                </a:lnTo>
                                <a:lnTo>
                                  <a:pt x="90" y="126"/>
                                </a:lnTo>
                                <a:lnTo>
                                  <a:pt x="95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23"/>
                        <wps:cNvSpPr>
                          <a:spLocks/>
                        </wps:cNvSpPr>
                        <wps:spPr bwMode="auto">
                          <a:xfrm>
                            <a:off x="8408" y="865"/>
                            <a:ext cx="96" cy="129"/>
                          </a:xfrm>
                          <a:custGeom>
                            <a:avLst/>
                            <a:gdLst>
                              <a:gd name="T0" fmla="+- 0 8408 8408"/>
                              <a:gd name="T1" fmla="*/ T0 w 96"/>
                              <a:gd name="T2" fmla="+- 0 865 865"/>
                              <a:gd name="T3" fmla="*/ 865 h 129"/>
                              <a:gd name="T4" fmla="+- 0 8440 8408"/>
                              <a:gd name="T5" fmla="*/ T4 w 96"/>
                              <a:gd name="T6" fmla="+- 0 941 865"/>
                              <a:gd name="T7" fmla="*/ 941 h 129"/>
                              <a:gd name="T8" fmla="+- 0 8492 8408"/>
                              <a:gd name="T9" fmla="*/ T8 w 96"/>
                              <a:gd name="T10" fmla="+- 0 986 865"/>
                              <a:gd name="T11" fmla="*/ 986 h 129"/>
                              <a:gd name="T12" fmla="+- 0 8496 8408"/>
                              <a:gd name="T13" fmla="*/ T12 w 96"/>
                              <a:gd name="T14" fmla="+- 0 989 865"/>
                              <a:gd name="T15" fmla="*/ 989 h 129"/>
                              <a:gd name="T16" fmla="+- 0 8499 8408"/>
                              <a:gd name="T17" fmla="*/ T16 w 96"/>
                              <a:gd name="T18" fmla="+- 0 991 865"/>
                              <a:gd name="T19" fmla="*/ 991 h 129"/>
                              <a:gd name="T20" fmla="+- 0 8503 8408"/>
                              <a:gd name="T21" fmla="*/ T20 w 96"/>
                              <a:gd name="T22" fmla="+- 0 993 865"/>
                              <a:gd name="T23" fmla="*/ 993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129">
                                <a:moveTo>
                                  <a:pt x="0" y="0"/>
                                </a:moveTo>
                                <a:lnTo>
                                  <a:pt x="32" y="76"/>
                                </a:lnTo>
                                <a:lnTo>
                                  <a:pt x="84" y="121"/>
                                </a:lnTo>
                                <a:lnTo>
                                  <a:pt x="88" y="124"/>
                                </a:lnTo>
                                <a:lnTo>
                                  <a:pt x="91" y="126"/>
                                </a:lnTo>
                                <a:lnTo>
                                  <a:pt x="95" y="12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22"/>
                        <wps:cNvSpPr>
                          <a:spLocks/>
                        </wps:cNvSpPr>
                        <wps:spPr bwMode="auto">
                          <a:xfrm>
                            <a:off x="8316" y="858"/>
                            <a:ext cx="96" cy="130"/>
                          </a:xfrm>
                          <a:custGeom>
                            <a:avLst/>
                            <a:gdLst>
                              <a:gd name="T0" fmla="+- 0 8316 8316"/>
                              <a:gd name="T1" fmla="*/ T0 w 96"/>
                              <a:gd name="T2" fmla="+- 0 858 858"/>
                              <a:gd name="T3" fmla="*/ 858 h 130"/>
                              <a:gd name="T4" fmla="+- 0 8348 8316"/>
                              <a:gd name="T5" fmla="*/ T4 w 96"/>
                              <a:gd name="T6" fmla="+- 0 934 858"/>
                              <a:gd name="T7" fmla="*/ 934 h 130"/>
                              <a:gd name="T8" fmla="+- 0 8399 8316"/>
                              <a:gd name="T9" fmla="*/ T8 w 96"/>
                              <a:gd name="T10" fmla="+- 0 980 858"/>
                              <a:gd name="T11" fmla="*/ 980 h 130"/>
                              <a:gd name="T12" fmla="+- 0 8408 8316"/>
                              <a:gd name="T13" fmla="*/ T12 w 96"/>
                              <a:gd name="T14" fmla="+- 0 984 858"/>
                              <a:gd name="T15" fmla="*/ 984 h 130"/>
                              <a:gd name="T16" fmla="+- 0 8411 8316"/>
                              <a:gd name="T17" fmla="*/ T16 w 96"/>
                              <a:gd name="T18" fmla="+- 0 987 858"/>
                              <a:gd name="T19" fmla="*/ 9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32" y="76"/>
                                </a:lnTo>
                                <a:lnTo>
                                  <a:pt x="83" y="122"/>
                                </a:lnTo>
                                <a:lnTo>
                                  <a:pt x="92" y="126"/>
                                </a:lnTo>
                                <a:lnTo>
                                  <a:pt x="95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21"/>
                        <wps:cNvSpPr>
                          <a:spLocks/>
                        </wps:cNvSpPr>
                        <wps:spPr bwMode="auto">
                          <a:xfrm>
                            <a:off x="8230" y="854"/>
                            <a:ext cx="96" cy="130"/>
                          </a:xfrm>
                          <a:custGeom>
                            <a:avLst/>
                            <a:gdLst>
                              <a:gd name="T0" fmla="+- 0 8230 8230"/>
                              <a:gd name="T1" fmla="*/ T0 w 96"/>
                              <a:gd name="T2" fmla="+- 0 854 854"/>
                              <a:gd name="T3" fmla="*/ 854 h 130"/>
                              <a:gd name="T4" fmla="+- 0 8243 8230"/>
                              <a:gd name="T5" fmla="*/ T4 w 96"/>
                              <a:gd name="T6" fmla="+- 0 901 854"/>
                              <a:gd name="T7" fmla="*/ 901 h 130"/>
                              <a:gd name="T8" fmla="+- 0 8269 8230"/>
                              <a:gd name="T9" fmla="*/ T8 w 96"/>
                              <a:gd name="T10" fmla="+- 0 939 854"/>
                              <a:gd name="T11" fmla="*/ 939 h 130"/>
                              <a:gd name="T12" fmla="+- 0 8299 8230"/>
                              <a:gd name="T13" fmla="*/ T12 w 96"/>
                              <a:gd name="T14" fmla="+- 0 966 854"/>
                              <a:gd name="T15" fmla="*/ 966 h 130"/>
                              <a:gd name="T16" fmla="+- 0 8325 8230"/>
                              <a:gd name="T17" fmla="*/ T16 w 96"/>
                              <a:gd name="T18" fmla="+- 0 984 854"/>
                              <a:gd name="T19" fmla="*/ 9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13" y="47"/>
                                </a:lnTo>
                                <a:lnTo>
                                  <a:pt x="39" y="85"/>
                                </a:lnTo>
                                <a:lnTo>
                                  <a:pt x="69" y="112"/>
                                </a:lnTo>
                                <a:lnTo>
                                  <a:pt x="95" y="13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20"/>
                        <wps:cNvSpPr>
                          <a:spLocks/>
                        </wps:cNvSpPr>
                        <wps:spPr bwMode="auto">
                          <a:xfrm>
                            <a:off x="8141" y="863"/>
                            <a:ext cx="103" cy="137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103"/>
                              <a:gd name="T2" fmla="+- 0 863 863"/>
                              <a:gd name="T3" fmla="*/ 863 h 137"/>
                              <a:gd name="T4" fmla="+- 0 8155 8141"/>
                              <a:gd name="T5" fmla="*/ T4 w 103"/>
                              <a:gd name="T6" fmla="+- 0 912 863"/>
                              <a:gd name="T7" fmla="*/ 912 h 137"/>
                              <a:gd name="T8" fmla="+- 0 8182 8141"/>
                              <a:gd name="T9" fmla="*/ T8 w 103"/>
                              <a:gd name="T10" fmla="+- 0 951 863"/>
                              <a:gd name="T11" fmla="*/ 951 h 137"/>
                              <a:gd name="T12" fmla="+- 0 8214 8141"/>
                              <a:gd name="T13" fmla="*/ T12 w 103"/>
                              <a:gd name="T14" fmla="+- 0 980 863"/>
                              <a:gd name="T15" fmla="*/ 980 h 137"/>
                              <a:gd name="T16" fmla="+- 0 8242 8141"/>
                              <a:gd name="T17" fmla="*/ T16 w 103"/>
                              <a:gd name="T18" fmla="+- 0 999 863"/>
                              <a:gd name="T19" fmla="*/ 999 h 137"/>
                              <a:gd name="T20" fmla="+- 0 8243 8141"/>
                              <a:gd name="T21" fmla="*/ T20 w 103"/>
                              <a:gd name="T22" fmla="+- 0 999 863"/>
                              <a:gd name="T23" fmla="*/ 999 h 137"/>
                              <a:gd name="T24" fmla="+- 0 8244 8141"/>
                              <a:gd name="T25" fmla="*/ T24 w 103"/>
                              <a:gd name="T26" fmla="+- 0 1000 863"/>
                              <a:gd name="T27" fmla="*/ 100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" h="137">
                                <a:moveTo>
                                  <a:pt x="0" y="0"/>
                                </a:moveTo>
                                <a:lnTo>
                                  <a:pt x="14" y="49"/>
                                </a:lnTo>
                                <a:lnTo>
                                  <a:pt x="41" y="88"/>
                                </a:lnTo>
                                <a:lnTo>
                                  <a:pt x="73" y="117"/>
                                </a:lnTo>
                                <a:lnTo>
                                  <a:pt x="101" y="136"/>
                                </a:lnTo>
                                <a:lnTo>
                                  <a:pt x="102" y="136"/>
                                </a:lnTo>
                                <a:lnTo>
                                  <a:pt x="103" y="137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19"/>
                        <wps:cNvSpPr>
                          <a:spLocks/>
                        </wps:cNvSpPr>
                        <wps:spPr bwMode="auto">
                          <a:xfrm>
                            <a:off x="8070" y="888"/>
                            <a:ext cx="96" cy="130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96"/>
                              <a:gd name="T2" fmla="+- 0 888 888"/>
                              <a:gd name="T3" fmla="*/ 888 h 130"/>
                              <a:gd name="T4" fmla="+- 0 8084 8070"/>
                              <a:gd name="T5" fmla="*/ T4 w 96"/>
                              <a:gd name="T6" fmla="+- 0 934 888"/>
                              <a:gd name="T7" fmla="*/ 934 h 130"/>
                              <a:gd name="T8" fmla="+- 0 8110 8070"/>
                              <a:gd name="T9" fmla="*/ T8 w 96"/>
                              <a:gd name="T10" fmla="+- 0 972 888"/>
                              <a:gd name="T11" fmla="*/ 972 h 130"/>
                              <a:gd name="T12" fmla="+- 0 8140 8070"/>
                              <a:gd name="T13" fmla="*/ T12 w 96"/>
                              <a:gd name="T14" fmla="+- 0 999 888"/>
                              <a:gd name="T15" fmla="*/ 999 h 130"/>
                              <a:gd name="T16" fmla="+- 0 8165 8070"/>
                              <a:gd name="T17" fmla="*/ T16 w 96"/>
                              <a:gd name="T18" fmla="+- 0 1017 888"/>
                              <a:gd name="T19" fmla="*/ 10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30">
                                <a:moveTo>
                                  <a:pt x="0" y="0"/>
                                </a:moveTo>
                                <a:lnTo>
                                  <a:pt x="14" y="46"/>
                                </a:lnTo>
                                <a:lnTo>
                                  <a:pt x="40" y="84"/>
                                </a:lnTo>
                                <a:lnTo>
                                  <a:pt x="70" y="111"/>
                                </a:lnTo>
                                <a:lnTo>
                                  <a:pt x="95" y="129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18"/>
                        <wps:cNvSpPr>
                          <a:spLocks/>
                        </wps:cNvSpPr>
                        <wps:spPr bwMode="auto">
                          <a:xfrm>
                            <a:off x="7995" y="920"/>
                            <a:ext cx="96" cy="114"/>
                          </a:xfrm>
                          <a:custGeom>
                            <a:avLst/>
                            <a:gdLst>
                              <a:gd name="T0" fmla="+- 0 7995 7995"/>
                              <a:gd name="T1" fmla="*/ T0 w 96"/>
                              <a:gd name="T2" fmla="+- 0 920 920"/>
                              <a:gd name="T3" fmla="*/ 920 h 114"/>
                              <a:gd name="T4" fmla="+- 0 8009 7995"/>
                              <a:gd name="T5" fmla="*/ T4 w 96"/>
                              <a:gd name="T6" fmla="+- 0 961 920"/>
                              <a:gd name="T7" fmla="*/ 961 h 114"/>
                              <a:gd name="T8" fmla="+- 0 8035 7995"/>
                              <a:gd name="T9" fmla="*/ T8 w 96"/>
                              <a:gd name="T10" fmla="+- 0 994 920"/>
                              <a:gd name="T11" fmla="*/ 994 h 114"/>
                              <a:gd name="T12" fmla="+- 0 8065 7995"/>
                              <a:gd name="T13" fmla="*/ T12 w 96"/>
                              <a:gd name="T14" fmla="+- 0 1018 920"/>
                              <a:gd name="T15" fmla="*/ 1018 h 114"/>
                              <a:gd name="T16" fmla="+- 0 8091 7995"/>
                              <a:gd name="T17" fmla="*/ T16 w 96"/>
                              <a:gd name="T18" fmla="+- 0 1033 920"/>
                              <a:gd name="T19" fmla="*/ 103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4">
                                <a:moveTo>
                                  <a:pt x="0" y="0"/>
                                </a:moveTo>
                                <a:lnTo>
                                  <a:pt x="14" y="41"/>
                                </a:lnTo>
                                <a:lnTo>
                                  <a:pt x="40" y="74"/>
                                </a:lnTo>
                                <a:lnTo>
                                  <a:pt x="70" y="98"/>
                                </a:lnTo>
                                <a:lnTo>
                                  <a:pt x="96" y="113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17"/>
                        <wps:cNvSpPr>
                          <a:spLocks/>
                        </wps:cNvSpPr>
                        <wps:spPr bwMode="auto">
                          <a:xfrm>
                            <a:off x="7938" y="961"/>
                            <a:ext cx="94" cy="102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94"/>
                              <a:gd name="T2" fmla="+- 0 961 961"/>
                              <a:gd name="T3" fmla="*/ 961 h 102"/>
                              <a:gd name="T4" fmla="+- 0 7952 7938"/>
                              <a:gd name="T5" fmla="*/ T4 w 94"/>
                              <a:gd name="T6" fmla="+- 0 997 961"/>
                              <a:gd name="T7" fmla="*/ 997 h 102"/>
                              <a:gd name="T8" fmla="+- 0 7977 7938"/>
                              <a:gd name="T9" fmla="*/ T8 w 94"/>
                              <a:gd name="T10" fmla="+- 0 1026 961"/>
                              <a:gd name="T11" fmla="*/ 1026 h 102"/>
                              <a:gd name="T12" fmla="+- 0 8007 7938"/>
                              <a:gd name="T13" fmla="*/ T12 w 94"/>
                              <a:gd name="T14" fmla="+- 0 1048 961"/>
                              <a:gd name="T15" fmla="*/ 1048 h 102"/>
                              <a:gd name="T16" fmla="+- 0 8032 7938"/>
                              <a:gd name="T17" fmla="*/ T16 w 94"/>
                              <a:gd name="T18" fmla="+- 0 1062 961"/>
                              <a:gd name="T19" fmla="*/ 106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02">
                                <a:moveTo>
                                  <a:pt x="0" y="0"/>
                                </a:moveTo>
                                <a:lnTo>
                                  <a:pt x="14" y="36"/>
                                </a:lnTo>
                                <a:lnTo>
                                  <a:pt x="39" y="65"/>
                                </a:lnTo>
                                <a:lnTo>
                                  <a:pt x="69" y="87"/>
                                </a:lnTo>
                                <a:lnTo>
                                  <a:pt x="94" y="101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16"/>
                        <wps:cNvSpPr>
                          <a:spLocks/>
                        </wps:cNvSpPr>
                        <wps:spPr bwMode="auto">
                          <a:xfrm>
                            <a:off x="7895" y="1001"/>
                            <a:ext cx="76" cy="87"/>
                          </a:xfrm>
                          <a:custGeom>
                            <a:avLst/>
                            <a:gdLst>
                              <a:gd name="T0" fmla="+- 0 7895 7895"/>
                              <a:gd name="T1" fmla="*/ T0 w 76"/>
                              <a:gd name="T2" fmla="+- 0 1001 1001"/>
                              <a:gd name="T3" fmla="*/ 1001 h 87"/>
                              <a:gd name="T4" fmla="+- 0 7906 7895"/>
                              <a:gd name="T5" fmla="*/ T4 w 76"/>
                              <a:gd name="T6" fmla="+- 0 1033 1001"/>
                              <a:gd name="T7" fmla="*/ 1033 h 87"/>
                              <a:gd name="T8" fmla="+- 0 7927 7895"/>
                              <a:gd name="T9" fmla="*/ T8 w 76"/>
                              <a:gd name="T10" fmla="+- 0 1058 1001"/>
                              <a:gd name="T11" fmla="*/ 1058 h 87"/>
                              <a:gd name="T12" fmla="+- 0 7950 7895"/>
                              <a:gd name="T13" fmla="*/ T12 w 76"/>
                              <a:gd name="T14" fmla="+- 0 1076 1001"/>
                              <a:gd name="T15" fmla="*/ 1076 h 87"/>
                              <a:gd name="T16" fmla="+- 0 7971 7895"/>
                              <a:gd name="T17" fmla="*/ T16 w 76"/>
                              <a:gd name="T18" fmla="+- 0 1088 1001"/>
                              <a:gd name="T19" fmla="*/ 108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87">
                                <a:moveTo>
                                  <a:pt x="0" y="0"/>
                                </a:moveTo>
                                <a:lnTo>
                                  <a:pt x="11" y="32"/>
                                </a:lnTo>
                                <a:lnTo>
                                  <a:pt x="32" y="57"/>
                                </a:lnTo>
                                <a:lnTo>
                                  <a:pt x="55" y="75"/>
                                </a:lnTo>
                                <a:lnTo>
                                  <a:pt x="76" y="87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15"/>
                        <wps:cNvSpPr>
                          <a:spLocks/>
                        </wps:cNvSpPr>
                        <wps:spPr bwMode="auto">
                          <a:xfrm>
                            <a:off x="7860" y="1041"/>
                            <a:ext cx="61" cy="77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61"/>
                              <a:gd name="T2" fmla="+- 0 1041 1041"/>
                              <a:gd name="T3" fmla="*/ 1041 h 77"/>
                              <a:gd name="T4" fmla="+- 0 7869 7860"/>
                              <a:gd name="T5" fmla="*/ T4 w 61"/>
                              <a:gd name="T6" fmla="+- 0 1068 1041"/>
                              <a:gd name="T7" fmla="*/ 1068 h 77"/>
                              <a:gd name="T8" fmla="+- 0 7886 7860"/>
                              <a:gd name="T9" fmla="*/ T8 w 61"/>
                              <a:gd name="T10" fmla="+- 0 1091 1041"/>
                              <a:gd name="T11" fmla="*/ 1091 h 77"/>
                              <a:gd name="T12" fmla="+- 0 7905 7860"/>
                              <a:gd name="T13" fmla="*/ T12 w 61"/>
                              <a:gd name="T14" fmla="+- 0 1107 1041"/>
                              <a:gd name="T15" fmla="*/ 1107 h 77"/>
                              <a:gd name="T16" fmla="+- 0 7921 7860"/>
                              <a:gd name="T17" fmla="*/ T16 w 61"/>
                              <a:gd name="T18" fmla="+- 0 1117 1041"/>
                              <a:gd name="T19" fmla="*/ 111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77">
                                <a:moveTo>
                                  <a:pt x="0" y="0"/>
                                </a:moveTo>
                                <a:lnTo>
                                  <a:pt x="9" y="27"/>
                                </a:lnTo>
                                <a:lnTo>
                                  <a:pt x="26" y="50"/>
                                </a:lnTo>
                                <a:lnTo>
                                  <a:pt x="45" y="66"/>
                                </a:lnTo>
                                <a:lnTo>
                                  <a:pt x="61" y="76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14"/>
                        <wps:cNvSpPr>
                          <a:spLocks/>
                        </wps:cNvSpPr>
                        <wps:spPr bwMode="auto">
                          <a:xfrm>
                            <a:off x="7825" y="1086"/>
                            <a:ext cx="62" cy="64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62"/>
                              <a:gd name="T2" fmla="+- 0 1086 1086"/>
                              <a:gd name="T3" fmla="*/ 1086 h 64"/>
                              <a:gd name="T4" fmla="+- 0 7833 7825"/>
                              <a:gd name="T5" fmla="*/ T4 w 62"/>
                              <a:gd name="T6" fmla="+- 0 1109 1086"/>
                              <a:gd name="T7" fmla="*/ 1109 h 64"/>
                              <a:gd name="T8" fmla="+- 0 7850 7825"/>
                              <a:gd name="T9" fmla="*/ T8 w 62"/>
                              <a:gd name="T10" fmla="+- 0 1127 1086"/>
                              <a:gd name="T11" fmla="*/ 1127 h 64"/>
                              <a:gd name="T12" fmla="+- 0 7869 7825"/>
                              <a:gd name="T13" fmla="*/ T12 w 62"/>
                              <a:gd name="T14" fmla="+- 0 1141 1086"/>
                              <a:gd name="T15" fmla="*/ 1141 h 64"/>
                              <a:gd name="T16" fmla="+- 0 7886 7825"/>
                              <a:gd name="T17" fmla="*/ T16 w 62"/>
                              <a:gd name="T18" fmla="+- 0 1149 1086"/>
                              <a:gd name="T19" fmla="*/ 114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4">
                                <a:moveTo>
                                  <a:pt x="0" y="0"/>
                                </a:moveTo>
                                <a:lnTo>
                                  <a:pt x="8" y="23"/>
                                </a:lnTo>
                                <a:lnTo>
                                  <a:pt x="25" y="41"/>
                                </a:lnTo>
                                <a:lnTo>
                                  <a:pt x="44" y="55"/>
                                </a:lnTo>
                                <a:lnTo>
                                  <a:pt x="61" y="63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13"/>
                        <wps:cNvSpPr>
                          <a:spLocks/>
                        </wps:cNvSpPr>
                        <wps:spPr bwMode="auto">
                          <a:xfrm>
                            <a:off x="7781" y="1130"/>
                            <a:ext cx="61" cy="51"/>
                          </a:xfrm>
                          <a:custGeom>
                            <a:avLst/>
                            <a:gdLst>
                              <a:gd name="T0" fmla="+- 0 7781 7781"/>
                              <a:gd name="T1" fmla="*/ T0 w 61"/>
                              <a:gd name="T2" fmla="+- 0 1130 1130"/>
                              <a:gd name="T3" fmla="*/ 1130 h 51"/>
                              <a:gd name="T4" fmla="+- 0 7789 7781"/>
                              <a:gd name="T5" fmla="*/ T4 w 61"/>
                              <a:gd name="T6" fmla="+- 0 1147 1130"/>
                              <a:gd name="T7" fmla="*/ 1147 h 51"/>
                              <a:gd name="T8" fmla="+- 0 7805 7781"/>
                              <a:gd name="T9" fmla="*/ T8 w 61"/>
                              <a:gd name="T10" fmla="+- 0 1161 1130"/>
                              <a:gd name="T11" fmla="*/ 1161 h 51"/>
                              <a:gd name="T12" fmla="+- 0 7824 7781"/>
                              <a:gd name="T13" fmla="*/ T12 w 61"/>
                              <a:gd name="T14" fmla="+- 0 1172 1130"/>
                              <a:gd name="T15" fmla="*/ 1172 h 51"/>
                              <a:gd name="T16" fmla="+- 0 7840 7781"/>
                              <a:gd name="T17" fmla="*/ T16 w 61"/>
                              <a:gd name="T18" fmla="+- 0 1179 1130"/>
                              <a:gd name="T19" fmla="*/ 1179 h 51"/>
                              <a:gd name="T20" fmla="+- 0 7841 7781"/>
                              <a:gd name="T21" fmla="*/ T20 w 61"/>
                              <a:gd name="T22" fmla="+- 0 1180 1130"/>
                              <a:gd name="T23" fmla="*/ 1180 h 51"/>
                              <a:gd name="T24" fmla="+- 0 7842 7781"/>
                              <a:gd name="T25" fmla="*/ T24 w 61"/>
                              <a:gd name="T26" fmla="+- 0 1180 1130"/>
                              <a:gd name="T27" fmla="*/ 118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0" y="0"/>
                                </a:moveTo>
                                <a:lnTo>
                                  <a:pt x="8" y="17"/>
                                </a:lnTo>
                                <a:lnTo>
                                  <a:pt x="24" y="31"/>
                                </a:lnTo>
                                <a:lnTo>
                                  <a:pt x="43" y="42"/>
                                </a:lnTo>
                                <a:lnTo>
                                  <a:pt x="59" y="49"/>
                                </a:lnTo>
                                <a:lnTo>
                                  <a:pt x="60" y="50"/>
                                </a:lnTo>
                                <a:lnTo>
                                  <a:pt x="61" y="5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12"/>
                        <wps:cNvSpPr>
                          <a:spLocks/>
                        </wps:cNvSpPr>
                        <wps:spPr bwMode="auto">
                          <a:xfrm>
                            <a:off x="7743" y="1176"/>
                            <a:ext cx="51" cy="42"/>
                          </a:xfrm>
                          <a:custGeom>
                            <a:avLst/>
                            <a:gdLst>
                              <a:gd name="T0" fmla="+- 0 7743 7743"/>
                              <a:gd name="T1" fmla="*/ T0 w 51"/>
                              <a:gd name="T2" fmla="+- 0 1176 1176"/>
                              <a:gd name="T3" fmla="*/ 1176 h 42"/>
                              <a:gd name="T4" fmla="+- 0 7749 7743"/>
                              <a:gd name="T5" fmla="*/ T4 w 51"/>
                              <a:gd name="T6" fmla="+- 0 1190 1176"/>
                              <a:gd name="T7" fmla="*/ 1190 h 42"/>
                              <a:gd name="T8" fmla="+- 0 7762 7743"/>
                              <a:gd name="T9" fmla="*/ T8 w 51"/>
                              <a:gd name="T10" fmla="+- 0 1201 1176"/>
                              <a:gd name="T11" fmla="*/ 1201 h 42"/>
                              <a:gd name="T12" fmla="+- 0 7776 7743"/>
                              <a:gd name="T13" fmla="*/ T12 w 51"/>
                              <a:gd name="T14" fmla="+- 0 1210 1176"/>
                              <a:gd name="T15" fmla="*/ 1210 h 42"/>
                              <a:gd name="T16" fmla="+- 0 7790 7743"/>
                              <a:gd name="T17" fmla="*/ T16 w 51"/>
                              <a:gd name="T18" fmla="+- 0 1216 1176"/>
                              <a:gd name="T19" fmla="*/ 1216 h 42"/>
                              <a:gd name="T20" fmla="+- 0 7791 7743"/>
                              <a:gd name="T21" fmla="*/ T20 w 51"/>
                              <a:gd name="T22" fmla="+- 0 1216 1176"/>
                              <a:gd name="T23" fmla="*/ 1216 h 42"/>
                              <a:gd name="T24" fmla="+- 0 7792 7743"/>
                              <a:gd name="T25" fmla="*/ T24 w 51"/>
                              <a:gd name="T26" fmla="+- 0 1216 1176"/>
                              <a:gd name="T27" fmla="*/ 1216 h 42"/>
                              <a:gd name="T28" fmla="+- 0 7793 7743"/>
                              <a:gd name="T29" fmla="*/ T28 w 51"/>
                              <a:gd name="T30" fmla="+- 0 1217 1176"/>
                              <a:gd name="T31" fmla="*/ 121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42">
                                <a:moveTo>
                                  <a:pt x="0" y="0"/>
                                </a:moveTo>
                                <a:lnTo>
                                  <a:pt x="6" y="14"/>
                                </a:lnTo>
                                <a:lnTo>
                                  <a:pt x="19" y="25"/>
                                </a:lnTo>
                                <a:lnTo>
                                  <a:pt x="33" y="34"/>
                                </a:lnTo>
                                <a:lnTo>
                                  <a:pt x="47" y="40"/>
                                </a:lnTo>
                                <a:lnTo>
                                  <a:pt x="48" y="40"/>
                                </a:lnTo>
                                <a:lnTo>
                                  <a:pt x="49" y="40"/>
                                </a:lnTo>
                                <a:lnTo>
                                  <a:pt x="50" y="41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11"/>
                        <wps:cNvSpPr>
                          <a:spLocks/>
                        </wps:cNvSpPr>
                        <wps:spPr bwMode="auto">
                          <a:xfrm>
                            <a:off x="9006" y="1240"/>
                            <a:ext cx="34" cy="177"/>
                          </a:xfrm>
                          <a:custGeom>
                            <a:avLst/>
                            <a:gdLst>
                              <a:gd name="T0" fmla="+- 0 9039 9006"/>
                              <a:gd name="T1" fmla="*/ T0 w 34"/>
                              <a:gd name="T2" fmla="+- 0 1240 1240"/>
                              <a:gd name="T3" fmla="*/ 1240 h 177"/>
                              <a:gd name="T4" fmla="+- 0 9010 9006"/>
                              <a:gd name="T5" fmla="*/ T4 w 34"/>
                              <a:gd name="T6" fmla="+- 0 1297 1240"/>
                              <a:gd name="T7" fmla="*/ 1297 h 177"/>
                              <a:gd name="T8" fmla="+- 0 9006 9006"/>
                              <a:gd name="T9" fmla="*/ T8 w 34"/>
                              <a:gd name="T10" fmla="+- 0 1336 1240"/>
                              <a:gd name="T11" fmla="*/ 1336 h 177"/>
                              <a:gd name="T12" fmla="+- 0 9015 9006"/>
                              <a:gd name="T13" fmla="*/ T12 w 34"/>
                              <a:gd name="T14" fmla="+- 0 1373 1240"/>
                              <a:gd name="T15" fmla="*/ 1373 h 177"/>
                              <a:gd name="T16" fmla="+- 0 9032 9006"/>
                              <a:gd name="T17" fmla="*/ T16 w 34"/>
                              <a:gd name="T18" fmla="+- 0 1412 1240"/>
                              <a:gd name="T19" fmla="*/ 1412 h 177"/>
                              <a:gd name="T20" fmla="+- 0 9033 9006"/>
                              <a:gd name="T21" fmla="*/ T20 w 34"/>
                              <a:gd name="T22" fmla="+- 0 1414 1240"/>
                              <a:gd name="T23" fmla="*/ 1414 h 177"/>
                              <a:gd name="T24" fmla="+- 0 9034 9006"/>
                              <a:gd name="T25" fmla="*/ T24 w 34"/>
                              <a:gd name="T26" fmla="+- 0 1415 1240"/>
                              <a:gd name="T27" fmla="*/ 1415 h 177"/>
                              <a:gd name="T28" fmla="+- 0 9035 9006"/>
                              <a:gd name="T29" fmla="*/ T28 w 34"/>
                              <a:gd name="T30" fmla="+- 0 1417 1240"/>
                              <a:gd name="T31" fmla="*/ 1417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177">
                                <a:moveTo>
                                  <a:pt x="33" y="0"/>
                                </a:moveTo>
                                <a:lnTo>
                                  <a:pt x="4" y="57"/>
                                </a:lnTo>
                                <a:lnTo>
                                  <a:pt x="0" y="96"/>
                                </a:lnTo>
                                <a:lnTo>
                                  <a:pt x="9" y="133"/>
                                </a:lnTo>
                                <a:lnTo>
                                  <a:pt x="26" y="172"/>
                                </a:lnTo>
                                <a:lnTo>
                                  <a:pt x="27" y="174"/>
                                </a:lnTo>
                                <a:lnTo>
                                  <a:pt x="28" y="175"/>
                                </a:lnTo>
                                <a:lnTo>
                                  <a:pt x="29" y="177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2316"/>
                            <a:ext cx="31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2316"/>
                            <a:ext cx="31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AutoShape 108"/>
                        <wps:cNvSpPr>
                          <a:spLocks/>
                        </wps:cNvSpPr>
                        <wps:spPr bwMode="auto">
                          <a:xfrm>
                            <a:off x="4939" y="3074"/>
                            <a:ext cx="634" cy="129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634"/>
                              <a:gd name="T2" fmla="+- 0 3074 3074"/>
                              <a:gd name="T3" fmla="*/ 3074 h 129"/>
                              <a:gd name="T4" fmla="+- 0 4999 4939"/>
                              <a:gd name="T5" fmla="*/ T4 w 634"/>
                              <a:gd name="T6" fmla="+- 0 3116 3074"/>
                              <a:gd name="T7" fmla="*/ 3116 h 129"/>
                              <a:gd name="T8" fmla="+- 0 5072 4939"/>
                              <a:gd name="T9" fmla="*/ T8 w 634"/>
                              <a:gd name="T10" fmla="+- 0 3156 3074"/>
                              <a:gd name="T11" fmla="*/ 3156 h 129"/>
                              <a:gd name="T12" fmla="+- 0 5156 4939"/>
                              <a:gd name="T13" fmla="*/ T12 w 634"/>
                              <a:gd name="T14" fmla="+- 0 3188 3074"/>
                              <a:gd name="T15" fmla="*/ 3188 h 129"/>
                              <a:gd name="T16" fmla="+- 0 5251 4939"/>
                              <a:gd name="T17" fmla="*/ T16 w 634"/>
                              <a:gd name="T18" fmla="+- 0 3203 3074"/>
                              <a:gd name="T19" fmla="*/ 3203 h 129"/>
                              <a:gd name="T20" fmla="+- 0 5332 4939"/>
                              <a:gd name="T21" fmla="*/ T20 w 634"/>
                              <a:gd name="T22" fmla="+- 0 3194 3074"/>
                              <a:gd name="T23" fmla="*/ 3194 h 129"/>
                              <a:gd name="T24" fmla="+- 0 5417 4939"/>
                              <a:gd name="T25" fmla="*/ T24 w 634"/>
                              <a:gd name="T26" fmla="+- 0 3168 3074"/>
                              <a:gd name="T27" fmla="*/ 3168 h 129"/>
                              <a:gd name="T28" fmla="+- 0 5499 4939"/>
                              <a:gd name="T29" fmla="*/ T28 w 634"/>
                              <a:gd name="T30" fmla="+- 0 3131 3074"/>
                              <a:gd name="T31" fmla="*/ 3131 h 129"/>
                              <a:gd name="T32" fmla="+- 0 5538 4939"/>
                              <a:gd name="T33" fmla="*/ T32 w 634"/>
                              <a:gd name="T34" fmla="+- 0 3110 3074"/>
                              <a:gd name="T35" fmla="*/ 3110 h 129"/>
                              <a:gd name="T36" fmla="+- 0 5263 4939"/>
                              <a:gd name="T37" fmla="*/ T36 w 634"/>
                              <a:gd name="T38" fmla="+- 0 3110 3074"/>
                              <a:gd name="T39" fmla="*/ 3110 h 129"/>
                              <a:gd name="T40" fmla="+- 0 5185 4939"/>
                              <a:gd name="T41" fmla="*/ T40 w 634"/>
                              <a:gd name="T42" fmla="+- 0 3107 3074"/>
                              <a:gd name="T43" fmla="*/ 3107 h 129"/>
                              <a:gd name="T44" fmla="+- 0 5125 4939"/>
                              <a:gd name="T45" fmla="*/ T44 w 634"/>
                              <a:gd name="T46" fmla="+- 0 3103 3074"/>
                              <a:gd name="T47" fmla="*/ 3103 h 129"/>
                              <a:gd name="T48" fmla="+- 0 5053 4939"/>
                              <a:gd name="T49" fmla="*/ T48 w 634"/>
                              <a:gd name="T50" fmla="+- 0 3093 3074"/>
                              <a:gd name="T51" fmla="*/ 3093 h 129"/>
                              <a:gd name="T52" fmla="+- 0 4939 4939"/>
                              <a:gd name="T53" fmla="*/ T52 w 634"/>
                              <a:gd name="T54" fmla="+- 0 3074 3074"/>
                              <a:gd name="T55" fmla="*/ 3074 h 129"/>
                              <a:gd name="T56" fmla="+- 0 5572 4939"/>
                              <a:gd name="T57" fmla="*/ T56 w 634"/>
                              <a:gd name="T58" fmla="+- 0 3092 3074"/>
                              <a:gd name="T59" fmla="*/ 3092 h 129"/>
                              <a:gd name="T60" fmla="+- 0 5539 4939"/>
                              <a:gd name="T61" fmla="*/ T60 w 634"/>
                              <a:gd name="T62" fmla="+- 0 3096 3074"/>
                              <a:gd name="T63" fmla="*/ 3096 h 129"/>
                              <a:gd name="T64" fmla="+- 0 5460 4939"/>
                              <a:gd name="T65" fmla="*/ T64 w 634"/>
                              <a:gd name="T66" fmla="+- 0 3103 3074"/>
                              <a:gd name="T67" fmla="*/ 3103 h 129"/>
                              <a:gd name="T68" fmla="+- 0 5359 4939"/>
                              <a:gd name="T69" fmla="*/ T68 w 634"/>
                              <a:gd name="T70" fmla="+- 0 3110 3074"/>
                              <a:gd name="T71" fmla="*/ 3110 h 129"/>
                              <a:gd name="T72" fmla="+- 0 5263 4939"/>
                              <a:gd name="T73" fmla="*/ T72 w 634"/>
                              <a:gd name="T74" fmla="+- 0 3110 3074"/>
                              <a:gd name="T75" fmla="*/ 3110 h 129"/>
                              <a:gd name="T76" fmla="+- 0 5538 4939"/>
                              <a:gd name="T77" fmla="*/ T76 w 634"/>
                              <a:gd name="T78" fmla="+- 0 3110 3074"/>
                              <a:gd name="T79" fmla="*/ 3110 h 129"/>
                              <a:gd name="T80" fmla="+- 0 5572 4939"/>
                              <a:gd name="T81" fmla="*/ T80 w 634"/>
                              <a:gd name="T82" fmla="+- 0 3092 3074"/>
                              <a:gd name="T83" fmla="*/ 309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129">
                                <a:moveTo>
                                  <a:pt x="0" y="0"/>
                                </a:moveTo>
                                <a:lnTo>
                                  <a:pt x="60" y="42"/>
                                </a:lnTo>
                                <a:lnTo>
                                  <a:pt x="133" y="82"/>
                                </a:lnTo>
                                <a:lnTo>
                                  <a:pt x="217" y="114"/>
                                </a:lnTo>
                                <a:lnTo>
                                  <a:pt x="312" y="129"/>
                                </a:lnTo>
                                <a:lnTo>
                                  <a:pt x="393" y="120"/>
                                </a:lnTo>
                                <a:lnTo>
                                  <a:pt x="478" y="94"/>
                                </a:lnTo>
                                <a:lnTo>
                                  <a:pt x="560" y="57"/>
                                </a:lnTo>
                                <a:lnTo>
                                  <a:pt x="599" y="36"/>
                                </a:lnTo>
                                <a:lnTo>
                                  <a:pt x="324" y="36"/>
                                </a:lnTo>
                                <a:lnTo>
                                  <a:pt x="246" y="33"/>
                                </a:lnTo>
                                <a:lnTo>
                                  <a:pt x="186" y="29"/>
                                </a:lnTo>
                                <a:lnTo>
                                  <a:pt x="114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33" y="18"/>
                                </a:moveTo>
                                <a:lnTo>
                                  <a:pt x="600" y="22"/>
                                </a:lnTo>
                                <a:lnTo>
                                  <a:pt x="521" y="29"/>
                                </a:lnTo>
                                <a:lnTo>
                                  <a:pt x="420" y="36"/>
                                </a:lnTo>
                                <a:lnTo>
                                  <a:pt x="324" y="36"/>
                                </a:lnTo>
                                <a:lnTo>
                                  <a:pt x="599" y="36"/>
                                </a:lnTo>
                                <a:lnTo>
                                  <a:pt x="6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107"/>
                        <wps:cNvSpPr>
                          <a:spLocks/>
                        </wps:cNvSpPr>
                        <wps:spPr bwMode="auto">
                          <a:xfrm>
                            <a:off x="5834" y="2335"/>
                            <a:ext cx="188" cy="512"/>
                          </a:xfrm>
                          <a:custGeom>
                            <a:avLst/>
                            <a:gdLst>
                              <a:gd name="T0" fmla="+- 0 5909 5834"/>
                              <a:gd name="T1" fmla="*/ T0 w 188"/>
                              <a:gd name="T2" fmla="+- 0 2348 2335"/>
                              <a:gd name="T3" fmla="*/ 2348 h 512"/>
                              <a:gd name="T4" fmla="+- 0 5900 5834"/>
                              <a:gd name="T5" fmla="*/ T4 w 188"/>
                              <a:gd name="T6" fmla="+- 0 2397 2335"/>
                              <a:gd name="T7" fmla="*/ 2397 h 512"/>
                              <a:gd name="T8" fmla="+- 0 5888 5834"/>
                              <a:gd name="T9" fmla="*/ T8 w 188"/>
                              <a:gd name="T10" fmla="+- 0 2450 2335"/>
                              <a:gd name="T11" fmla="*/ 2450 h 512"/>
                              <a:gd name="T12" fmla="+- 0 5873 5834"/>
                              <a:gd name="T13" fmla="*/ T12 w 188"/>
                              <a:gd name="T14" fmla="+- 0 2520 2335"/>
                              <a:gd name="T15" fmla="*/ 2520 h 512"/>
                              <a:gd name="T16" fmla="+- 0 5858 5834"/>
                              <a:gd name="T17" fmla="*/ T16 w 188"/>
                              <a:gd name="T18" fmla="+- 0 2622 2335"/>
                              <a:gd name="T19" fmla="*/ 2622 h 512"/>
                              <a:gd name="T20" fmla="+- 0 5845 5834"/>
                              <a:gd name="T21" fmla="*/ T20 w 188"/>
                              <a:gd name="T22" fmla="+- 0 2769 2335"/>
                              <a:gd name="T23" fmla="*/ 2769 h 512"/>
                              <a:gd name="T24" fmla="+- 0 5843 5834"/>
                              <a:gd name="T25" fmla="*/ T24 w 188"/>
                              <a:gd name="T26" fmla="+- 0 2782 2335"/>
                              <a:gd name="T27" fmla="*/ 2782 h 512"/>
                              <a:gd name="T28" fmla="+- 0 5841 5834"/>
                              <a:gd name="T29" fmla="*/ T28 w 188"/>
                              <a:gd name="T30" fmla="+- 0 2798 2335"/>
                              <a:gd name="T31" fmla="*/ 2798 h 512"/>
                              <a:gd name="T32" fmla="+- 0 5838 5834"/>
                              <a:gd name="T33" fmla="*/ T32 w 188"/>
                              <a:gd name="T34" fmla="+- 0 2816 2335"/>
                              <a:gd name="T35" fmla="*/ 2816 h 512"/>
                              <a:gd name="T36" fmla="+- 0 5834 5834"/>
                              <a:gd name="T37" fmla="*/ T36 w 188"/>
                              <a:gd name="T38" fmla="+- 0 2835 2335"/>
                              <a:gd name="T39" fmla="*/ 2835 h 512"/>
                              <a:gd name="T40" fmla="+- 0 5837 5834"/>
                              <a:gd name="T41" fmla="*/ T40 w 188"/>
                              <a:gd name="T42" fmla="+- 0 2837 2335"/>
                              <a:gd name="T43" fmla="*/ 2837 h 512"/>
                              <a:gd name="T44" fmla="+- 0 5852 5834"/>
                              <a:gd name="T45" fmla="*/ T44 w 188"/>
                              <a:gd name="T46" fmla="+- 0 2844 2335"/>
                              <a:gd name="T47" fmla="*/ 2844 h 512"/>
                              <a:gd name="T48" fmla="+- 0 5866 5834"/>
                              <a:gd name="T49" fmla="*/ T48 w 188"/>
                              <a:gd name="T50" fmla="+- 0 2847 2335"/>
                              <a:gd name="T51" fmla="*/ 2847 h 512"/>
                              <a:gd name="T52" fmla="+- 0 5882 5834"/>
                              <a:gd name="T53" fmla="*/ T52 w 188"/>
                              <a:gd name="T54" fmla="+- 0 2846 2335"/>
                              <a:gd name="T55" fmla="*/ 2846 h 512"/>
                              <a:gd name="T56" fmla="+- 0 5898 5834"/>
                              <a:gd name="T57" fmla="*/ T56 w 188"/>
                              <a:gd name="T58" fmla="+- 0 2843 2335"/>
                              <a:gd name="T59" fmla="*/ 2843 h 512"/>
                              <a:gd name="T60" fmla="+- 0 5928 5834"/>
                              <a:gd name="T61" fmla="*/ T60 w 188"/>
                              <a:gd name="T62" fmla="+- 0 2826 2335"/>
                              <a:gd name="T63" fmla="*/ 2826 h 512"/>
                              <a:gd name="T64" fmla="+- 0 5951 5834"/>
                              <a:gd name="T65" fmla="*/ T64 w 188"/>
                              <a:gd name="T66" fmla="+- 0 2801 2335"/>
                              <a:gd name="T67" fmla="*/ 2801 h 512"/>
                              <a:gd name="T68" fmla="+- 0 5970 5834"/>
                              <a:gd name="T69" fmla="*/ T68 w 188"/>
                              <a:gd name="T70" fmla="+- 0 2771 2335"/>
                              <a:gd name="T71" fmla="*/ 2771 h 512"/>
                              <a:gd name="T72" fmla="+- 0 5985 5834"/>
                              <a:gd name="T73" fmla="*/ T72 w 188"/>
                              <a:gd name="T74" fmla="+- 0 2739 2335"/>
                              <a:gd name="T75" fmla="*/ 2739 h 512"/>
                              <a:gd name="T76" fmla="+- 0 5991 5834"/>
                              <a:gd name="T77" fmla="*/ T76 w 188"/>
                              <a:gd name="T78" fmla="+- 0 2711 2335"/>
                              <a:gd name="T79" fmla="*/ 2711 h 512"/>
                              <a:gd name="T80" fmla="+- 0 5997 5834"/>
                              <a:gd name="T81" fmla="*/ T80 w 188"/>
                              <a:gd name="T82" fmla="+- 0 2619 2335"/>
                              <a:gd name="T83" fmla="*/ 2619 h 512"/>
                              <a:gd name="T84" fmla="+- 0 6003 5834"/>
                              <a:gd name="T85" fmla="*/ T84 w 188"/>
                              <a:gd name="T86" fmla="+- 0 2575 2335"/>
                              <a:gd name="T87" fmla="*/ 2575 h 512"/>
                              <a:gd name="T88" fmla="+- 0 6013 5834"/>
                              <a:gd name="T89" fmla="*/ T88 w 188"/>
                              <a:gd name="T90" fmla="+- 0 2533 2335"/>
                              <a:gd name="T91" fmla="*/ 2533 h 512"/>
                              <a:gd name="T92" fmla="+- 0 6019 5834"/>
                              <a:gd name="T93" fmla="*/ T92 w 188"/>
                              <a:gd name="T94" fmla="+- 0 2486 2335"/>
                              <a:gd name="T95" fmla="*/ 2486 h 512"/>
                              <a:gd name="T96" fmla="+- 0 6022 5834"/>
                              <a:gd name="T97" fmla="*/ T96 w 188"/>
                              <a:gd name="T98" fmla="+- 0 2440 2335"/>
                              <a:gd name="T99" fmla="*/ 2440 h 512"/>
                              <a:gd name="T100" fmla="+- 0 6019 5834"/>
                              <a:gd name="T101" fmla="*/ T100 w 188"/>
                              <a:gd name="T102" fmla="+- 0 2397 2335"/>
                              <a:gd name="T103" fmla="*/ 2397 h 512"/>
                              <a:gd name="T104" fmla="+- 0 6006 5834"/>
                              <a:gd name="T105" fmla="*/ T104 w 188"/>
                              <a:gd name="T106" fmla="+- 0 2356 2335"/>
                              <a:gd name="T107" fmla="*/ 2356 h 512"/>
                              <a:gd name="T108" fmla="+- 0 6000 5834"/>
                              <a:gd name="T109" fmla="*/ T108 w 188"/>
                              <a:gd name="T110" fmla="+- 0 2350 2335"/>
                              <a:gd name="T111" fmla="*/ 2350 h 512"/>
                              <a:gd name="T112" fmla="+- 0 5918 5834"/>
                              <a:gd name="T113" fmla="*/ T112 w 188"/>
                              <a:gd name="T114" fmla="+- 0 2350 2335"/>
                              <a:gd name="T115" fmla="*/ 2350 h 512"/>
                              <a:gd name="T116" fmla="+- 0 5909 5834"/>
                              <a:gd name="T117" fmla="*/ T116 w 188"/>
                              <a:gd name="T118" fmla="+- 0 2348 2335"/>
                              <a:gd name="T119" fmla="*/ 2348 h 512"/>
                              <a:gd name="T120" fmla="+- 0 5952 5834"/>
                              <a:gd name="T121" fmla="*/ T120 w 188"/>
                              <a:gd name="T122" fmla="+- 0 2335 2335"/>
                              <a:gd name="T123" fmla="*/ 2335 h 512"/>
                              <a:gd name="T124" fmla="+- 0 5918 5834"/>
                              <a:gd name="T125" fmla="*/ T124 w 188"/>
                              <a:gd name="T126" fmla="+- 0 2350 2335"/>
                              <a:gd name="T127" fmla="*/ 2350 h 512"/>
                              <a:gd name="T128" fmla="+- 0 6000 5834"/>
                              <a:gd name="T129" fmla="*/ T128 w 188"/>
                              <a:gd name="T130" fmla="+- 0 2350 2335"/>
                              <a:gd name="T131" fmla="*/ 2350 h 512"/>
                              <a:gd name="T132" fmla="+- 0 5983 5834"/>
                              <a:gd name="T133" fmla="*/ T132 w 188"/>
                              <a:gd name="T134" fmla="+- 0 2336 2335"/>
                              <a:gd name="T135" fmla="*/ 2336 h 512"/>
                              <a:gd name="T136" fmla="+- 0 5952 5834"/>
                              <a:gd name="T137" fmla="*/ T136 w 188"/>
                              <a:gd name="T138" fmla="+- 0 2335 2335"/>
                              <a:gd name="T139" fmla="*/ 233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8" h="512">
                                <a:moveTo>
                                  <a:pt x="75" y="13"/>
                                </a:moveTo>
                                <a:lnTo>
                                  <a:pt x="66" y="62"/>
                                </a:lnTo>
                                <a:lnTo>
                                  <a:pt x="54" y="115"/>
                                </a:lnTo>
                                <a:lnTo>
                                  <a:pt x="39" y="185"/>
                                </a:lnTo>
                                <a:lnTo>
                                  <a:pt x="24" y="287"/>
                                </a:lnTo>
                                <a:lnTo>
                                  <a:pt x="11" y="434"/>
                                </a:lnTo>
                                <a:lnTo>
                                  <a:pt x="9" y="447"/>
                                </a:lnTo>
                                <a:lnTo>
                                  <a:pt x="7" y="463"/>
                                </a:lnTo>
                                <a:lnTo>
                                  <a:pt x="4" y="481"/>
                                </a:lnTo>
                                <a:lnTo>
                                  <a:pt x="0" y="500"/>
                                </a:lnTo>
                                <a:lnTo>
                                  <a:pt x="3" y="502"/>
                                </a:lnTo>
                                <a:lnTo>
                                  <a:pt x="18" y="509"/>
                                </a:lnTo>
                                <a:lnTo>
                                  <a:pt x="32" y="512"/>
                                </a:lnTo>
                                <a:lnTo>
                                  <a:pt x="48" y="511"/>
                                </a:lnTo>
                                <a:lnTo>
                                  <a:pt x="64" y="508"/>
                                </a:lnTo>
                                <a:lnTo>
                                  <a:pt x="94" y="491"/>
                                </a:lnTo>
                                <a:lnTo>
                                  <a:pt x="117" y="466"/>
                                </a:lnTo>
                                <a:lnTo>
                                  <a:pt x="136" y="436"/>
                                </a:lnTo>
                                <a:lnTo>
                                  <a:pt x="151" y="404"/>
                                </a:lnTo>
                                <a:lnTo>
                                  <a:pt x="157" y="376"/>
                                </a:lnTo>
                                <a:lnTo>
                                  <a:pt x="163" y="284"/>
                                </a:lnTo>
                                <a:lnTo>
                                  <a:pt x="169" y="240"/>
                                </a:lnTo>
                                <a:lnTo>
                                  <a:pt x="179" y="198"/>
                                </a:lnTo>
                                <a:lnTo>
                                  <a:pt x="185" y="151"/>
                                </a:lnTo>
                                <a:lnTo>
                                  <a:pt x="188" y="105"/>
                                </a:lnTo>
                                <a:lnTo>
                                  <a:pt x="185" y="62"/>
                                </a:lnTo>
                                <a:lnTo>
                                  <a:pt x="172" y="21"/>
                                </a:lnTo>
                                <a:lnTo>
                                  <a:pt x="166" y="15"/>
                                </a:lnTo>
                                <a:lnTo>
                                  <a:pt x="84" y="15"/>
                                </a:lnTo>
                                <a:lnTo>
                                  <a:pt x="75" y="13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84" y="15"/>
                                </a:lnTo>
                                <a:lnTo>
                                  <a:pt x="166" y="15"/>
                                </a:lnTo>
                                <a:lnTo>
                                  <a:pt x="149" y="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06"/>
                        <wps:cNvSpPr>
                          <a:spLocks/>
                        </wps:cNvSpPr>
                        <wps:spPr bwMode="auto">
                          <a:xfrm>
                            <a:off x="4426" y="2307"/>
                            <a:ext cx="174" cy="515"/>
                          </a:xfrm>
                          <a:custGeom>
                            <a:avLst/>
                            <a:gdLst>
                              <a:gd name="T0" fmla="+- 0 4477 4426"/>
                              <a:gd name="T1" fmla="*/ T0 w 174"/>
                              <a:gd name="T2" fmla="+- 0 2307 2307"/>
                              <a:gd name="T3" fmla="*/ 2307 h 515"/>
                              <a:gd name="T4" fmla="+- 0 4457 4426"/>
                              <a:gd name="T5" fmla="*/ T4 w 174"/>
                              <a:gd name="T6" fmla="+- 0 2316 2307"/>
                              <a:gd name="T7" fmla="*/ 2316 h 515"/>
                              <a:gd name="T8" fmla="+- 0 4440 4426"/>
                              <a:gd name="T9" fmla="*/ T8 w 174"/>
                              <a:gd name="T10" fmla="+- 0 2336 2307"/>
                              <a:gd name="T11" fmla="*/ 2336 h 515"/>
                              <a:gd name="T12" fmla="+- 0 4430 4426"/>
                              <a:gd name="T13" fmla="*/ T12 w 174"/>
                              <a:gd name="T14" fmla="+- 0 2368 2307"/>
                              <a:gd name="T15" fmla="*/ 2368 h 515"/>
                              <a:gd name="T16" fmla="+- 0 4426 4426"/>
                              <a:gd name="T17" fmla="*/ T16 w 174"/>
                              <a:gd name="T18" fmla="+- 0 2411 2307"/>
                              <a:gd name="T19" fmla="*/ 2411 h 515"/>
                              <a:gd name="T20" fmla="+- 0 4427 4426"/>
                              <a:gd name="T21" fmla="*/ T20 w 174"/>
                              <a:gd name="T22" fmla="+- 0 2458 2307"/>
                              <a:gd name="T23" fmla="*/ 2458 h 515"/>
                              <a:gd name="T24" fmla="+- 0 4432 4426"/>
                              <a:gd name="T25" fmla="*/ T24 w 174"/>
                              <a:gd name="T26" fmla="+- 0 2505 2307"/>
                              <a:gd name="T27" fmla="*/ 2505 h 515"/>
                              <a:gd name="T28" fmla="+- 0 4439 4426"/>
                              <a:gd name="T29" fmla="*/ T28 w 174"/>
                              <a:gd name="T30" fmla="+- 0 2548 2307"/>
                              <a:gd name="T31" fmla="*/ 2548 h 515"/>
                              <a:gd name="T32" fmla="+- 0 4445 4426"/>
                              <a:gd name="T33" fmla="*/ T32 w 174"/>
                              <a:gd name="T34" fmla="+- 0 2592 2307"/>
                              <a:gd name="T35" fmla="*/ 2592 h 515"/>
                              <a:gd name="T36" fmla="+- 0 4448 4426"/>
                              <a:gd name="T37" fmla="*/ T36 w 174"/>
                              <a:gd name="T38" fmla="+- 0 2640 2307"/>
                              <a:gd name="T39" fmla="*/ 2640 h 515"/>
                              <a:gd name="T40" fmla="+- 0 4450 4426"/>
                              <a:gd name="T41" fmla="*/ T40 w 174"/>
                              <a:gd name="T42" fmla="+- 0 2683 2307"/>
                              <a:gd name="T43" fmla="*/ 2683 h 515"/>
                              <a:gd name="T44" fmla="+- 0 4455 4426"/>
                              <a:gd name="T45" fmla="*/ T44 w 174"/>
                              <a:gd name="T46" fmla="+- 0 2712 2307"/>
                              <a:gd name="T47" fmla="*/ 2712 h 515"/>
                              <a:gd name="T48" fmla="+- 0 4487 4426"/>
                              <a:gd name="T49" fmla="*/ T48 w 174"/>
                              <a:gd name="T50" fmla="+- 0 2775 2307"/>
                              <a:gd name="T51" fmla="*/ 2775 h 515"/>
                              <a:gd name="T52" fmla="+- 0 4539 4426"/>
                              <a:gd name="T53" fmla="*/ T52 w 174"/>
                              <a:gd name="T54" fmla="+- 0 2818 2307"/>
                              <a:gd name="T55" fmla="*/ 2818 h 515"/>
                              <a:gd name="T56" fmla="+- 0 4570 4426"/>
                              <a:gd name="T57" fmla="*/ T56 w 174"/>
                              <a:gd name="T58" fmla="+- 0 2822 2307"/>
                              <a:gd name="T59" fmla="*/ 2822 h 515"/>
                              <a:gd name="T60" fmla="+- 0 4584 4426"/>
                              <a:gd name="T61" fmla="*/ T60 w 174"/>
                              <a:gd name="T62" fmla="+- 0 2819 2307"/>
                              <a:gd name="T63" fmla="*/ 2819 h 515"/>
                              <a:gd name="T64" fmla="+- 0 4600 4426"/>
                              <a:gd name="T65" fmla="*/ T64 w 174"/>
                              <a:gd name="T66" fmla="+- 0 2812 2307"/>
                              <a:gd name="T67" fmla="*/ 2812 h 515"/>
                              <a:gd name="T68" fmla="+- 0 4598 4426"/>
                              <a:gd name="T69" fmla="*/ T68 w 174"/>
                              <a:gd name="T70" fmla="+- 0 2798 2307"/>
                              <a:gd name="T71" fmla="*/ 2798 h 515"/>
                              <a:gd name="T72" fmla="+- 0 4596 4426"/>
                              <a:gd name="T73" fmla="*/ T72 w 174"/>
                              <a:gd name="T74" fmla="+- 0 2787 2307"/>
                              <a:gd name="T75" fmla="*/ 2787 h 515"/>
                              <a:gd name="T76" fmla="+- 0 4596 4426"/>
                              <a:gd name="T77" fmla="*/ T76 w 174"/>
                              <a:gd name="T78" fmla="+- 0 2778 2307"/>
                              <a:gd name="T79" fmla="*/ 2778 h 515"/>
                              <a:gd name="T80" fmla="+- 0 4587 4426"/>
                              <a:gd name="T81" fmla="*/ T80 w 174"/>
                              <a:gd name="T82" fmla="+- 0 2666 2307"/>
                              <a:gd name="T83" fmla="*/ 2666 h 515"/>
                              <a:gd name="T84" fmla="+- 0 4578 4426"/>
                              <a:gd name="T85" fmla="*/ T84 w 174"/>
                              <a:gd name="T86" fmla="+- 0 2580 2307"/>
                              <a:gd name="T87" fmla="*/ 2580 h 515"/>
                              <a:gd name="T88" fmla="+- 0 4569 4426"/>
                              <a:gd name="T89" fmla="*/ T88 w 174"/>
                              <a:gd name="T90" fmla="+- 0 2513 2307"/>
                              <a:gd name="T91" fmla="*/ 2513 h 515"/>
                              <a:gd name="T92" fmla="+- 0 4549 4426"/>
                              <a:gd name="T93" fmla="*/ T92 w 174"/>
                              <a:gd name="T94" fmla="+- 0 2398 2307"/>
                              <a:gd name="T95" fmla="*/ 2398 h 515"/>
                              <a:gd name="T96" fmla="+- 0 4539 4426"/>
                              <a:gd name="T97" fmla="*/ T96 w 174"/>
                              <a:gd name="T98" fmla="+- 0 2334 2307"/>
                              <a:gd name="T99" fmla="*/ 2334 h 515"/>
                              <a:gd name="T100" fmla="+- 0 4537 4426"/>
                              <a:gd name="T101" fmla="*/ T100 w 174"/>
                              <a:gd name="T102" fmla="+- 0 2334 2307"/>
                              <a:gd name="T103" fmla="*/ 2334 h 515"/>
                              <a:gd name="T104" fmla="+- 0 4537 4426"/>
                              <a:gd name="T105" fmla="*/ T104 w 174"/>
                              <a:gd name="T106" fmla="+- 0 2332 2307"/>
                              <a:gd name="T107" fmla="*/ 2332 h 515"/>
                              <a:gd name="T108" fmla="+- 0 4535 4426"/>
                              <a:gd name="T109" fmla="*/ T108 w 174"/>
                              <a:gd name="T110" fmla="+- 0 2332 2307"/>
                              <a:gd name="T111" fmla="*/ 2332 h 515"/>
                              <a:gd name="T112" fmla="+- 0 4524 4426"/>
                              <a:gd name="T113" fmla="*/ T112 w 174"/>
                              <a:gd name="T114" fmla="+- 0 2325 2307"/>
                              <a:gd name="T115" fmla="*/ 2325 h 515"/>
                              <a:gd name="T116" fmla="+- 0 4515 4426"/>
                              <a:gd name="T117" fmla="*/ T116 w 174"/>
                              <a:gd name="T118" fmla="+- 0 2318 2307"/>
                              <a:gd name="T119" fmla="*/ 2318 h 515"/>
                              <a:gd name="T120" fmla="+- 0 4508 4426"/>
                              <a:gd name="T121" fmla="*/ T120 w 174"/>
                              <a:gd name="T122" fmla="+- 0 2313 2307"/>
                              <a:gd name="T123" fmla="*/ 2313 h 515"/>
                              <a:gd name="T124" fmla="+- 0 4502 4426"/>
                              <a:gd name="T125" fmla="*/ T124 w 174"/>
                              <a:gd name="T126" fmla="+- 0 2309 2307"/>
                              <a:gd name="T127" fmla="*/ 2309 h 515"/>
                              <a:gd name="T128" fmla="+- 0 4477 4426"/>
                              <a:gd name="T129" fmla="*/ T128 w 174"/>
                              <a:gd name="T130" fmla="+- 0 2307 2307"/>
                              <a:gd name="T131" fmla="*/ 230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4" h="515">
                                <a:moveTo>
                                  <a:pt x="51" y="0"/>
                                </a:moveTo>
                                <a:lnTo>
                                  <a:pt x="31" y="9"/>
                                </a:lnTo>
                                <a:lnTo>
                                  <a:pt x="14" y="29"/>
                                </a:lnTo>
                                <a:lnTo>
                                  <a:pt x="4" y="61"/>
                                </a:lnTo>
                                <a:lnTo>
                                  <a:pt x="0" y="104"/>
                                </a:lnTo>
                                <a:lnTo>
                                  <a:pt x="1" y="151"/>
                                </a:lnTo>
                                <a:lnTo>
                                  <a:pt x="6" y="198"/>
                                </a:lnTo>
                                <a:lnTo>
                                  <a:pt x="13" y="241"/>
                                </a:lnTo>
                                <a:lnTo>
                                  <a:pt x="19" y="285"/>
                                </a:lnTo>
                                <a:lnTo>
                                  <a:pt x="22" y="333"/>
                                </a:lnTo>
                                <a:lnTo>
                                  <a:pt x="24" y="376"/>
                                </a:lnTo>
                                <a:lnTo>
                                  <a:pt x="29" y="405"/>
                                </a:lnTo>
                                <a:lnTo>
                                  <a:pt x="61" y="468"/>
                                </a:lnTo>
                                <a:lnTo>
                                  <a:pt x="113" y="511"/>
                                </a:lnTo>
                                <a:lnTo>
                                  <a:pt x="144" y="515"/>
                                </a:lnTo>
                                <a:lnTo>
                                  <a:pt x="158" y="512"/>
                                </a:lnTo>
                                <a:lnTo>
                                  <a:pt x="174" y="505"/>
                                </a:lnTo>
                                <a:lnTo>
                                  <a:pt x="172" y="491"/>
                                </a:lnTo>
                                <a:lnTo>
                                  <a:pt x="170" y="480"/>
                                </a:lnTo>
                                <a:lnTo>
                                  <a:pt x="170" y="471"/>
                                </a:lnTo>
                                <a:lnTo>
                                  <a:pt x="161" y="359"/>
                                </a:lnTo>
                                <a:lnTo>
                                  <a:pt x="152" y="273"/>
                                </a:lnTo>
                                <a:lnTo>
                                  <a:pt x="143" y="206"/>
                                </a:lnTo>
                                <a:lnTo>
                                  <a:pt x="123" y="91"/>
                                </a:lnTo>
                                <a:lnTo>
                                  <a:pt x="113" y="27"/>
                                </a:lnTo>
                                <a:lnTo>
                                  <a:pt x="111" y="27"/>
                                </a:lnTo>
                                <a:lnTo>
                                  <a:pt x="111" y="25"/>
                                </a:lnTo>
                                <a:lnTo>
                                  <a:pt x="109" y="25"/>
                                </a:lnTo>
                                <a:lnTo>
                                  <a:pt x="98" y="18"/>
                                </a:lnTo>
                                <a:lnTo>
                                  <a:pt x="89" y="11"/>
                                </a:lnTo>
                                <a:lnTo>
                                  <a:pt x="82" y="6"/>
                                </a:lnTo>
                                <a:lnTo>
                                  <a:pt x="76" y="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105"/>
                        <wps:cNvSpPr>
                          <a:spLocks/>
                        </wps:cNvSpPr>
                        <wps:spPr bwMode="auto">
                          <a:xfrm>
                            <a:off x="4539" y="1444"/>
                            <a:ext cx="1372" cy="2099"/>
                          </a:xfrm>
                          <a:custGeom>
                            <a:avLst/>
                            <a:gdLst>
                              <a:gd name="T0" fmla="+- 0 4921 4539"/>
                              <a:gd name="T1" fmla="*/ T0 w 1372"/>
                              <a:gd name="T2" fmla="+- 0 1514 1444"/>
                              <a:gd name="T3" fmla="*/ 1514 h 2099"/>
                              <a:gd name="T4" fmla="+- 0 4850 4539"/>
                              <a:gd name="T5" fmla="*/ T4 w 1372"/>
                              <a:gd name="T6" fmla="+- 0 1607 1444"/>
                              <a:gd name="T7" fmla="*/ 1607 h 2099"/>
                              <a:gd name="T8" fmla="+- 0 4693 4539"/>
                              <a:gd name="T9" fmla="*/ T8 w 1372"/>
                              <a:gd name="T10" fmla="+- 0 1801 1444"/>
                              <a:gd name="T11" fmla="*/ 1801 h 2099"/>
                              <a:gd name="T12" fmla="+- 0 4611 4539"/>
                              <a:gd name="T13" fmla="*/ T12 w 1372"/>
                              <a:gd name="T14" fmla="+- 0 2048 1444"/>
                              <a:gd name="T15" fmla="*/ 2048 h 2099"/>
                              <a:gd name="T16" fmla="+- 0 4572 4539"/>
                              <a:gd name="T17" fmla="*/ T16 w 1372"/>
                              <a:gd name="T18" fmla="+- 0 2323 1444"/>
                              <a:gd name="T19" fmla="*/ 2323 h 2099"/>
                              <a:gd name="T20" fmla="+- 0 4569 4539"/>
                              <a:gd name="T21" fmla="*/ T20 w 1372"/>
                              <a:gd name="T22" fmla="+- 0 2513 1444"/>
                              <a:gd name="T23" fmla="*/ 2513 h 2099"/>
                              <a:gd name="T24" fmla="+- 0 4596 4539"/>
                              <a:gd name="T25" fmla="*/ T24 w 1372"/>
                              <a:gd name="T26" fmla="+- 0 2787 1444"/>
                              <a:gd name="T27" fmla="*/ 2787 h 2099"/>
                              <a:gd name="T28" fmla="+- 0 4623 4539"/>
                              <a:gd name="T29" fmla="*/ T28 w 1372"/>
                              <a:gd name="T30" fmla="+- 0 2954 1444"/>
                              <a:gd name="T31" fmla="*/ 2954 h 2099"/>
                              <a:gd name="T32" fmla="+- 0 4722 4539"/>
                              <a:gd name="T33" fmla="*/ T32 w 1372"/>
                              <a:gd name="T34" fmla="+- 0 3196 1444"/>
                              <a:gd name="T35" fmla="*/ 3196 h 2099"/>
                              <a:gd name="T36" fmla="+- 0 4890 4539"/>
                              <a:gd name="T37" fmla="*/ T36 w 1372"/>
                              <a:gd name="T38" fmla="+- 0 3443 1444"/>
                              <a:gd name="T39" fmla="*/ 3443 h 2099"/>
                              <a:gd name="T40" fmla="+- 0 5177 4539"/>
                              <a:gd name="T41" fmla="*/ T40 w 1372"/>
                              <a:gd name="T42" fmla="+- 0 3543 1444"/>
                              <a:gd name="T43" fmla="*/ 3543 h 2099"/>
                              <a:gd name="T44" fmla="+- 0 5468 4539"/>
                              <a:gd name="T45" fmla="*/ T44 w 1372"/>
                              <a:gd name="T46" fmla="+- 0 3491 1444"/>
                              <a:gd name="T47" fmla="*/ 3491 h 2099"/>
                              <a:gd name="T48" fmla="+- 0 5658 4539"/>
                              <a:gd name="T49" fmla="*/ T48 w 1372"/>
                              <a:gd name="T50" fmla="+- 0 3296 1444"/>
                              <a:gd name="T51" fmla="*/ 3296 h 2099"/>
                              <a:gd name="T52" fmla="+- 0 5156 4539"/>
                              <a:gd name="T53" fmla="*/ T52 w 1372"/>
                              <a:gd name="T54" fmla="+- 0 3188 1444"/>
                              <a:gd name="T55" fmla="*/ 3188 h 2099"/>
                              <a:gd name="T56" fmla="+- 0 5762 4539"/>
                              <a:gd name="T57" fmla="*/ T56 w 1372"/>
                              <a:gd name="T58" fmla="+- 0 3074 1444"/>
                              <a:gd name="T59" fmla="*/ 3074 h 2099"/>
                              <a:gd name="T60" fmla="+- 0 5834 4539"/>
                              <a:gd name="T61" fmla="*/ T60 w 1372"/>
                              <a:gd name="T62" fmla="+- 0 2835 1444"/>
                              <a:gd name="T63" fmla="*/ 2835 h 2099"/>
                              <a:gd name="T64" fmla="+- 0 5845 4539"/>
                              <a:gd name="T65" fmla="*/ T64 w 1372"/>
                              <a:gd name="T66" fmla="+- 0 2769 1444"/>
                              <a:gd name="T67" fmla="*/ 2769 h 2099"/>
                              <a:gd name="T68" fmla="+- 0 4940 4539"/>
                              <a:gd name="T69" fmla="*/ T68 w 1372"/>
                              <a:gd name="T70" fmla="+- 0 2459 1444"/>
                              <a:gd name="T71" fmla="*/ 2459 h 2099"/>
                              <a:gd name="T72" fmla="+- 0 4801 4539"/>
                              <a:gd name="T73" fmla="*/ T72 w 1372"/>
                              <a:gd name="T74" fmla="+- 0 2398 1444"/>
                              <a:gd name="T75" fmla="*/ 2398 h 2099"/>
                              <a:gd name="T76" fmla="+- 0 4889 4539"/>
                              <a:gd name="T77" fmla="*/ T76 w 1372"/>
                              <a:gd name="T78" fmla="+- 0 2332 1444"/>
                              <a:gd name="T79" fmla="*/ 2332 h 2099"/>
                              <a:gd name="T80" fmla="+- 0 4951 4539"/>
                              <a:gd name="T81" fmla="*/ T80 w 1372"/>
                              <a:gd name="T82" fmla="+- 0 2316 1444"/>
                              <a:gd name="T83" fmla="*/ 2316 h 2099"/>
                              <a:gd name="T84" fmla="+- 0 5882 4539"/>
                              <a:gd name="T85" fmla="*/ T84 w 1372"/>
                              <a:gd name="T86" fmla="+- 0 2311 1444"/>
                              <a:gd name="T87" fmla="*/ 2311 h 2099"/>
                              <a:gd name="T88" fmla="+- 0 5846 4539"/>
                              <a:gd name="T89" fmla="*/ T88 w 1372"/>
                              <a:gd name="T90" fmla="+- 0 2197 1444"/>
                              <a:gd name="T91" fmla="*/ 2197 h 2099"/>
                              <a:gd name="T92" fmla="+- 0 5803 4539"/>
                              <a:gd name="T93" fmla="*/ T92 w 1372"/>
                              <a:gd name="T94" fmla="+- 0 2052 1444"/>
                              <a:gd name="T95" fmla="*/ 2052 h 2099"/>
                              <a:gd name="T96" fmla="+- 0 5759 4539"/>
                              <a:gd name="T97" fmla="*/ T96 w 1372"/>
                              <a:gd name="T98" fmla="+- 0 1907 1444"/>
                              <a:gd name="T99" fmla="*/ 1907 h 2099"/>
                              <a:gd name="T100" fmla="+- 0 5673 4539"/>
                              <a:gd name="T101" fmla="*/ T100 w 1372"/>
                              <a:gd name="T102" fmla="+- 0 1808 1444"/>
                              <a:gd name="T103" fmla="*/ 1808 h 2099"/>
                              <a:gd name="T104" fmla="+- 0 5626 4539"/>
                              <a:gd name="T105" fmla="*/ T104 w 1372"/>
                              <a:gd name="T106" fmla="+- 0 1679 1444"/>
                              <a:gd name="T107" fmla="*/ 1679 h 2099"/>
                              <a:gd name="T108" fmla="+- 0 5562 4539"/>
                              <a:gd name="T109" fmla="*/ T108 w 1372"/>
                              <a:gd name="T110" fmla="+- 0 1566 1444"/>
                              <a:gd name="T111" fmla="*/ 1566 h 2099"/>
                              <a:gd name="T112" fmla="+- 0 5269 4539"/>
                              <a:gd name="T113" fmla="*/ T112 w 1372"/>
                              <a:gd name="T114" fmla="+- 0 1534 1444"/>
                              <a:gd name="T115" fmla="*/ 1534 h 2099"/>
                              <a:gd name="T116" fmla="+- 0 5108 4539"/>
                              <a:gd name="T117" fmla="*/ T116 w 1372"/>
                              <a:gd name="T118" fmla="+- 0 1485 1444"/>
                              <a:gd name="T119" fmla="*/ 1485 h 2099"/>
                              <a:gd name="T120" fmla="+- 0 5006 4539"/>
                              <a:gd name="T121" fmla="*/ T120 w 1372"/>
                              <a:gd name="T122" fmla="+- 0 1469 1444"/>
                              <a:gd name="T123" fmla="*/ 1469 h 2099"/>
                              <a:gd name="T124" fmla="+- 0 5572 4539"/>
                              <a:gd name="T125" fmla="*/ T124 w 1372"/>
                              <a:gd name="T126" fmla="+- 0 3092 1444"/>
                              <a:gd name="T127" fmla="*/ 3092 h 2099"/>
                              <a:gd name="T128" fmla="+- 0 5251 4539"/>
                              <a:gd name="T129" fmla="*/ T128 w 1372"/>
                              <a:gd name="T130" fmla="+- 0 3203 1444"/>
                              <a:gd name="T131" fmla="*/ 3203 h 2099"/>
                              <a:gd name="T132" fmla="+- 0 5754 4539"/>
                              <a:gd name="T133" fmla="*/ T132 w 1372"/>
                              <a:gd name="T134" fmla="+- 0 3092 1444"/>
                              <a:gd name="T135" fmla="*/ 3092 h 2099"/>
                              <a:gd name="T136" fmla="+- 0 5052 4539"/>
                              <a:gd name="T137" fmla="*/ T136 w 1372"/>
                              <a:gd name="T138" fmla="+- 0 3091 1444"/>
                              <a:gd name="T139" fmla="*/ 3091 h 2099"/>
                              <a:gd name="T140" fmla="+- 0 5386 4539"/>
                              <a:gd name="T141" fmla="*/ T140 w 1372"/>
                              <a:gd name="T142" fmla="+- 0 3112 1444"/>
                              <a:gd name="T143" fmla="*/ 3112 h 2099"/>
                              <a:gd name="T144" fmla="+- 0 5762 4539"/>
                              <a:gd name="T145" fmla="*/ T144 w 1372"/>
                              <a:gd name="T146" fmla="+- 0 3074 1444"/>
                              <a:gd name="T147" fmla="*/ 3074 h 2099"/>
                              <a:gd name="T148" fmla="+- 0 5010 4539"/>
                              <a:gd name="T149" fmla="*/ T148 w 1372"/>
                              <a:gd name="T150" fmla="+- 0 2324 1444"/>
                              <a:gd name="T151" fmla="*/ 2324 h 2099"/>
                              <a:gd name="T152" fmla="+- 0 5108 4539"/>
                              <a:gd name="T153" fmla="*/ T152 w 1372"/>
                              <a:gd name="T154" fmla="+- 0 2378 1444"/>
                              <a:gd name="T155" fmla="*/ 2378 h 2099"/>
                              <a:gd name="T156" fmla="+- 0 5021 4539"/>
                              <a:gd name="T157" fmla="*/ T156 w 1372"/>
                              <a:gd name="T158" fmla="+- 0 2445 1444"/>
                              <a:gd name="T159" fmla="*/ 2445 h 2099"/>
                              <a:gd name="T160" fmla="+- 0 5507 4539"/>
                              <a:gd name="T161" fmla="*/ T160 w 1372"/>
                              <a:gd name="T162" fmla="+- 0 2457 1444"/>
                              <a:gd name="T163" fmla="*/ 2457 h 2099"/>
                              <a:gd name="T164" fmla="+- 0 5368 4539"/>
                              <a:gd name="T165" fmla="*/ T164 w 1372"/>
                              <a:gd name="T166" fmla="+- 0 2384 1444"/>
                              <a:gd name="T167" fmla="*/ 2384 h 2099"/>
                              <a:gd name="T168" fmla="+- 0 5456 4539"/>
                              <a:gd name="T169" fmla="*/ T168 w 1372"/>
                              <a:gd name="T170" fmla="+- 0 2329 1444"/>
                              <a:gd name="T171" fmla="*/ 2329 h 2099"/>
                              <a:gd name="T172" fmla="+- 0 5885 4539"/>
                              <a:gd name="T173" fmla="*/ T172 w 1372"/>
                              <a:gd name="T174" fmla="+- 0 2316 1444"/>
                              <a:gd name="T175" fmla="*/ 2316 h 2099"/>
                              <a:gd name="T176" fmla="+- 0 5566 4539"/>
                              <a:gd name="T177" fmla="*/ T176 w 1372"/>
                              <a:gd name="T178" fmla="+- 0 2323 1444"/>
                              <a:gd name="T179" fmla="*/ 2323 h 2099"/>
                              <a:gd name="T180" fmla="+- 0 5657 4539"/>
                              <a:gd name="T181" fmla="*/ T180 w 1372"/>
                              <a:gd name="T182" fmla="+- 0 2373 1444"/>
                              <a:gd name="T183" fmla="*/ 2373 h 2099"/>
                              <a:gd name="T184" fmla="+- 0 5640 4539"/>
                              <a:gd name="T185" fmla="*/ T184 w 1372"/>
                              <a:gd name="T186" fmla="+- 0 2429 1444"/>
                              <a:gd name="T187" fmla="*/ 2429 h 2099"/>
                              <a:gd name="T188" fmla="+- 0 5888 4539"/>
                              <a:gd name="T189" fmla="*/ T188 w 1372"/>
                              <a:gd name="T190" fmla="+- 0 2450 1444"/>
                              <a:gd name="T191" fmla="*/ 2450 h 2099"/>
                              <a:gd name="T192" fmla="+- 0 5911 4539"/>
                              <a:gd name="T193" fmla="*/ T192 w 1372"/>
                              <a:gd name="T194" fmla="+- 0 2340 1444"/>
                              <a:gd name="T195" fmla="*/ 2340 h 2099"/>
                              <a:gd name="T196" fmla="+- 0 5449 4539"/>
                              <a:gd name="T197" fmla="*/ T196 w 1372"/>
                              <a:gd name="T198" fmla="+- 0 1530 1444"/>
                              <a:gd name="T199" fmla="*/ 1530 h 2099"/>
                              <a:gd name="T200" fmla="+- 0 5514 4539"/>
                              <a:gd name="T201" fmla="*/ T200 w 1372"/>
                              <a:gd name="T202" fmla="+- 0 1535 1444"/>
                              <a:gd name="T203" fmla="*/ 1535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72" h="2099">
                                <a:moveTo>
                                  <a:pt x="428" y="0"/>
                                </a:moveTo>
                                <a:lnTo>
                                  <a:pt x="409" y="19"/>
                                </a:lnTo>
                                <a:lnTo>
                                  <a:pt x="394" y="44"/>
                                </a:lnTo>
                                <a:lnTo>
                                  <a:pt x="382" y="70"/>
                                </a:lnTo>
                                <a:lnTo>
                                  <a:pt x="369" y="95"/>
                                </a:lnTo>
                                <a:lnTo>
                                  <a:pt x="351" y="120"/>
                                </a:lnTo>
                                <a:lnTo>
                                  <a:pt x="331" y="142"/>
                                </a:lnTo>
                                <a:lnTo>
                                  <a:pt x="311" y="163"/>
                                </a:lnTo>
                                <a:lnTo>
                                  <a:pt x="291" y="186"/>
                                </a:lnTo>
                                <a:lnTo>
                                  <a:pt x="243" y="239"/>
                                </a:lnTo>
                                <a:lnTo>
                                  <a:pt x="196" y="296"/>
                                </a:lnTo>
                                <a:lnTo>
                                  <a:pt x="154" y="357"/>
                                </a:lnTo>
                                <a:lnTo>
                                  <a:pt x="121" y="421"/>
                                </a:lnTo>
                                <a:lnTo>
                                  <a:pt x="98" y="484"/>
                                </a:lnTo>
                                <a:lnTo>
                                  <a:pt x="82" y="543"/>
                                </a:lnTo>
                                <a:lnTo>
                                  <a:pt x="72" y="604"/>
                                </a:lnTo>
                                <a:lnTo>
                                  <a:pt x="68" y="671"/>
                                </a:lnTo>
                                <a:lnTo>
                                  <a:pt x="64" y="737"/>
                                </a:lnTo>
                                <a:lnTo>
                                  <a:pt x="53" y="817"/>
                                </a:lnTo>
                                <a:lnTo>
                                  <a:pt x="33" y="879"/>
                                </a:lnTo>
                                <a:lnTo>
                                  <a:pt x="0" y="890"/>
                                </a:lnTo>
                                <a:lnTo>
                                  <a:pt x="10" y="954"/>
                                </a:lnTo>
                                <a:lnTo>
                                  <a:pt x="20" y="1011"/>
                                </a:lnTo>
                                <a:lnTo>
                                  <a:pt x="30" y="1069"/>
                                </a:lnTo>
                                <a:lnTo>
                                  <a:pt x="39" y="1136"/>
                                </a:lnTo>
                                <a:lnTo>
                                  <a:pt x="48" y="1222"/>
                                </a:lnTo>
                                <a:lnTo>
                                  <a:pt x="57" y="1334"/>
                                </a:lnTo>
                                <a:lnTo>
                                  <a:pt x="57" y="1343"/>
                                </a:lnTo>
                                <a:lnTo>
                                  <a:pt x="59" y="1354"/>
                                </a:lnTo>
                                <a:lnTo>
                                  <a:pt x="61" y="1368"/>
                                </a:lnTo>
                                <a:lnTo>
                                  <a:pt x="70" y="1435"/>
                                </a:lnTo>
                                <a:lnTo>
                                  <a:pt x="84" y="1510"/>
                                </a:lnTo>
                                <a:lnTo>
                                  <a:pt x="100" y="1580"/>
                                </a:lnTo>
                                <a:lnTo>
                                  <a:pt x="118" y="1632"/>
                                </a:lnTo>
                                <a:lnTo>
                                  <a:pt x="144" y="1683"/>
                                </a:lnTo>
                                <a:lnTo>
                                  <a:pt x="183" y="1752"/>
                                </a:lnTo>
                                <a:lnTo>
                                  <a:pt x="226" y="1826"/>
                                </a:lnTo>
                                <a:lnTo>
                                  <a:pt x="267" y="1895"/>
                                </a:lnTo>
                                <a:lnTo>
                                  <a:pt x="300" y="1944"/>
                                </a:lnTo>
                                <a:lnTo>
                                  <a:pt x="351" y="1999"/>
                                </a:lnTo>
                                <a:lnTo>
                                  <a:pt x="413" y="2041"/>
                                </a:lnTo>
                                <a:lnTo>
                                  <a:pt x="483" y="2071"/>
                                </a:lnTo>
                                <a:lnTo>
                                  <a:pt x="559" y="2090"/>
                                </a:lnTo>
                                <a:lnTo>
                                  <a:pt x="638" y="2099"/>
                                </a:lnTo>
                                <a:lnTo>
                                  <a:pt x="717" y="2098"/>
                                </a:lnTo>
                                <a:lnTo>
                                  <a:pt x="794" y="2088"/>
                                </a:lnTo>
                                <a:lnTo>
                                  <a:pt x="865" y="2071"/>
                                </a:lnTo>
                                <a:lnTo>
                                  <a:pt x="929" y="2047"/>
                                </a:lnTo>
                                <a:lnTo>
                                  <a:pt x="981" y="2017"/>
                                </a:lnTo>
                                <a:lnTo>
                                  <a:pt x="1036" y="1970"/>
                                </a:lnTo>
                                <a:lnTo>
                                  <a:pt x="1081" y="1914"/>
                                </a:lnTo>
                                <a:lnTo>
                                  <a:pt x="1119" y="1852"/>
                                </a:lnTo>
                                <a:lnTo>
                                  <a:pt x="1152" y="1786"/>
                                </a:lnTo>
                                <a:lnTo>
                                  <a:pt x="1164" y="1759"/>
                                </a:lnTo>
                                <a:lnTo>
                                  <a:pt x="712" y="1759"/>
                                </a:lnTo>
                                <a:lnTo>
                                  <a:pt x="617" y="1744"/>
                                </a:lnTo>
                                <a:lnTo>
                                  <a:pt x="533" y="1712"/>
                                </a:lnTo>
                                <a:lnTo>
                                  <a:pt x="460" y="1672"/>
                                </a:lnTo>
                                <a:lnTo>
                                  <a:pt x="400" y="1630"/>
                                </a:lnTo>
                                <a:lnTo>
                                  <a:pt x="1223" y="1630"/>
                                </a:lnTo>
                                <a:lnTo>
                                  <a:pt x="1241" y="1589"/>
                                </a:lnTo>
                                <a:lnTo>
                                  <a:pt x="1264" y="1520"/>
                                </a:lnTo>
                                <a:lnTo>
                                  <a:pt x="1282" y="1453"/>
                                </a:lnTo>
                                <a:lnTo>
                                  <a:pt x="1295" y="1391"/>
                                </a:lnTo>
                                <a:lnTo>
                                  <a:pt x="1299" y="1372"/>
                                </a:lnTo>
                                <a:lnTo>
                                  <a:pt x="1302" y="1354"/>
                                </a:lnTo>
                                <a:lnTo>
                                  <a:pt x="1304" y="1338"/>
                                </a:lnTo>
                                <a:lnTo>
                                  <a:pt x="1306" y="1325"/>
                                </a:lnTo>
                                <a:lnTo>
                                  <a:pt x="1319" y="1178"/>
                                </a:lnTo>
                                <a:lnTo>
                                  <a:pt x="1334" y="1076"/>
                                </a:lnTo>
                                <a:lnTo>
                                  <a:pt x="1347" y="1015"/>
                                </a:lnTo>
                                <a:lnTo>
                                  <a:pt x="401" y="1015"/>
                                </a:lnTo>
                                <a:lnTo>
                                  <a:pt x="347" y="1002"/>
                                </a:lnTo>
                                <a:lnTo>
                                  <a:pt x="303" y="983"/>
                                </a:lnTo>
                                <a:lnTo>
                                  <a:pt x="274" y="965"/>
                                </a:lnTo>
                                <a:lnTo>
                                  <a:pt x="262" y="954"/>
                                </a:lnTo>
                                <a:lnTo>
                                  <a:pt x="269" y="943"/>
                                </a:lnTo>
                                <a:lnTo>
                                  <a:pt x="288" y="926"/>
                                </a:lnTo>
                                <a:lnTo>
                                  <a:pt x="316" y="907"/>
                                </a:lnTo>
                                <a:lnTo>
                                  <a:pt x="350" y="888"/>
                                </a:lnTo>
                                <a:lnTo>
                                  <a:pt x="365" y="882"/>
                                </a:lnTo>
                                <a:lnTo>
                                  <a:pt x="380" y="878"/>
                                </a:lnTo>
                                <a:lnTo>
                                  <a:pt x="396" y="874"/>
                                </a:lnTo>
                                <a:lnTo>
                                  <a:pt x="412" y="872"/>
                                </a:lnTo>
                                <a:lnTo>
                                  <a:pt x="969" y="872"/>
                                </a:lnTo>
                                <a:lnTo>
                                  <a:pt x="975" y="872"/>
                                </a:lnTo>
                                <a:lnTo>
                                  <a:pt x="1346" y="872"/>
                                </a:lnTo>
                                <a:lnTo>
                                  <a:pt x="1343" y="867"/>
                                </a:lnTo>
                                <a:lnTo>
                                  <a:pt x="1333" y="843"/>
                                </a:lnTo>
                                <a:lnTo>
                                  <a:pt x="1327" y="822"/>
                                </a:lnTo>
                                <a:lnTo>
                                  <a:pt x="1318" y="787"/>
                                </a:lnTo>
                                <a:lnTo>
                                  <a:pt x="1307" y="753"/>
                                </a:lnTo>
                                <a:lnTo>
                                  <a:pt x="1295" y="719"/>
                                </a:lnTo>
                                <a:lnTo>
                                  <a:pt x="1281" y="685"/>
                                </a:lnTo>
                                <a:lnTo>
                                  <a:pt x="1269" y="647"/>
                                </a:lnTo>
                                <a:lnTo>
                                  <a:pt x="1264" y="608"/>
                                </a:lnTo>
                                <a:lnTo>
                                  <a:pt x="1261" y="568"/>
                                </a:lnTo>
                                <a:lnTo>
                                  <a:pt x="1256" y="528"/>
                                </a:lnTo>
                                <a:lnTo>
                                  <a:pt x="1242" y="488"/>
                                </a:lnTo>
                                <a:lnTo>
                                  <a:pt x="1220" y="463"/>
                                </a:lnTo>
                                <a:lnTo>
                                  <a:pt x="1194" y="443"/>
                                </a:lnTo>
                                <a:lnTo>
                                  <a:pt x="1166" y="418"/>
                                </a:lnTo>
                                <a:lnTo>
                                  <a:pt x="1148" y="393"/>
                                </a:lnTo>
                                <a:lnTo>
                                  <a:pt x="1134" y="364"/>
                                </a:lnTo>
                                <a:lnTo>
                                  <a:pt x="1122" y="333"/>
                                </a:lnTo>
                                <a:lnTo>
                                  <a:pt x="1109" y="303"/>
                                </a:lnTo>
                                <a:lnTo>
                                  <a:pt x="1097" y="270"/>
                                </a:lnTo>
                                <a:lnTo>
                                  <a:pt x="1087" y="235"/>
                                </a:lnTo>
                                <a:lnTo>
                                  <a:pt x="1077" y="202"/>
                                </a:lnTo>
                                <a:lnTo>
                                  <a:pt x="1061" y="171"/>
                                </a:lnTo>
                                <a:lnTo>
                                  <a:pt x="1044" y="146"/>
                                </a:lnTo>
                                <a:lnTo>
                                  <a:pt x="1023" y="122"/>
                                </a:lnTo>
                                <a:lnTo>
                                  <a:pt x="999" y="101"/>
                                </a:lnTo>
                                <a:lnTo>
                                  <a:pt x="975" y="91"/>
                                </a:lnTo>
                                <a:lnTo>
                                  <a:pt x="788" y="91"/>
                                </a:lnTo>
                                <a:lnTo>
                                  <a:pt x="730" y="90"/>
                                </a:lnTo>
                                <a:lnTo>
                                  <a:pt x="673" y="83"/>
                                </a:lnTo>
                                <a:lnTo>
                                  <a:pt x="619" y="64"/>
                                </a:lnTo>
                                <a:lnTo>
                                  <a:pt x="593" y="52"/>
                                </a:lnTo>
                                <a:lnTo>
                                  <a:pt x="569" y="41"/>
                                </a:lnTo>
                                <a:lnTo>
                                  <a:pt x="544" y="33"/>
                                </a:lnTo>
                                <a:lnTo>
                                  <a:pt x="515" y="29"/>
                                </a:lnTo>
                                <a:lnTo>
                                  <a:pt x="490" y="27"/>
                                </a:lnTo>
                                <a:lnTo>
                                  <a:pt x="467" y="25"/>
                                </a:lnTo>
                                <a:lnTo>
                                  <a:pt x="447" y="18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1215" y="1648"/>
                                </a:moveTo>
                                <a:lnTo>
                                  <a:pt x="1033" y="1648"/>
                                </a:lnTo>
                                <a:lnTo>
                                  <a:pt x="960" y="1687"/>
                                </a:lnTo>
                                <a:lnTo>
                                  <a:pt x="878" y="1724"/>
                                </a:lnTo>
                                <a:lnTo>
                                  <a:pt x="793" y="1750"/>
                                </a:lnTo>
                                <a:lnTo>
                                  <a:pt x="712" y="1759"/>
                                </a:lnTo>
                                <a:lnTo>
                                  <a:pt x="1164" y="1759"/>
                                </a:lnTo>
                                <a:lnTo>
                                  <a:pt x="1182" y="1719"/>
                                </a:lnTo>
                                <a:lnTo>
                                  <a:pt x="1213" y="1654"/>
                                </a:lnTo>
                                <a:lnTo>
                                  <a:pt x="1215" y="1648"/>
                                </a:lnTo>
                                <a:close/>
                                <a:moveTo>
                                  <a:pt x="1223" y="1630"/>
                                </a:moveTo>
                                <a:lnTo>
                                  <a:pt x="400" y="1630"/>
                                </a:lnTo>
                                <a:lnTo>
                                  <a:pt x="432" y="1635"/>
                                </a:lnTo>
                                <a:lnTo>
                                  <a:pt x="513" y="1647"/>
                                </a:lnTo>
                                <a:lnTo>
                                  <a:pt x="618" y="1659"/>
                                </a:lnTo>
                                <a:lnTo>
                                  <a:pt x="724" y="1666"/>
                                </a:lnTo>
                                <a:lnTo>
                                  <a:pt x="792" y="1669"/>
                                </a:lnTo>
                                <a:lnTo>
                                  <a:pt x="847" y="1668"/>
                                </a:lnTo>
                                <a:lnTo>
                                  <a:pt x="917" y="1662"/>
                                </a:lnTo>
                                <a:lnTo>
                                  <a:pt x="1033" y="1648"/>
                                </a:lnTo>
                                <a:lnTo>
                                  <a:pt x="1215" y="1648"/>
                                </a:lnTo>
                                <a:lnTo>
                                  <a:pt x="1223" y="1630"/>
                                </a:lnTo>
                                <a:close/>
                                <a:moveTo>
                                  <a:pt x="969" y="872"/>
                                </a:moveTo>
                                <a:lnTo>
                                  <a:pt x="432" y="872"/>
                                </a:lnTo>
                                <a:lnTo>
                                  <a:pt x="452" y="875"/>
                                </a:lnTo>
                                <a:lnTo>
                                  <a:pt x="471" y="880"/>
                                </a:lnTo>
                                <a:lnTo>
                                  <a:pt x="490" y="887"/>
                                </a:lnTo>
                                <a:lnTo>
                                  <a:pt x="524" y="902"/>
                                </a:lnTo>
                                <a:lnTo>
                                  <a:pt x="551" y="919"/>
                                </a:lnTo>
                                <a:lnTo>
                                  <a:pt x="569" y="934"/>
                                </a:lnTo>
                                <a:lnTo>
                                  <a:pt x="576" y="945"/>
                                </a:lnTo>
                                <a:lnTo>
                                  <a:pt x="564" y="959"/>
                                </a:lnTo>
                                <a:lnTo>
                                  <a:pt x="530" y="980"/>
                                </a:lnTo>
                                <a:lnTo>
                                  <a:pt x="482" y="1001"/>
                                </a:lnTo>
                                <a:lnTo>
                                  <a:pt x="430" y="1013"/>
                                </a:lnTo>
                                <a:lnTo>
                                  <a:pt x="421" y="1015"/>
                                </a:lnTo>
                                <a:lnTo>
                                  <a:pt x="981" y="1015"/>
                                </a:lnTo>
                                <a:lnTo>
                                  <a:pt x="968" y="1013"/>
                                </a:lnTo>
                                <a:lnTo>
                                  <a:pt x="919" y="998"/>
                                </a:lnTo>
                                <a:lnTo>
                                  <a:pt x="873" y="975"/>
                                </a:lnTo>
                                <a:lnTo>
                                  <a:pt x="841" y="954"/>
                                </a:lnTo>
                                <a:lnTo>
                                  <a:pt x="829" y="940"/>
                                </a:lnTo>
                                <a:lnTo>
                                  <a:pt x="837" y="930"/>
                                </a:lnTo>
                                <a:lnTo>
                                  <a:pt x="856" y="915"/>
                                </a:lnTo>
                                <a:lnTo>
                                  <a:pt x="883" y="899"/>
                                </a:lnTo>
                                <a:lnTo>
                                  <a:pt x="917" y="885"/>
                                </a:lnTo>
                                <a:lnTo>
                                  <a:pt x="936" y="879"/>
                                </a:lnTo>
                                <a:lnTo>
                                  <a:pt x="955" y="874"/>
                                </a:lnTo>
                                <a:lnTo>
                                  <a:pt x="969" y="872"/>
                                </a:lnTo>
                                <a:close/>
                                <a:moveTo>
                                  <a:pt x="1346" y="872"/>
                                </a:moveTo>
                                <a:lnTo>
                                  <a:pt x="975" y="872"/>
                                </a:lnTo>
                                <a:lnTo>
                                  <a:pt x="995" y="872"/>
                                </a:lnTo>
                                <a:lnTo>
                                  <a:pt x="1011" y="875"/>
                                </a:lnTo>
                                <a:lnTo>
                                  <a:pt x="1027" y="879"/>
                                </a:lnTo>
                                <a:lnTo>
                                  <a:pt x="1043" y="884"/>
                                </a:lnTo>
                                <a:lnTo>
                                  <a:pt x="1058" y="890"/>
                                </a:lnTo>
                                <a:lnTo>
                                  <a:pt x="1091" y="909"/>
                                </a:lnTo>
                                <a:lnTo>
                                  <a:pt x="1118" y="929"/>
                                </a:lnTo>
                                <a:lnTo>
                                  <a:pt x="1136" y="947"/>
                                </a:lnTo>
                                <a:lnTo>
                                  <a:pt x="1141" y="958"/>
                                </a:lnTo>
                                <a:lnTo>
                                  <a:pt x="1131" y="968"/>
                                </a:lnTo>
                                <a:lnTo>
                                  <a:pt x="1101" y="985"/>
                                </a:lnTo>
                                <a:lnTo>
                                  <a:pt x="1057" y="1003"/>
                                </a:lnTo>
                                <a:lnTo>
                                  <a:pt x="1002" y="1015"/>
                                </a:lnTo>
                                <a:lnTo>
                                  <a:pt x="1347" y="1015"/>
                                </a:lnTo>
                                <a:lnTo>
                                  <a:pt x="1349" y="1006"/>
                                </a:lnTo>
                                <a:lnTo>
                                  <a:pt x="1361" y="953"/>
                                </a:lnTo>
                                <a:lnTo>
                                  <a:pt x="1370" y="904"/>
                                </a:lnTo>
                                <a:lnTo>
                                  <a:pt x="1370" y="897"/>
                                </a:lnTo>
                                <a:lnTo>
                                  <a:pt x="1372" y="896"/>
                                </a:lnTo>
                                <a:lnTo>
                                  <a:pt x="1356" y="887"/>
                                </a:lnTo>
                                <a:lnTo>
                                  <a:pt x="1346" y="872"/>
                                </a:lnTo>
                                <a:close/>
                                <a:moveTo>
                                  <a:pt x="942" y="86"/>
                                </a:moveTo>
                                <a:lnTo>
                                  <a:pt x="910" y="86"/>
                                </a:lnTo>
                                <a:lnTo>
                                  <a:pt x="877" y="88"/>
                                </a:lnTo>
                                <a:lnTo>
                                  <a:pt x="847" y="89"/>
                                </a:lnTo>
                                <a:lnTo>
                                  <a:pt x="788" y="91"/>
                                </a:lnTo>
                                <a:lnTo>
                                  <a:pt x="975" y="91"/>
                                </a:lnTo>
                                <a:lnTo>
                                  <a:pt x="972" y="89"/>
                                </a:lnTo>
                                <a:lnTo>
                                  <a:pt x="94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04"/>
                        <wps:cNvSpPr>
                          <a:spLocks/>
                        </wps:cNvSpPr>
                        <wps:spPr bwMode="auto">
                          <a:xfrm>
                            <a:off x="5929" y="3494"/>
                            <a:ext cx="114" cy="111"/>
                          </a:xfrm>
                          <a:custGeom>
                            <a:avLst/>
                            <a:gdLst>
                              <a:gd name="T0" fmla="+- 0 6042 5929"/>
                              <a:gd name="T1" fmla="*/ T0 w 114"/>
                              <a:gd name="T2" fmla="+- 0 3494 3494"/>
                              <a:gd name="T3" fmla="*/ 3494 h 111"/>
                              <a:gd name="T4" fmla="+- 0 5996 5929"/>
                              <a:gd name="T5" fmla="*/ T4 w 114"/>
                              <a:gd name="T6" fmla="+- 0 3530 3494"/>
                              <a:gd name="T7" fmla="*/ 3530 h 111"/>
                              <a:gd name="T8" fmla="+- 0 5947 5929"/>
                              <a:gd name="T9" fmla="*/ T8 w 114"/>
                              <a:gd name="T10" fmla="+- 0 3576 3494"/>
                              <a:gd name="T11" fmla="*/ 3576 h 111"/>
                              <a:gd name="T12" fmla="+- 0 5929 5929"/>
                              <a:gd name="T13" fmla="*/ T12 w 114"/>
                              <a:gd name="T14" fmla="+- 0 3604 3494"/>
                              <a:gd name="T15" fmla="*/ 3604 h 111"/>
                              <a:gd name="T16" fmla="+- 0 6042 5929"/>
                              <a:gd name="T17" fmla="*/ T16 w 114"/>
                              <a:gd name="T18" fmla="+- 0 3604 3494"/>
                              <a:gd name="T19" fmla="*/ 3604 h 111"/>
                              <a:gd name="T20" fmla="+- 0 6042 5929"/>
                              <a:gd name="T21" fmla="*/ T20 w 114"/>
                              <a:gd name="T22" fmla="+- 0 3494 3494"/>
                              <a:gd name="T23" fmla="*/ 349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111">
                                <a:moveTo>
                                  <a:pt x="113" y="0"/>
                                </a:moveTo>
                                <a:lnTo>
                                  <a:pt x="67" y="36"/>
                                </a:lnTo>
                                <a:lnTo>
                                  <a:pt x="18" y="82"/>
                                </a:lnTo>
                                <a:lnTo>
                                  <a:pt x="0" y="110"/>
                                </a:lnTo>
                                <a:lnTo>
                                  <a:pt x="113" y="11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103"/>
                        <wps:cNvSpPr>
                          <a:spLocks/>
                        </wps:cNvSpPr>
                        <wps:spPr bwMode="auto">
                          <a:xfrm>
                            <a:off x="4529" y="1293"/>
                            <a:ext cx="1399" cy="1047"/>
                          </a:xfrm>
                          <a:custGeom>
                            <a:avLst/>
                            <a:gdLst>
                              <a:gd name="T0" fmla="+- 0 5511 4529"/>
                              <a:gd name="T1" fmla="*/ T0 w 1399"/>
                              <a:gd name="T2" fmla="+- 0 1533 1293"/>
                              <a:gd name="T3" fmla="*/ 1533 h 1047"/>
                              <a:gd name="T4" fmla="+- 0 5583 4529"/>
                              <a:gd name="T5" fmla="*/ T4 w 1399"/>
                              <a:gd name="T6" fmla="+- 0 1590 1293"/>
                              <a:gd name="T7" fmla="*/ 1590 h 1047"/>
                              <a:gd name="T8" fmla="+- 0 5626 4529"/>
                              <a:gd name="T9" fmla="*/ T8 w 1399"/>
                              <a:gd name="T10" fmla="+- 0 1679 1293"/>
                              <a:gd name="T11" fmla="*/ 1679 h 1047"/>
                              <a:gd name="T12" fmla="+- 0 5661 4529"/>
                              <a:gd name="T13" fmla="*/ T12 w 1399"/>
                              <a:gd name="T14" fmla="+- 0 1777 1293"/>
                              <a:gd name="T15" fmla="*/ 1777 h 1047"/>
                              <a:gd name="T16" fmla="+- 0 5705 4529"/>
                              <a:gd name="T17" fmla="*/ T16 w 1399"/>
                              <a:gd name="T18" fmla="+- 0 1862 1293"/>
                              <a:gd name="T19" fmla="*/ 1862 h 1047"/>
                              <a:gd name="T20" fmla="+- 0 5781 4529"/>
                              <a:gd name="T21" fmla="*/ T20 w 1399"/>
                              <a:gd name="T22" fmla="+- 0 1932 1293"/>
                              <a:gd name="T23" fmla="*/ 1932 h 1047"/>
                              <a:gd name="T24" fmla="+- 0 5803 4529"/>
                              <a:gd name="T25" fmla="*/ T24 w 1399"/>
                              <a:gd name="T26" fmla="+- 0 2052 1293"/>
                              <a:gd name="T27" fmla="*/ 2052 h 1047"/>
                              <a:gd name="T28" fmla="+- 0 5834 4529"/>
                              <a:gd name="T29" fmla="*/ T28 w 1399"/>
                              <a:gd name="T30" fmla="+- 0 2163 1293"/>
                              <a:gd name="T31" fmla="*/ 2163 h 1047"/>
                              <a:gd name="T32" fmla="+- 0 5866 4529"/>
                              <a:gd name="T33" fmla="*/ T32 w 1399"/>
                              <a:gd name="T34" fmla="+- 0 2266 1293"/>
                              <a:gd name="T35" fmla="*/ 2266 h 1047"/>
                              <a:gd name="T36" fmla="+- 0 5895 4529"/>
                              <a:gd name="T37" fmla="*/ T36 w 1399"/>
                              <a:gd name="T38" fmla="+- 0 2331 1293"/>
                              <a:gd name="T39" fmla="*/ 2331 h 1047"/>
                              <a:gd name="T40" fmla="+- 0 5923 4529"/>
                              <a:gd name="T41" fmla="*/ T40 w 1399"/>
                              <a:gd name="T42" fmla="+- 0 2191 1293"/>
                              <a:gd name="T43" fmla="*/ 2191 h 1047"/>
                              <a:gd name="T44" fmla="+- 0 5921 4529"/>
                              <a:gd name="T45" fmla="*/ T44 w 1399"/>
                              <a:gd name="T46" fmla="+- 0 1916 1293"/>
                              <a:gd name="T47" fmla="*/ 1916 h 1047"/>
                              <a:gd name="T48" fmla="+- 0 5880 4529"/>
                              <a:gd name="T49" fmla="*/ T48 w 1399"/>
                              <a:gd name="T50" fmla="+- 0 1756 1293"/>
                              <a:gd name="T51" fmla="*/ 1756 h 1047"/>
                              <a:gd name="T52" fmla="+- 0 5750 4529"/>
                              <a:gd name="T53" fmla="*/ T52 w 1399"/>
                              <a:gd name="T54" fmla="+- 0 1537 1293"/>
                              <a:gd name="T55" fmla="*/ 1537 h 1047"/>
                              <a:gd name="T56" fmla="+- 0 5209 4529"/>
                              <a:gd name="T57" fmla="*/ T56 w 1399"/>
                              <a:gd name="T58" fmla="+- 0 1295 1293"/>
                              <a:gd name="T59" fmla="*/ 1295 h 1047"/>
                              <a:gd name="T60" fmla="+- 0 4865 4529"/>
                              <a:gd name="T61" fmla="*/ T60 w 1399"/>
                              <a:gd name="T62" fmla="+- 0 1391 1293"/>
                              <a:gd name="T63" fmla="*/ 1391 h 1047"/>
                              <a:gd name="T64" fmla="+- 0 4701 4529"/>
                              <a:gd name="T65" fmla="*/ T64 w 1399"/>
                              <a:gd name="T66" fmla="+- 0 1508 1293"/>
                              <a:gd name="T67" fmla="*/ 1508 h 1047"/>
                              <a:gd name="T68" fmla="+- 0 4584 4529"/>
                              <a:gd name="T69" fmla="*/ T68 w 1399"/>
                              <a:gd name="T70" fmla="+- 0 1693 1293"/>
                              <a:gd name="T71" fmla="*/ 1693 h 1047"/>
                              <a:gd name="T72" fmla="+- 0 4539 4529"/>
                              <a:gd name="T73" fmla="*/ T72 w 1399"/>
                              <a:gd name="T74" fmla="+- 0 1976 1293"/>
                              <a:gd name="T75" fmla="*/ 1976 h 1047"/>
                              <a:gd name="T76" fmla="+- 0 4529 4529"/>
                              <a:gd name="T77" fmla="*/ T76 w 1399"/>
                              <a:gd name="T78" fmla="+- 0 2249 1293"/>
                              <a:gd name="T79" fmla="*/ 2249 h 1047"/>
                              <a:gd name="T80" fmla="+- 0 4535 4529"/>
                              <a:gd name="T81" fmla="*/ T80 w 1399"/>
                              <a:gd name="T82" fmla="+- 0 2312 1293"/>
                              <a:gd name="T83" fmla="*/ 2312 h 1047"/>
                              <a:gd name="T84" fmla="+- 0 4572 4529"/>
                              <a:gd name="T85" fmla="*/ T84 w 1399"/>
                              <a:gd name="T86" fmla="+- 0 2323 1293"/>
                              <a:gd name="T87" fmla="*/ 2323 h 1047"/>
                              <a:gd name="T88" fmla="+- 0 4607 4529"/>
                              <a:gd name="T89" fmla="*/ T88 w 1399"/>
                              <a:gd name="T90" fmla="+- 0 2115 1293"/>
                              <a:gd name="T91" fmla="*/ 2115 h 1047"/>
                              <a:gd name="T92" fmla="+- 0 4637 4529"/>
                              <a:gd name="T93" fmla="*/ T92 w 1399"/>
                              <a:gd name="T94" fmla="+- 0 1928 1293"/>
                              <a:gd name="T95" fmla="*/ 1928 h 1047"/>
                              <a:gd name="T96" fmla="+- 0 4735 4529"/>
                              <a:gd name="T97" fmla="*/ T96 w 1399"/>
                              <a:gd name="T98" fmla="+- 0 1740 1293"/>
                              <a:gd name="T99" fmla="*/ 1740 h 1047"/>
                              <a:gd name="T100" fmla="+- 0 4850 4529"/>
                              <a:gd name="T101" fmla="*/ T100 w 1399"/>
                              <a:gd name="T102" fmla="+- 0 1607 1293"/>
                              <a:gd name="T103" fmla="*/ 1607 h 1047"/>
                              <a:gd name="T104" fmla="+- 0 4908 4529"/>
                              <a:gd name="T105" fmla="*/ T104 w 1399"/>
                              <a:gd name="T106" fmla="+- 0 1539 1293"/>
                              <a:gd name="T107" fmla="*/ 1539 h 1047"/>
                              <a:gd name="T108" fmla="+- 0 4948 4529"/>
                              <a:gd name="T109" fmla="*/ T108 w 1399"/>
                              <a:gd name="T110" fmla="+- 0 1463 1293"/>
                              <a:gd name="T111" fmla="*/ 1463 h 1047"/>
                              <a:gd name="T112" fmla="+- 0 5652 4529"/>
                              <a:gd name="T113" fmla="*/ T112 w 1399"/>
                              <a:gd name="T114" fmla="+- 0 1442 1293"/>
                              <a:gd name="T115" fmla="*/ 1442 h 1047"/>
                              <a:gd name="T116" fmla="+- 0 5517 4529"/>
                              <a:gd name="T117" fmla="*/ T116 w 1399"/>
                              <a:gd name="T118" fmla="+- 0 1358 1293"/>
                              <a:gd name="T119" fmla="*/ 1358 h 1047"/>
                              <a:gd name="T120" fmla="+- 0 5458 4529"/>
                              <a:gd name="T121" fmla="*/ T120 w 1399"/>
                              <a:gd name="T122" fmla="+- 0 1337 1293"/>
                              <a:gd name="T123" fmla="*/ 1337 h 1047"/>
                              <a:gd name="T124" fmla="+- 0 5353 4529"/>
                              <a:gd name="T125" fmla="*/ T124 w 1399"/>
                              <a:gd name="T126" fmla="+- 0 1303 1293"/>
                              <a:gd name="T127" fmla="*/ 1303 h 1047"/>
                              <a:gd name="T128" fmla="+- 0 5653 4529"/>
                              <a:gd name="T129" fmla="*/ T128 w 1399"/>
                              <a:gd name="T130" fmla="+- 0 1444 1293"/>
                              <a:gd name="T131" fmla="*/ 1444 h 1047"/>
                              <a:gd name="T132" fmla="+- 0 5006 4529"/>
                              <a:gd name="T133" fmla="*/ T132 w 1399"/>
                              <a:gd name="T134" fmla="+- 0 1469 1293"/>
                              <a:gd name="T135" fmla="*/ 1469 h 1047"/>
                              <a:gd name="T136" fmla="+- 0 5083 4529"/>
                              <a:gd name="T137" fmla="*/ T136 w 1399"/>
                              <a:gd name="T138" fmla="+- 0 1477 1293"/>
                              <a:gd name="T139" fmla="*/ 1477 h 1047"/>
                              <a:gd name="T140" fmla="+- 0 5158 4529"/>
                              <a:gd name="T141" fmla="*/ T140 w 1399"/>
                              <a:gd name="T142" fmla="+- 0 1508 1293"/>
                              <a:gd name="T143" fmla="*/ 1508 h 1047"/>
                              <a:gd name="T144" fmla="+- 0 5327 4529"/>
                              <a:gd name="T145" fmla="*/ T144 w 1399"/>
                              <a:gd name="T146" fmla="+- 0 1535 1293"/>
                              <a:gd name="T147" fmla="*/ 1535 h 1047"/>
                              <a:gd name="T148" fmla="+- 0 5449 4529"/>
                              <a:gd name="T149" fmla="*/ T148 w 1399"/>
                              <a:gd name="T150" fmla="+- 0 1530 1293"/>
                              <a:gd name="T151" fmla="*/ 1530 h 1047"/>
                              <a:gd name="T152" fmla="+- 0 5689 4529"/>
                              <a:gd name="T153" fmla="*/ T152 w 1399"/>
                              <a:gd name="T154" fmla="+- 0 1475 1293"/>
                              <a:gd name="T155" fmla="*/ 1475 h 1047"/>
                              <a:gd name="T156" fmla="+- 0 5672 4529"/>
                              <a:gd name="T157" fmla="*/ T156 w 1399"/>
                              <a:gd name="T158" fmla="+- 0 1467 1293"/>
                              <a:gd name="T159" fmla="*/ 1467 h 1047"/>
                              <a:gd name="T160" fmla="+- 0 5653 4529"/>
                              <a:gd name="T161" fmla="*/ T160 w 1399"/>
                              <a:gd name="T162" fmla="+- 0 1444 1293"/>
                              <a:gd name="T163" fmla="*/ 1444 h 1047"/>
                              <a:gd name="T164" fmla="+- 0 5459 4529"/>
                              <a:gd name="T165" fmla="*/ T164 w 1399"/>
                              <a:gd name="T166" fmla="+- 0 1344 1293"/>
                              <a:gd name="T167" fmla="*/ 1344 h 1047"/>
                              <a:gd name="T168" fmla="+- 0 5468 4529"/>
                              <a:gd name="T169" fmla="*/ T168 w 1399"/>
                              <a:gd name="T170" fmla="+- 0 1337 1293"/>
                              <a:gd name="T171" fmla="*/ 1337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99" h="1047">
                                <a:moveTo>
                                  <a:pt x="1214" y="237"/>
                                </a:moveTo>
                                <a:lnTo>
                                  <a:pt x="952" y="237"/>
                                </a:lnTo>
                                <a:lnTo>
                                  <a:pt x="982" y="240"/>
                                </a:lnTo>
                                <a:lnTo>
                                  <a:pt x="1009" y="252"/>
                                </a:lnTo>
                                <a:lnTo>
                                  <a:pt x="1033" y="273"/>
                                </a:lnTo>
                                <a:lnTo>
                                  <a:pt x="1054" y="297"/>
                                </a:lnTo>
                                <a:lnTo>
                                  <a:pt x="1071" y="322"/>
                                </a:lnTo>
                                <a:lnTo>
                                  <a:pt x="1087" y="353"/>
                                </a:lnTo>
                                <a:lnTo>
                                  <a:pt x="1097" y="386"/>
                                </a:lnTo>
                                <a:lnTo>
                                  <a:pt x="1107" y="421"/>
                                </a:lnTo>
                                <a:lnTo>
                                  <a:pt x="1119" y="454"/>
                                </a:lnTo>
                                <a:lnTo>
                                  <a:pt x="1132" y="484"/>
                                </a:lnTo>
                                <a:lnTo>
                                  <a:pt x="1144" y="515"/>
                                </a:lnTo>
                                <a:lnTo>
                                  <a:pt x="1158" y="544"/>
                                </a:lnTo>
                                <a:lnTo>
                                  <a:pt x="1176" y="569"/>
                                </a:lnTo>
                                <a:lnTo>
                                  <a:pt x="1204" y="594"/>
                                </a:lnTo>
                                <a:lnTo>
                                  <a:pt x="1230" y="614"/>
                                </a:lnTo>
                                <a:lnTo>
                                  <a:pt x="1252" y="639"/>
                                </a:lnTo>
                                <a:lnTo>
                                  <a:pt x="1266" y="679"/>
                                </a:lnTo>
                                <a:lnTo>
                                  <a:pt x="1271" y="719"/>
                                </a:lnTo>
                                <a:lnTo>
                                  <a:pt x="1274" y="759"/>
                                </a:lnTo>
                                <a:lnTo>
                                  <a:pt x="1279" y="798"/>
                                </a:lnTo>
                                <a:lnTo>
                                  <a:pt x="1291" y="836"/>
                                </a:lnTo>
                                <a:lnTo>
                                  <a:pt x="1305" y="870"/>
                                </a:lnTo>
                                <a:lnTo>
                                  <a:pt x="1317" y="904"/>
                                </a:lnTo>
                                <a:lnTo>
                                  <a:pt x="1328" y="938"/>
                                </a:lnTo>
                                <a:lnTo>
                                  <a:pt x="1337" y="973"/>
                                </a:lnTo>
                                <a:lnTo>
                                  <a:pt x="1343" y="994"/>
                                </a:lnTo>
                                <a:lnTo>
                                  <a:pt x="1353" y="1018"/>
                                </a:lnTo>
                                <a:lnTo>
                                  <a:pt x="1366" y="1038"/>
                                </a:lnTo>
                                <a:lnTo>
                                  <a:pt x="1382" y="1047"/>
                                </a:lnTo>
                                <a:lnTo>
                                  <a:pt x="1382" y="1038"/>
                                </a:lnTo>
                                <a:lnTo>
                                  <a:pt x="1394" y="898"/>
                                </a:lnTo>
                                <a:lnTo>
                                  <a:pt x="1399" y="785"/>
                                </a:lnTo>
                                <a:lnTo>
                                  <a:pt x="1398" y="696"/>
                                </a:lnTo>
                                <a:lnTo>
                                  <a:pt x="1392" y="623"/>
                                </a:lnTo>
                                <a:lnTo>
                                  <a:pt x="1382" y="564"/>
                                </a:lnTo>
                                <a:lnTo>
                                  <a:pt x="1368" y="512"/>
                                </a:lnTo>
                                <a:lnTo>
                                  <a:pt x="1351" y="463"/>
                                </a:lnTo>
                                <a:lnTo>
                                  <a:pt x="1318" y="385"/>
                                </a:lnTo>
                                <a:lnTo>
                                  <a:pt x="1274" y="312"/>
                                </a:lnTo>
                                <a:lnTo>
                                  <a:pt x="1221" y="244"/>
                                </a:lnTo>
                                <a:lnTo>
                                  <a:pt x="1214" y="237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680" y="2"/>
                                </a:lnTo>
                                <a:lnTo>
                                  <a:pt x="593" y="15"/>
                                </a:lnTo>
                                <a:lnTo>
                                  <a:pt x="472" y="44"/>
                                </a:lnTo>
                                <a:lnTo>
                                  <a:pt x="336" y="98"/>
                                </a:lnTo>
                                <a:lnTo>
                                  <a:pt x="279" y="130"/>
                                </a:lnTo>
                                <a:lnTo>
                                  <a:pt x="224" y="170"/>
                                </a:lnTo>
                                <a:lnTo>
                                  <a:pt x="172" y="215"/>
                                </a:lnTo>
                                <a:lnTo>
                                  <a:pt x="126" y="269"/>
                                </a:lnTo>
                                <a:lnTo>
                                  <a:pt x="86" y="330"/>
                                </a:lnTo>
                                <a:lnTo>
                                  <a:pt x="55" y="400"/>
                                </a:lnTo>
                                <a:lnTo>
                                  <a:pt x="33" y="479"/>
                                </a:lnTo>
                                <a:lnTo>
                                  <a:pt x="19" y="576"/>
                                </a:lnTo>
                                <a:lnTo>
                                  <a:pt x="10" y="683"/>
                                </a:lnTo>
                                <a:lnTo>
                                  <a:pt x="3" y="789"/>
                                </a:lnTo>
                                <a:lnTo>
                                  <a:pt x="0" y="884"/>
                                </a:lnTo>
                                <a:lnTo>
                                  <a:pt x="0" y="956"/>
                                </a:lnTo>
                                <a:lnTo>
                                  <a:pt x="3" y="995"/>
                                </a:lnTo>
                                <a:lnTo>
                                  <a:pt x="5" y="1007"/>
                                </a:lnTo>
                                <a:lnTo>
                                  <a:pt x="6" y="1019"/>
                                </a:lnTo>
                                <a:lnTo>
                                  <a:pt x="8" y="1030"/>
                                </a:lnTo>
                                <a:lnTo>
                                  <a:pt x="10" y="1041"/>
                                </a:lnTo>
                                <a:lnTo>
                                  <a:pt x="43" y="1030"/>
                                </a:lnTo>
                                <a:lnTo>
                                  <a:pt x="63" y="968"/>
                                </a:lnTo>
                                <a:lnTo>
                                  <a:pt x="74" y="888"/>
                                </a:lnTo>
                                <a:lnTo>
                                  <a:pt x="78" y="822"/>
                                </a:lnTo>
                                <a:lnTo>
                                  <a:pt x="82" y="755"/>
                                </a:lnTo>
                                <a:lnTo>
                                  <a:pt x="92" y="694"/>
                                </a:lnTo>
                                <a:lnTo>
                                  <a:pt x="108" y="635"/>
                                </a:lnTo>
                                <a:lnTo>
                                  <a:pt x="131" y="572"/>
                                </a:lnTo>
                                <a:lnTo>
                                  <a:pt x="164" y="508"/>
                                </a:lnTo>
                                <a:lnTo>
                                  <a:pt x="206" y="447"/>
                                </a:lnTo>
                                <a:lnTo>
                                  <a:pt x="253" y="390"/>
                                </a:lnTo>
                                <a:lnTo>
                                  <a:pt x="301" y="337"/>
                                </a:lnTo>
                                <a:lnTo>
                                  <a:pt x="321" y="314"/>
                                </a:lnTo>
                                <a:lnTo>
                                  <a:pt x="341" y="293"/>
                                </a:lnTo>
                                <a:lnTo>
                                  <a:pt x="361" y="271"/>
                                </a:lnTo>
                                <a:lnTo>
                                  <a:pt x="379" y="246"/>
                                </a:lnTo>
                                <a:lnTo>
                                  <a:pt x="392" y="221"/>
                                </a:lnTo>
                                <a:lnTo>
                                  <a:pt x="404" y="194"/>
                                </a:lnTo>
                                <a:lnTo>
                                  <a:pt x="419" y="170"/>
                                </a:lnTo>
                                <a:lnTo>
                                  <a:pt x="438" y="151"/>
                                </a:lnTo>
                                <a:lnTo>
                                  <a:pt x="1124" y="151"/>
                                </a:lnTo>
                                <a:lnTo>
                                  <a:pt x="1123" y="149"/>
                                </a:lnTo>
                                <a:lnTo>
                                  <a:pt x="1080" y="118"/>
                                </a:lnTo>
                                <a:lnTo>
                                  <a:pt x="1035" y="90"/>
                                </a:lnTo>
                                <a:lnTo>
                                  <a:pt x="988" y="65"/>
                                </a:lnTo>
                                <a:lnTo>
                                  <a:pt x="964" y="55"/>
                                </a:lnTo>
                                <a:lnTo>
                                  <a:pt x="925" y="55"/>
                                </a:lnTo>
                                <a:lnTo>
                                  <a:pt x="929" y="44"/>
                                </a:lnTo>
                                <a:lnTo>
                                  <a:pt x="930" y="41"/>
                                </a:lnTo>
                                <a:lnTo>
                                  <a:pt x="878" y="23"/>
                                </a:lnTo>
                                <a:lnTo>
                                  <a:pt x="824" y="10"/>
                                </a:lnTo>
                                <a:lnTo>
                                  <a:pt x="769" y="2"/>
                                </a:lnTo>
                                <a:lnTo>
                                  <a:pt x="713" y="0"/>
                                </a:lnTo>
                                <a:close/>
                                <a:moveTo>
                                  <a:pt x="1124" y="151"/>
                                </a:moveTo>
                                <a:lnTo>
                                  <a:pt x="438" y="151"/>
                                </a:lnTo>
                                <a:lnTo>
                                  <a:pt x="457" y="169"/>
                                </a:lnTo>
                                <a:lnTo>
                                  <a:pt x="477" y="176"/>
                                </a:lnTo>
                                <a:lnTo>
                                  <a:pt x="500" y="178"/>
                                </a:lnTo>
                                <a:lnTo>
                                  <a:pt x="525" y="180"/>
                                </a:lnTo>
                                <a:lnTo>
                                  <a:pt x="554" y="184"/>
                                </a:lnTo>
                                <a:lnTo>
                                  <a:pt x="579" y="192"/>
                                </a:lnTo>
                                <a:lnTo>
                                  <a:pt x="603" y="203"/>
                                </a:lnTo>
                                <a:lnTo>
                                  <a:pt x="629" y="215"/>
                                </a:lnTo>
                                <a:lnTo>
                                  <a:pt x="683" y="234"/>
                                </a:lnTo>
                                <a:lnTo>
                                  <a:pt x="740" y="241"/>
                                </a:lnTo>
                                <a:lnTo>
                                  <a:pt x="798" y="242"/>
                                </a:lnTo>
                                <a:lnTo>
                                  <a:pt x="857" y="240"/>
                                </a:lnTo>
                                <a:lnTo>
                                  <a:pt x="887" y="239"/>
                                </a:lnTo>
                                <a:lnTo>
                                  <a:pt x="920" y="237"/>
                                </a:lnTo>
                                <a:lnTo>
                                  <a:pt x="952" y="237"/>
                                </a:lnTo>
                                <a:lnTo>
                                  <a:pt x="1214" y="237"/>
                                </a:lnTo>
                                <a:lnTo>
                                  <a:pt x="1160" y="182"/>
                                </a:lnTo>
                                <a:lnTo>
                                  <a:pt x="1155" y="180"/>
                                </a:lnTo>
                                <a:lnTo>
                                  <a:pt x="1148" y="178"/>
                                </a:lnTo>
                                <a:lnTo>
                                  <a:pt x="1143" y="174"/>
                                </a:lnTo>
                                <a:lnTo>
                                  <a:pt x="1134" y="167"/>
                                </a:lnTo>
                                <a:lnTo>
                                  <a:pt x="1128" y="160"/>
                                </a:lnTo>
                                <a:lnTo>
                                  <a:pt x="1124" y="151"/>
                                </a:lnTo>
                                <a:close/>
                                <a:moveTo>
                                  <a:pt x="939" y="44"/>
                                </a:moveTo>
                                <a:lnTo>
                                  <a:pt x="934" y="48"/>
                                </a:lnTo>
                                <a:lnTo>
                                  <a:pt x="930" y="51"/>
                                </a:lnTo>
                                <a:lnTo>
                                  <a:pt x="925" y="55"/>
                                </a:lnTo>
                                <a:lnTo>
                                  <a:pt x="964" y="55"/>
                                </a:lnTo>
                                <a:lnTo>
                                  <a:pt x="93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02"/>
                        <wps:cNvSpPr>
                          <a:spLocks/>
                        </wps:cNvSpPr>
                        <wps:spPr bwMode="auto">
                          <a:xfrm>
                            <a:off x="5689" y="1475"/>
                            <a:ext cx="283" cy="865"/>
                          </a:xfrm>
                          <a:custGeom>
                            <a:avLst/>
                            <a:gdLst>
                              <a:gd name="T0" fmla="+- 0 5689 5689"/>
                              <a:gd name="T1" fmla="*/ T0 w 283"/>
                              <a:gd name="T2" fmla="+- 0 1475 1475"/>
                              <a:gd name="T3" fmla="*/ 1475 h 865"/>
                              <a:gd name="T4" fmla="+- 0 5750 5689"/>
                              <a:gd name="T5" fmla="*/ T4 w 283"/>
                              <a:gd name="T6" fmla="+- 0 1537 1475"/>
                              <a:gd name="T7" fmla="*/ 1537 h 865"/>
                              <a:gd name="T8" fmla="+- 0 5803 5689"/>
                              <a:gd name="T9" fmla="*/ T8 w 283"/>
                              <a:gd name="T10" fmla="+- 0 1605 1475"/>
                              <a:gd name="T11" fmla="*/ 1605 h 865"/>
                              <a:gd name="T12" fmla="+- 0 5847 5689"/>
                              <a:gd name="T13" fmla="*/ T12 w 283"/>
                              <a:gd name="T14" fmla="+- 0 1678 1475"/>
                              <a:gd name="T15" fmla="*/ 1678 h 865"/>
                              <a:gd name="T16" fmla="+- 0 5880 5689"/>
                              <a:gd name="T17" fmla="*/ T16 w 283"/>
                              <a:gd name="T18" fmla="+- 0 1756 1475"/>
                              <a:gd name="T19" fmla="*/ 1756 h 865"/>
                              <a:gd name="T20" fmla="+- 0 5911 5689"/>
                              <a:gd name="T21" fmla="*/ T20 w 283"/>
                              <a:gd name="T22" fmla="+- 0 1857 1475"/>
                              <a:gd name="T23" fmla="*/ 1857 h 865"/>
                              <a:gd name="T24" fmla="+- 0 5921 5689"/>
                              <a:gd name="T25" fmla="*/ T24 w 283"/>
                              <a:gd name="T26" fmla="+- 0 1916 1475"/>
                              <a:gd name="T27" fmla="*/ 1916 h 865"/>
                              <a:gd name="T28" fmla="+- 0 5927 5689"/>
                              <a:gd name="T29" fmla="*/ T28 w 283"/>
                              <a:gd name="T30" fmla="+- 0 1989 1475"/>
                              <a:gd name="T31" fmla="*/ 1989 h 865"/>
                              <a:gd name="T32" fmla="+- 0 5928 5689"/>
                              <a:gd name="T33" fmla="*/ T32 w 283"/>
                              <a:gd name="T34" fmla="+- 0 2078 1475"/>
                              <a:gd name="T35" fmla="*/ 2078 h 865"/>
                              <a:gd name="T36" fmla="+- 0 5923 5689"/>
                              <a:gd name="T37" fmla="*/ T36 w 283"/>
                              <a:gd name="T38" fmla="+- 0 2191 1475"/>
                              <a:gd name="T39" fmla="*/ 2191 h 865"/>
                              <a:gd name="T40" fmla="+- 0 5911 5689"/>
                              <a:gd name="T41" fmla="*/ T40 w 283"/>
                              <a:gd name="T42" fmla="+- 0 2331 1475"/>
                              <a:gd name="T43" fmla="*/ 2331 h 865"/>
                              <a:gd name="T44" fmla="+- 0 5911 5689"/>
                              <a:gd name="T45" fmla="*/ T44 w 283"/>
                              <a:gd name="T46" fmla="+- 0 2340 1475"/>
                              <a:gd name="T47" fmla="*/ 2340 h 865"/>
                              <a:gd name="T48" fmla="+- 0 5918 5689"/>
                              <a:gd name="T49" fmla="*/ T48 w 283"/>
                              <a:gd name="T50" fmla="+- 0 2340 1475"/>
                              <a:gd name="T51" fmla="*/ 2340 h 865"/>
                              <a:gd name="T52" fmla="+- 0 5928 5689"/>
                              <a:gd name="T53" fmla="*/ T52 w 283"/>
                              <a:gd name="T54" fmla="+- 0 2332 1475"/>
                              <a:gd name="T55" fmla="*/ 2332 h 865"/>
                              <a:gd name="T56" fmla="+- 0 5937 5689"/>
                              <a:gd name="T57" fmla="*/ T56 w 283"/>
                              <a:gd name="T58" fmla="+- 0 2315 1475"/>
                              <a:gd name="T59" fmla="*/ 2315 h 865"/>
                              <a:gd name="T60" fmla="+- 0 5934 5689"/>
                              <a:gd name="T61" fmla="*/ T60 w 283"/>
                              <a:gd name="T62" fmla="+- 0 2294 1475"/>
                              <a:gd name="T63" fmla="*/ 2294 h 865"/>
                              <a:gd name="T64" fmla="+- 0 5933 5689"/>
                              <a:gd name="T65" fmla="*/ T64 w 283"/>
                              <a:gd name="T66" fmla="+- 0 2272 1475"/>
                              <a:gd name="T67" fmla="*/ 2272 h 865"/>
                              <a:gd name="T68" fmla="+- 0 5934 5689"/>
                              <a:gd name="T69" fmla="*/ T68 w 283"/>
                              <a:gd name="T70" fmla="+- 0 2229 1475"/>
                              <a:gd name="T71" fmla="*/ 2229 h 865"/>
                              <a:gd name="T72" fmla="+- 0 5936 5689"/>
                              <a:gd name="T73" fmla="*/ T72 w 283"/>
                              <a:gd name="T74" fmla="+- 0 2204 1475"/>
                              <a:gd name="T75" fmla="*/ 2204 h 865"/>
                              <a:gd name="T76" fmla="+- 0 5943 5689"/>
                              <a:gd name="T77" fmla="*/ T76 w 283"/>
                              <a:gd name="T78" fmla="+- 0 2185 1475"/>
                              <a:gd name="T79" fmla="*/ 2185 h 865"/>
                              <a:gd name="T80" fmla="+- 0 5953 5689"/>
                              <a:gd name="T81" fmla="*/ T80 w 283"/>
                              <a:gd name="T82" fmla="+- 0 2168 1475"/>
                              <a:gd name="T83" fmla="*/ 2168 h 865"/>
                              <a:gd name="T84" fmla="+- 0 5962 5689"/>
                              <a:gd name="T85" fmla="*/ T84 w 283"/>
                              <a:gd name="T86" fmla="+- 0 2145 1475"/>
                              <a:gd name="T87" fmla="*/ 2145 h 865"/>
                              <a:gd name="T88" fmla="+- 0 5972 5689"/>
                              <a:gd name="T89" fmla="*/ T88 w 283"/>
                              <a:gd name="T90" fmla="+- 0 2080 1475"/>
                              <a:gd name="T91" fmla="*/ 2080 h 865"/>
                              <a:gd name="T92" fmla="+- 0 5969 5689"/>
                              <a:gd name="T93" fmla="*/ T92 w 283"/>
                              <a:gd name="T94" fmla="+- 0 2006 1475"/>
                              <a:gd name="T95" fmla="*/ 2006 h 865"/>
                              <a:gd name="T96" fmla="+- 0 5961 5689"/>
                              <a:gd name="T97" fmla="*/ T96 w 283"/>
                              <a:gd name="T98" fmla="+- 0 1932 1475"/>
                              <a:gd name="T99" fmla="*/ 1932 h 865"/>
                              <a:gd name="T100" fmla="+- 0 5953 5689"/>
                              <a:gd name="T101" fmla="*/ T100 w 283"/>
                              <a:gd name="T102" fmla="+- 0 1867 1475"/>
                              <a:gd name="T103" fmla="*/ 1867 h 865"/>
                              <a:gd name="T104" fmla="+- 0 5952 5689"/>
                              <a:gd name="T105" fmla="*/ T104 w 283"/>
                              <a:gd name="T106" fmla="+- 0 1839 1475"/>
                              <a:gd name="T107" fmla="*/ 1839 h 865"/>
                              <a:gd name="T108" fmla="+- 0 5951 5689"/>
                              <a:gd name="T109" fmla="*/ T108 w 283"/>
                              <a:gd name="T110" fmla="+- 0 1774 1475"/>
                              <a:gd name="T111" fmla="*/ 1774 h 865"/>
                              <a:gd name="T112" fmla="+- 0 5903 5689"/>
                              <a:gd name="T113" fmla="*/ T112 w 283"/>
                              <a:gd name="T114" fmla="+- 0 1716 1475"/>
                              <a:gd name="T115" fmla="*/ 1716 h 865"/>
                              <a:gd name="T116" fmla="+- 0 5887 5689"/>
                              <a:gd name="T117" fmla="*/ T116 w 283"/>
                              <a:gd name="T118" fmla="+- 0 1705 1475"/>
                              <a:gd name="T119" fmla="*/ 1705 h 865"/>
                              <a:gd name="T120" fmla="+- 0 5875 5689"/>
                              <a:gd name="T121" fmla="*/ T120 w 283"/>
                              <a:gd name="T122" fmla="+- 0 1689 1475"/>
                              <a:gd name="T123" fmla="*/ 1689 h 865"/>
                              <a:gd name="T124" fmla="+- 0 5868 5689"/>
                              <a:gd name="T125" fmla="*/ T124 w 283"/>
                              <a:gd name="T126" fmla="+- 0 1673 1475"/>
                              <a:gd name="T127" fmla="*/ 1673 h 865"/>
                              <a:gd name="T128" fmla="+- 0 5863 5689"/>
                              <a:gd name="T129" fmla="*/ T128 w 283"/>
                              <a:gd name="T130" fmla="+- 0 1656 1475"/>
                              <a:gd name="T131" fmla="*/ 1656 h 865"/>
                              <a:gd name="T132" fmla="+- 0 5857 5689"/>
                              <a:gd name="T133" fmla="*/ T132 w 283"/>
                              <a:gd name="T134" fmla="+- 0 1639 1475"/>
                              <a:gd name="T135" fmla="*/ 1639 h 865"/>
                              <a:gd name="T136" fmla="+- 0 5838 5689"/>
                              <a:gd name="T137" fmla="*/ T136 w 283"/>
                              <a:gd name="T138" fmla="+- 0 1610 1475"/>
                              <a:gd name="T139" fmla="*/ 1610 h 865"/>
                              <a:gd name="T140" fmla="+- 0 5790 5689"/>
                              <a:gd name="T141" fmla="*/ T140 w 283"/>
                              <a:gd name="T142" fmla="+- 0 1565 1475"/>
                              <a:gd name="T143" fmla="*/ 1565 h 865"/>
                              <a:gd name="T144" fmla="+- 0 5768 5689"/>
                              <a:gd name="T145" fmla="*/ T144 w 283"/>
                              <a:gd name="T146" fmla="+- 0 1533 1475"/>
                              <a:gd name="T147" fmla="*/ 1533 h 865"/>
                              <a:gd name="T148" fmla="+- 0 5761 5689"/>
                              <a:gd name="T149" fmla="*/ T148 w 283"/>
                              <a:gd name="T150" fmla="+- 0 1518 1475"/>
                              <a:gd name="T151" fmla="*/ 1518 h 865"/>
                              <a:gd name="T152" fmla="+- 0 5756 5689"/>
                              <a:gd name="T153" fmla="*/ T152 w 283"/>
                              <a:gd name="T154" fmla="+- 0 1506 1475"/>
                              <a:gd name="T155" fmla="*/ 1506 h 865"/>
                              <a:gd name="T156" fmla="+- 0 5748 5689"/>
                              <a:gd name="T157" fmla="*/ T156 w 283"/>
                              <a:gd name="T158" fmla="+- 0 1496 1475"/>
                              <a:gd name="T159" fmla="*/ 1496 h 865"/>
                              <a:gd name="T160" fmla="+- 0 5734 5689"/>
                              <a:gd name="T161" fmla="*/ T160 w 283"/>
                              <a:gd name="T162" fmla="+- 0 1485 1475"/>
                              <a:gd name="T163" fmla="*/ 1485 h 865"/>
                              <a:gd name="T164" fmla="+- 0 5723 5689"/>
                              <a:gd name="T165" fmla="*/ T164 w 283"/>
                              <a:gd name="T166" fmla="+- 0 1480 1475"/>
                              <a:gd name="T167" fmla="*/ 1480 h 865"/>
                              <a:gd name="T168" fmla="+- 0 5712 5689"/>
                              <a:gd name="T169" fmla="*/ T168 w 283"/>
                              <a:gd name="T170" fmla="+- 0 1478 1475"/>
                              <a:gd name="T171" fmla="*/ 1478 h 865"/>
                              <a:gd name="T172" fmla="+- 0 5700 5689"/>
                              <a:gd name="T173" fmla="*/ T172 w 283"/>
                              <a:gd name="T174" fmla="+- 0 1476 1475"/>
                              <a:gd name="T175" fmla="*/ 1476 h 865"/>
                              <a:gd name="T176" fmla="+- 0 5689 5689"/>
                              <a:gd name="T177" fmla="*/ T176 w 283"/>
                              <a:gd name="T178" fmla="+- 0 1475 1475"/>
                              <a:gd name="T179" fmla="*/ 1475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" h="865">
                                <a:moveTo>
                                  <a:pt x="0" y="0"/>
                                </a:moveTo>
                                <a:lnTo>
                                  <a:pt x="61" y="62"/>
                                </a:lnTo>
                                <a:lnTo>
                                  <a:pt x="114" y="130"/>
                                </a:lnTo>
                                <a:lnTo>
                                  <a:pt x="158" y="203"/>
                                </a:lnTo>
                                <a:lnTo>
                                  <a:pt x="191" y="281"/>
                                </a:lnTo>
                                <a:lnTo>
                                  <a:pt x="222" y="382"/>
                                </a:lnTo>
                                <a:lnTo>
                                  <a:pt x="232" y="441"/>
                                </a:lnTo>
                                <a:lnTo>
                                  <a:pt x="238" y="514"/>
                                </a:lnTo>
                                <a:lnTo>
                                  <a:pt x="239" y="603"/>
                                </a:lnTo>
                                <a:lnTo>
                                  <a:pt x="234" y="716"/>
                                </a:lnTo>
                                <a:lnTo>
                                  <a:pt x="222" y="856"/>
                                </a:lnTo>
                                <a:lnTo>
                                  <a:pt x="222" y="865"/>
                                </a:lnTo>
                                <a:lnTo>
                                  <a:pt x="229" y="865"/>
                                </a:lnTo>
                                <a:lnTo>
                                  <a:pt x="239" y="857"/>
                                </a:lnTo>
                                <a:lnTo>
                                  <a:pt x="248" y="840"/>
                                </a:lnTo>
                                <a:lnTo>
                                  <a:pt x="245" y="819"/>
                                </a:lnTo>
                                <a:lnTo>
                                  <a:pt x="244" y="797"/>
                                </a:lnTo>
                                <a:lnTo>
                                  <a:pt x="245" y="754"/>
                                </a:lnTo>
                                <a:lnTo>
                                  <a:pt x="247" y="729"/>
                                </a:lnTo>
                                <a:lnTo>
                                  <a:pt x="254" y="710"/>
                                </a:lnTo>
                                <a:lnTo>
                                  <a:pt x="264" y="693"/>
                                </a:lnTo>
                                <a:lnTo>
                                  <a:pt x="273" y="670"/>
                                </a:lnTo>
                                <a:lnTo>
                                  <a:pt x="283" y="605"/>
                                </a:lnTo>
                                <a:lnTo>
                                  <a:pt x="280" y="531"/>
                                </a:lnTo>
                                <a:lnTo>
                                  <a:pt x="272" y="457"/>
                                </a:lnTo>
                                <a:lnTo>
                                  <a:pt x="264" y="392"/>
                                </a:lnTo>
                                <a:lnTo>
                                  <a:pt x="263" y="364"/>
                                </a:lnTo>
                                <a:lnTo>
                                  <a:pt x="262" y="299"/>
                                </a:lnTo>
                                <a:lnTo>
                                  <a:pt x="214" y="241"/>
                                </a:lnTo>
                                <a:lnTo>
                                  <a:pt x="198" y="230"/>
                                </a:lnTo>
                                <a:lnTo>
                                  <a:pt x="186" y="214"/>
                                </a:lnTo>
                                <a:lnTo>
                                  <a:pt x="179" y="198"/>
                                </a:lnTo>
                                <a:lnTo>
                                  <a:pt x="174" y="181"/>
                                </a:lnTo>
                                <a:lnTo>
                                  <a:pt x="168" y="164"/>
                                </a:lnTo>
                                <a:lnTo>
                                  <a:pt x="149" y="135"/>
                                </a:lnTo>
                                <a:lnTo>
                                  <a:pt x="101" y="90"/>
                                </a:lnTo>
                                <a:lnTo>
                                  <a:pt x="79" y="58"/>
                                </a:lnTo>
                                <a:lnTo>
                                  <a:pt x="72" y="43"/>
                                </a:lnTo>
                                <a:lnTo>
                                  <a:pt x="67" y="31"/>
                                </a:lnTo>
                                <a:lnTo>
                                  <a:pt x="59" y="21"/>
                                </a:lnTo>
                                <a:lnTo>
                                  <a:pt x="45" y="10"/>
                                </a:lnTo>
                                <a:lnTo>
                                  <a:pt x="34" y="5"/>
                                </a:lnTo>
                                <a:lnTo>
                                  <a:pt x="23" y="3"/>
                                </a:lnTo>
                                <a:lnTo>
                                  <a:pt x="1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8" y="1182"/>
                            <a:ext cx="18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Freeform 100"/>
                        <wps:cNvSpPr>
                          <a:spLocks/>
                        </wps:cNvSpPr>
                        <wps:spPr bwMode="auto">
                          <a:xfrm>
                            <a:off x="5484" y="2327"/>
                            <a:ext cx="83" cy="79"/>
                          </a:xfrm>
                          <a:custGeom>
                            <a:avLst/>
                            <a:gdLst>
                              <a:gd name="T0" fmla="+- 0 5527 5484"/>
                              <a:gd name="T1" fmla="*/ T0 w 83"/>
                              <a:gd name="T2" fmla="+- 0 2327 2327"/>
                              <a:gd name="T3" fmla="*/ 2327 h 79"/>
                              <a:gd name="T4" fmla="+- 0 5512 5484"/>
                              <a:gd name="T5" fmla="*/ T4 w 83"/>
                              <a:gd name="T6" fmla="+- 0 2329 2327"/>
                              <a:gd name="T7" fmla="*/ 2329 h 79"/>
                              <a:gd name="T8" fmla="+- 0 5498 5484"/>
                              <a:gd name="T9" fmla="*/ T8 w 83"/>
                              <a:gd name="T10" fmla="+- 0 2336 2327"/>
                              <a:gd name="T11" fmla="*/ 2336 h 79"/>
                              <a:gd name="T12" fmla="+- 0 5489 5484"/>
                              <a:gd name="T13" fmla="*/ T12 w 83"/>
                              <a:gd name="T14" fmla="+- 0 2348 2327"/>
                              <a:gd name="T15" fmla="*/ 2348 h 79"/>
                              <a:gd name="T16" fmla="+- 0 5484 5484"/>
                              <a:gd name="T17" fmla="*/ T16 w 83"/>
                              <a:gd name="T18" fmla="+- 0 2363 2327"/>
                              <a:gd name="T19" fmla="*/ 2363 h 79"/>
                              <a:gd name="T20" fmla="+- 0 5486 5484"/>
                              <a:gd name="T21" fmla="*/ T20 w 83"/>
                              <a:gd name="T22" fmla="+- 0 2379 2327"/>
                              <a:gd name="T23" fmla="*/ 2379 h 79"/>
                              <a:gd name="T24" fmla="+- 0 5494 5484"/>
                              <a:gd name="T25" fmla="*/ T24 w 83"/>
                              <a:gd name="T26" fmla="+- 0 2392 2327"/>
                              <a:gd name="T27" fmla="*/ 2392 h 79"/>
                              <a:gd name="T28" fmla="+- 0 5506 5484"/>
                              <a:gd name="T29" fmla="*/ T28 w 83"/>
                              <a:gd name="T30" fmla="+- 0 2401 2327"/>
                              <a:gd name="T31" fmla="*/ 2401 h 79"/>
                              <a:gd name="T32" fmla="+- 0 5522 5484"/>
                              <a:gd name="T33" fmla="*/ T32 w 83"/>
                              <a:gd name="T34" fmla="+- 0 2406 2327"/>
                              <a:gd name="T35" fmla="*/ 2406 h 79"/>
                              <a:gd name="T36" fmla="+- 0 5537 5484"/>
                              <a:gd name="T37" fmla="*/ T36 w 83"/>
                              <a:gd name="T38" fmla="+- 0 2404 2327"/>
                              <a:gd name="T39" fmla="*/ 2404 h 79"/>
                              <a:gd name="T40" fmla="+- 0 5551 5484"/>
                              <a:gd name="T41" fmla="*/ T40 w 83"/>
                              <a:gd name="T42" fmla="+- 0 2396 2327"/>
                              <a:gd name="T43" fmla="*/ 2396 h 79"/>
                              <a:gd name="T44" fmla="+- 0 5562 5484"/>
                              <a:gd name="T45" fmla="*/ T44 w 83"/>
                              <a:gd name="T46" fmla="+- 0 2385 2327"/>
                              <a:gd name="T47" fmla="*/ 2385 h 79"/>
                              <a:gd name="T48" fmla="+- 0 5566 5484"/>
                              <a:gd name="T49" fmla="*/ T48 w 83"/>
                              <a:gd name="T50" fmla="+- 0 2370 2327"/>
                              <a:gd name="T51" fmla="*/ 2370 h 79"/>
                              <a:gd name="T52" fmla="+- 0 5564 5484"/>
                              <a:gd name="T53" fmla="*/ T52 w 83"/>
                              <a:gd name="T54" fmla="+- 0 2354 2327"/>
                              <a:gd name="T55" fmla="*/ 2354 h 79"/>
                              <a:gd name="T56" fmla="+- 0 5556 5484"/>
                              <a:gd name="T57" fmla="*/ T56 w 83"/>
                              <a:gd name="T58" fmla="+- 0 2341 2327"/>
                              <a:gd name="T59" fmla="*/ 2341 h 79"/>
                              <a:gd name="T60" fmla="+- 0 5543 5484"/>
                              <a:gd name="T61" fmla="*/ T60 w 83"/>
                              <a:gd name="T62" fmla="+- 0 2332 2327"/>
                              <a:gd name="T63" fmla="*/ 2332 h 79"/>
                              <a:gd name="T64" fmla="+- 0 5527 5484"/>
                              <a:gd name="T65" fmla="*/ T64 w 83"/>
                              <a:gd name="T66" fmla="+- 0 2327 2327"/>
                              <a:gd name="T67" fmla="*/ 232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79">
                                <a:moveTo>
                                  <a:pt x="43" y="0"/>
                                </a:moveTo>
                                <a:lnTo>
                                  <a:pt x="28" y="2"/>
                                </a:lnTo>
                                <a:lnTo>
                                  <a:pt x="14" y="9"/>
                                </a:lnTo>
                                <a:lnTo>
                                  <a:pt x="5" y="21"/>
                                </a:lnTo>
                                <a:lnTo>
                                  <a:pt x="0" y="36"/>
                                </a:lnTo>
                                <a:lnTo>
                                  <a:pt x="2" y="52"/>
                                </a:lnTo>
                                <a:lnTo>
                                  <a:pt x="10" y="65"/>
                                </a:lnTo>
                                <a:lnTo>
                                  <a:pt x="22" y="74"/>
                                </a:lnTo>
                                <a:lnTo>
                                  <a:pt x="38" y="79"/>
                                </a:lnTo>
                                <a:lnTo>
                                  <a:pt x="53" y="77"/>
                                </a:lnTo>
                                <a:lnTo>
                                  <a:pt x="67" y="69"/>
                                </a:lnTo>
                                <a:lnTo>
                                  <a:pt x="78" y="58"/>
                                </a:lnTo>
                                <a:lnTo>
                                  <a:pt x="82" y="43"/>
                                </a:lnTo>
                                <a:lnTo>
                                  <a:pt x="80" y="27"/>
                                </a:lnTo>
                                <a:lnTo>
                                  <a:pt x="72" y="14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99"/>
                        <wps:cNvSpPr>
                          <a:spLocks/>
                        </wps:cNvSpPr>
                        <wps:spPr bwMode="auto">
                          <a:xfrm>
                            <a:off x="4860" y="967"/>
                            <a:ext cx="649" cy="424"/>
                          </a:xfrm>
                          <a:custGeom>
                            <a:avLst/>
                            <a:gdLst>
                              <a:gd name="T0" fmla="+- 0 5296 4860"/>
                              <a:gd name="T1" fmla="*/ T0 w 649"/>
                              <a:gd name="T2" fmla="+- 0 1064 967"/>
                              <a:gd name="T3" fmla="*/ 1064 h 424"/>
                              <a:gd name="T4" fmla="+- 0 5283 4860"/>
                              <a:gd name="T5" fmla="*/ T4 w 649"/>
                              <a:gd name="T6" fmla="+- 0 1073 967"/>
                              <a:gd name="T7" fmla="*/ 1073 h 424"/>
                              <a:gd name="T8" fmla="+- 0 5246 4860"/>
                              <a:gd name="T9" fmla="*/ T8 w 649"/>
                              <a:gd name="T10" fmla="+- 0 1114 967"/>
                              <a:gd name="T11" fmla="*/ 1114 h 424"/>
                              <a:gd name="T12" fmla="+- 0 5196 4860"/>
                              <a:gd name="T13" fmla="*/ T12 w 649"/>
                              <a:gd name="T14" fmla="+- 0 1160 967"/>
                              <a:gd name="T15" fmla="*/ 1160 h 424"/>
                              <a:gd name="T16" fmla="+- 0 5145 4860"/>
                              <a:gd name="T17" fmla="*/ T16 w 649"/>
                              <a:gd name="T18" fmla="+- 0 1204 967"/>
                              <a:gd name="T19" fmla="*/ 1204 h 424"/>
                              <a:gd name="T20" fmla="+- 0 5101 4860"/>
                              <a:gd name="T21" fmla="*/ T20 w 649"/>
                              <a:gd name="T22" fmla="+- 0 1239 967"/>
                              <a:gd name="T23" fmla="*/ 1239 h 424"/>
                              <a:gd name="T24" fmla="+- 0 5062 4860"/>
                              <a:gd name="T25" fmla="*/ T24 w 649"/>
                              <a:gd name="T26" fmla="+- 0 1261 967"/>
                              <a:gd name="T27" fmla="*/ 1261 h 424"/>
                              <a:gd name="T28" fmla="+- 0 4979 4860"/>
                              <a:gd name="T29" fmla="*/ T28 w 649"/>
                              <a:gd name="T30" fmla="+- 0 1290 967"/>
                              <a:gd name="T31" fmla="*/ 1290 h 424"/>
                              <a:gd name="T32" fmla="+- 0 4940 4860"/>
                              <a:gd name="T33" fmla="*/ T32 w 649"/>
                              <a:gd name="T34" fmla="+- 0 1312 967"/>
                              <a:gd name="T35" fmla="*/ 1312 h 424"/>
                              <a:gd name="T36" fmla="+- 0 4919 4860"/>
                              <a:gd name="T37" fmla="*/ T36 w 649"/>
                              <a:gd name="T38" fmla="+- 0 1330 967"/>
                              <a:gd name="T39" fmla="*/ 1330 h 424"/>
                              <a:gd name="T40" fmla="+- 0 4900 4860"/>
                              <a:gd name="T41" fmla="*/ T40 w 649"/>
                              <a:gd name="T42" fmla="+- 0 1348 967"/>
                              <a:gd name="T43" fmla="*/ 1348 h 424"/>
                              <a:gd name="T44" fmla="+- 0 4880 4860"/>
                              <a:gd name="T45" fmla="*/ T44 w 649"/>
                              <a:gd name="T46" fmla="+- 0 1365 967"/>
                              <a:gd name="T47" fmla="*/ 1365 h 424"/>
                              <a:gd name="T48" fmla="+- 0 4860 4860"/>
                              <a:gd name="T49" fmla="*/ T48 w 649"/>
                              <a:gd name="T50" fmla="+- 0 1380 967"/>
                              <a:gd name="T51" fmla="*/ 1380 h 424"/>
                              <a:gd name="T52" fmla="+- 0 4865 4860"/>
                              <a:gd name="T53" fmla="*/ T52 w 649"/>
                              <a:gd name="T54" fmla="+- 0 1391 967"/>
                              <a:gd name="T55" fmla="*/ 1391 h 424"/>
                              <a:gd name="T56" fmla="+- 0 4974 4860"/>
                              <a:gd name="T57" fmla="*/ T56 w 649"/>
                              <a:gd name="T58" fmla="+- 0 1338 967"/>
                              <a:gd name="T59" fmla="*/ 1338 h 424"/>
                              <a:gd name="T60" fmla="+- 0 5049 4860"/>
                              <a:gd name="T61" fmla="*/ T60 w 649"/>
                              <a:gd name="T62" fmla="+- 0 1310 967"/>
                              <a:gd name="T63" fmla="*/ 1310 h 424"/>
                              <a:gd name="T64" fmla="+- 0 5126 4860"/>
                              <a:gd name="T65" fmla="*/ T64 w 649"/>
                              <a:gd name="T66" fmla="+- 0 1298 967"/>
                              <a:gd name="T67" fmla="*/ 1298 h 424"/>
                              <a:gd name="T68" fmla="+- 0 5242 4860"/>
                              <a:gd name="T69" fmla="*/ T68 w 649"/>
                              <a:gd name="T70" fmla="+- 0 1293 967"/>
                              <a:gd name="T71" fmla="*/ 1293 h 424"/>
                              <a:gd name="T72" fmla="+- 0 5477 4860"/>
                              <a:gd name="T73" fmla="*/ T72 w 649"/>
                              <a:gd name="T74" fmla="+- 0 1293 967"/>
                              <a:gd name="T75" fmla="*/ 1293 h 424"/>
                              <a:gd name="T76" fmla="+- 0 5481 4860"/>
                              <a:gd name="T77" fmla="*/ T76 w 649"/>
                              <a:gd name="T78" fmla="+- 0 1285 967"/>
                              <a:gd name="T79" fmla="*/ 1285 h 424"/>
                              <a:gd name="T80" fmla="+- 0 5488 4860"/>
                              <a:gd name="T81" fmla="*/ T80 w 649"/>
                              <a:gd name="T82" fmla="+- 0 1268 967"/>
                              <a:gd name="T83" fmla="*/ 1268 h 424"/>
                              <a:gd name="T84" fmla="+- 0 5240 4860"/>
                              <a:gd name="T85" fmla="*/ T84 w 649"/>
                              <a:gd name="T86" fmla="+- 0 1268 967"/>
                              <a:gd name="T87" fmla="*/ 1268 h 424"/>
                              <a:gd name="T88" fmla="+- 0 5262 4860"/>
                              <a:gd name="T89" fmla="*/ T88 w 649"/>
                              <a:gd name="T90" fmla="+- 0 1237 967"/>
                              <a:gd name="T91" fmla="*/ 1237 h 424"/>
                              <a:gd name="T92" fmla="+- 0 5284 4860"/>
                              <a:gd name="T93" fmla="*/ T92 w 649"/>
                              <a:gd name="T94" fmla="+- 0 1208 967"/>
                              <a:gd name="T95" fmla="*/ 1208 h 424"/>
                              <a:gd name="T96" fmla="+- 0 5301 4860"/>
                              <a:gd name="T97" fmla="*/ T96 w 649"/>
                              <a:gd name="T98" fmla="+- 0 1177 967"/>
                              <a:gd name="T99" fmla="*/ 1177 h 424"/>
                              <a:gd name="T100" fmla="+- 0 5311 4860"/>
                              <a:gd name="T101" fmla="*/ T100 w 649"/>
                              <a:gd name="T102" fmla="+- 0 1139 967"/>
                              <a:gd name="T103" fmla="*/ 1139 h 424"/>
                              <a:gd name="T104" fmla="+- 0 5312 4860"/>
                              <a:gd name="T105" fmla="*/ T104 w 649"/>
                              <a:gd name="T106" fmla="+- 0 1098 967"/>
                              <a:gd name="T107" fmla="*/ 1098 h 424"/>
                              <a:gd name="T108" fmla="+- 0 5306 4860"/>
                              <a:gd name="T109" fmla="*/ T108 w 649"/>
                              <a:gd name="T110" fmla="+- 0 1073 967"/>
                              <a:gd name="T111" fmla="*/ 1073 h 424"/>
                              <a:gd name="T112" fmla="+- 0 5296 4860"/>
                              <a:gd name="T113" fmla="*/ T112 w 649"/>
                              <a:gd name="T114" fmla="+- 0 1064 967"/>
                              <a:gd name="T115" fmla="*/ 1064 h 424"/>
                              <a:gd name="T116" fmla="+- 0 5477 4860"/>
                              <a:gd name="T117" fmla="*/ T116 w 649"/>
                              <a:gd name="T118" fmla="+- 0 1293 967"/>
                              <a:gd name="T119" fmla="*/ 1293 h 424"/>
                              <a:gd name="T120" fmla="+- 0 5242 4860"/>
                              <a:gd name="T121" fmla="*/ T120 w 649"/>
                              <a:gd name="T122" fmla="+- 0 1293 967"/>
                              <a:gd name="T123" fmla="*/ 1293 h 424"/>
                              <a:gd name="T124" fmla="+- 0 5298 4860"/>
                              <a:gd name="T125" fmla="*/ T124 w 649"/>
                              <a:gd name="T126" fmla="+- 0 1295 967"/>
                              <a:gd name="T127" fmla="*/ 1295 h 424"/>
                              <a:gd name="T128" fmla="+- 0 5353 4860"/>
                              <a:gd name="T129" fmla="*/ T128 w 649"/>
                              <a:gd name="T130" fmla="+- 0 1303 967"/>
                              <a:gd name="T131" fmla="*/ 1303 h 424"/>
                              <a:gd name="T132" fmla="+- 0 5407 4860"/>
                              <a:gd name="T133" fmla="*/ T132 w 649"/>
                              <a:gd name="T134" fmla="+- 0 1316 967"/>
                              <a:gd name="T135" fmla="*/ 1316 h 424"/>
                              <a:gd name="T136" fmla="+- 0 5459 4860"/>
                              <a:gd name="T137" fmla="*/ T136 w 649"/>
                              <a:gd name="T138" fmla="+- 0 1334 967"/>
                              <a:gd name="T139" fmla="*/ 1334 h 424"/>
                              <a:gd name="T140" fmla="+- 0 5477 4860"/>
                              <a:gd name="T141" fmla="*/ T140 w 649"/>
                              <a:gd name="T142" fmla="+- 0 1293 967"/>
                              <a:gd name="T143" fmla="*/ 1293 h 424"/>
                              <a:gd name="T144" fmla="+- 0 5401 4860"/>
                              <a:gd name="T145" fmla="*/ T144 w 649"/>
                              <a:gd name="T146" fmla="+- 0 967 967"/>
                              <a:gd name="T147" fmla="*/ 967 h 424"/>
                              <a:gd name="T148" fmla="+- 0 5401 4860"/>
                              <a:gd name="T149" fmla="*/ T148 w 649"/>
                              <a:gd name="T150" fmla="+- 0 1004 967"/>
                              <a:gd name="T151" fmla="*/ 1004 h 424"/>
                              <a:gd name="T152" fmla="+- 0 5403 4860"/>
                              <a:gd name="T153" fmla="*/ T152 w 649"/>
                              <a:gd name="T154" fmla="+- 0 1042 967"/>
                              <a:gd name="T155" fmla="*/ 1042 h 424"/>
                              <a:gd name="T156" fmla="+- 0 5402 4860"/>
                              <a:gd name="T157" fmla="*/ T156 w 649"/>
                              <a:gd name="T158" fmla="+- 0 1065 967"/>
                              <a:gd name="T159" fmla="*/ 1065 h 424"/>
                              <a:gd name="T160" fmla="+- 0 5396 4860"/>
                              <a:gd name="T161" fmla="*/ T160 w 649"/>
                              <a:gd name="T162" fmla="+- 0 1088 967"/>
                              <a:gd name="T163" fmla="*/ 1088 h 424"/>
                              <a:gd name="T164" fmla="+- 0 5383 4860"/>
                              <a:gd name="T165" fmla="*/ T164 w 649"/>
                              <a:gd name="T166" fmla="+- 0 1125 967"/>
                              <a:gd name="T167" fmla="*/ 1125 h 424"/>
                              <a:gd name="T168" fmla="+- 0 5356 4860"/>
                              <a:gd name="T169" fmla="*/ T168 w 649"/>
                              <a:gd name="T170" fmla="+- 0 1171 967"/>
                              <a:gd name="T171" fmla="*/ 1171 h 424"/>
                              <a:gd name="T172" fmla="+- 0 5319 4860"/>
                              <a:gd name="T173" fmla="*/ T172 w 649"/>
                              <a:gd name="T174" fmla="+- 0 1204 967"/>
                              <a:gd name="T175" fmla="*/ 1204 h 424"/>
                              <a:gd name="T176" fmla="+- 0 5278 4860"/>
                              <a:gd name="T177" fmla="*/ T176 w 649"/>
                              <a:gd name="T178" fmla="+- 0 1233 967"/>
                              <a:gd name="T179" fmla="*/ 1233 h 424"/>
                              <a:gd name="T180" fmla="+- 0 5240 4860"/>
                              <a:gd name="T181" fmla="*/ T180 w 649"/>
                              <a:gd name="T182" fmla="+- 0 1268 967"/>
                              <a:gd name="T183" fmla="*/ 1268 h 424"/>
                              <a:gd name="T184" fmla="+- 0 5488 4860"/>
                              <a:gd name="T185" fmla="*/ T184 w 649"/>
                              <a:gd name="T186" fmla="+- 0 1268 967"/>
                              <a:gd name="T187" fmla="*/ 1268 h 424"/>
                              <a:gd name="T188" fmla="+- 0 5499 4860"/>
                              <a:gd name="T189" fmla="*/ T188 w 649"/>
                              <a:gd name="T190" fmla="+- 0 1240 967"/>
                              <a:gd name="T191" fmla="*/ 1240 h 424"/>
                              <a:gd name="T192" fmla="+- 0 5508 4860"/>
                              <a:gd name="T193" fmla="*/ T192 w 649"/>
                              <a:gd name="T194" fmla="+- 0 1194 967"/>
                              <a:gd name="T195" fmla="*/ 1194 h 424"/>
                              <a:gd name="T196" fmla="+- 0 5504 4860"/>
                              <a:gd name="T197" fmla="*/ T196 w 649"/>
                              <a:gd name="T198" fmla="+- 0 1143 967"/>
                              <a:gd name="T199" fmla="*/ 1143 h 424"/>
                              <a:gd name="T200" fmla="+- 0 5496 4860"/>
                              <a:gd name="T201" fmla="*/ T200 w 649"/>
                              <a:gd name="T202" fmla="+- 0 1112 967"/>
                              <a:gd name="T203" fmla="*/ 1112 h 424"/>
                              <a:gd name="T204" fmla="+- 0 5489 4860"/>
                              <a:gd name="T205" fmla="*/ T204 w 649"/>
                              <a:gd name="T206" fmla="+- 0 1089 967"/>
                              <a:gd name="T207" fmla="*/ 1089 h 424"/>
                              <a:gd name="T208" fmla="+- 0 5480 4860"/>
                              <a:gd name="T209" fmla="*/ T208 w 649"/>
                              <a:gd name="T210" fmla="+- 0 1067 967"/>
                              <a:gd name="T211" fmla="*/ 1067 h 424"/>
                              <a:gd name="T212" fmla="+- 0 5466 4860"/>
                              <a:gd name="T213" fmla="*/ T212 w 649"/>
                              <a:gd name="T214" fmla="+- 0 1038 967"/>
                              <a:gd name="T215" fmla="*/ 1038 h 424"/>
                              <a:gd name="T216" fmla="+- 0 5446 4860"/>
                              <a:gd name="T217" fmla="*/ T216 w 649"/>
                              <a:gd name="T218" fmla="+- 0 1004 967"/>
                              <a:gd name="T219" fmla="*/ 1004 h 424"/>
                              <a:gd name="T220" fmla="+- 0 5420 4860"/>
                              <a:gd name="T221" fmla="*/ T220 w 649"/>
                              <a:gd name="T222" fmla="+- 0 974 967"/>
                              <a:gd name="T223" fmla="*/ 974 h 424"/>
                              <a:gd name="T224" fmla="+- 0 5401 4860"/>
                              <a:gd name="T225" fmla="*/ T224 w 649"/>
                              <a:gd name="T226" fmla="+- 0 967 967"/>
                              <a:gd name="T227" fmla="*/ 96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49" h="424">
                                <a:moveTo>
                                  <a:pt x="436" y="97"/>
                                </a:moveTo>
                                <a:lnTo>
                                  <a:pt x="423" y="106"/>
                                </a:lnTo>
                                <a:lnTo>
                                  <a:pt x="386" y="147"/>
                                </a:lnTo>
                                <a:lnTo>
                                  <a:pt x="336" y="193"/>
                                </a:lnTo>
                                <a:lnTo>
                                  <a:pt x="285" y="237"/>
                                </a:lnTo>
                                <a:lnTo>
                                  <a:pt x="241" y="272"/>
                                </a:lnTo>
                                <a:lnTo>
                                  <a:pt x="202" y="294"/>
                                </a:lnTo>
                                <a:lnTo>
                                  <a:pt x="119" y="323"/>
                                </a:lnTo>
                                <a:lnTo>
                                  <a:pt x="80" y="345"/>
                                </a:lnTo>
                                <a:lnTo>
                                  <a:pt x="59" y="363"/>
                                </a:lnTo>
                                <a:lnTo>
                                  <a:pt x="40" y="381"/>
                                </a:lnTo>
                                <a:lnTo>
                                  <a:pt x="20" y="398"/>
                                </a:lnTo>
                                <a:lnTo>
                                  <a:pt x="0" y="413"/>
                                </a:lnTo>
                                <a:lnTo>
                                  <a:pt x="5" y="424"/>
                                </a:lnTo>
                                <a:lnTo>
                                  <a:pt x="114" y="371"/>
                                </a:lnTo>
                                <a:lnTo>
                                  <a:pt x="189" y="343"/>
                                </a:lnTo>
                                <a:lnTo>
                                  <a:pt x="266" y="331"/>
                                </a:lnTo>
                                <a:lnTo>
                                  <a:pt x="382" y="326"/>
                                </a:lnTo>
                                <a:lnTo>
                                  <a:pt x="617" y="326"/>
                                </a:lnTo>
                                <a:lnTo>
                                  <a:pt x="621" y="318"/>
                                </a:lnTo>
                                <a:lnTo>
                                  <a:pt x="628" y="301"/>
                                </a:lnTo>
                                <a:lnTo>
                                  <a:pt x="380" y="301"/>
                                </a:lnTo>
                                <a:lnTo>
                                  <a:pt x="402" y="270"/>
                                </a:lnTo>
                                <a:lnTo>
                                  <a:pt x="424" y="241"/>
                                </a:lnTo>
                                <a:lnTo>
                                  <a:pt x="441" y="210"/>
                                </a:lnTo>
                                <a:lnTo>
                                  <a:pt x="451" y="172"/>
                                </a:lnTo>
                                <a:lnTo>
                                  <a:pt x="452" y="131"/>
                                </a:lnTo>
                                <a:lnTo>
                                  <a:pt x="446" y="106"/>
                                </a:lnTo>
                                <a:lnTo>
                                  <a:pt x="436" y="97"/>
                                </a:lnTo>
                                <a:close/>
                                <a:moveTo>
                                  <a:pt x="617" y="326"/>
                                </a:moveTo>
                                <a:lnTo>
                                  <a:pt x="382" y="326"/>
                                </a:lnTo>
                                <a:lnTo>
                                  <a:pt x="438" y="328"/>
                                </a:lnTo>
                                <a:lnTo>
                                  <a:pt x="493" y="336"/>
                                </a:lnTo>
                                <a:lnTo>
                                  <a:pt x="547" y="349"/>
                                </a:lnTo>
                                <a:lnTo>
                                  <a:pt x="599" y="367"/>
                                </a:lnTo>
                                <a:lnTo>
                                  <a:pt x="617" y="326"/>
                                </a:lnTo>
                                <a:close/>
                                <a:moveTo>
                                  <a:pt x="541" y="0"/>
                                </a:moveTo>
                                <a:lnTo>
                                  <a:pt x="541" y="37"/>
                                </a:lnTo>
                                <a:lnTo>
                                  <a:pt x="543" y="75"/>
                                </a:lnTo>
                                <a:lnTo>
                                  <a:pt x="542" y="98"/>
                                </a:lnTo>
                                <a:lnTo>
                                  <a:pt x="536" y="121"/>
                                </a:lnTo>
                                <a:lnTo>
                                  <a:pt x="523" y="158"/>
                                </a:lnTo>
                                <a:lnTo>
                                  <a:pt x="496" y="204"/>
                                </a:lnTo>
                                <a:lnTo>
                                  <a:pt x="459" y="237"/>
                                </a:lnTo>
                                <a:lnTo>
                                  <a:pt x="418" y="266"/>
                                </a:lnTo>
                                <a:lnTo>
                                  <a:pt x="380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39" y="273"/>
                                </a:lnTo>
                                <a:lnTo>
                                  <a:pt x="648" y="227"/>
                                </a:lnTo>
                                <a:lnTo>
                                  <a:pt x="644" y="176"/>
                                </a:lnTo>
                                <a:lnTo>
                                  <a:pt x="636" y="145"/>
                                </a:lnTo>
                                <a:lnTo>
                                  <a:pt x="629" y="122"/>
                                </a:lnTo>
                                <a:lnTo>
                                  <a:pt x="620" y="100"/>
                                </a:lnTo>
                                <a:lnTo>
                                  <a:pt x="606" y="71"/>
                                </a:lnTo>
                                <a:lnTo>
                                  <a:pt x="586" y="37"/>
                                </a:lnTo>
                                <a:lnTo>
                                  <a:pt x="560" y="7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98"/>
                        <wps:cNvSpPr>
                          <a:spLocks/>
                        </wps:cNvSpPr>
                        <wps:spPr bwMode="auto">
                          <a:xfrm>
                            <a:off x="4919" y="2327"/>
                            <a:ext cx="83" cy="81"/>
                          </a:xfrm>
                          <a:custGeom>
                            <a:avLst/>
                            <a:gdLst>
                              <a:gd name="T0" fmla="+- 0 4956 4919"/>
                              <a:gd name="T1" fmla="*/ T0 w 83"/>
                              <a:gd name="T2" fmla="+- 0 2327 2327"/>
                              <a:gd name="T3" fmla="*/ 2327 h 81"/>
                              <a:gd name="T4" fmla="+- 0 4941 4919"/>
                              <a:gd name="T5" fmla="*/ T4 w 83"/>
                              <a:gd name="T6" fmla="+- 0 2332 2327"/>
                              <a:gd name="T7" fmla="*/ 2332 h 81"/>
                              <a:gd name="T8" fmla="+- 0 4929 4919"/>
                              <a:gd name="T9" fmla="*/ T8 w 83"/>
                              <a:gd name="T10" fmla="+- 0 2341 2327"/>
                              <a:gd name="T11" fmla="*/ 2341 h 81"/>
                              <a:gd name="T12" fmla="+- 0 4921 4919"/>
                              <a:gd name="T13" fmla="*/ T12 w 83"/>
                              <a:gd name="T14" fmla="+- 0 2354 2327"/>
                              <a:gd name="T15" fmla="*/ 2354 h 81"/>
                              <a:gd name="T16" fmla="+- 0 4919 4919"/>
                              <a:gd name="T17" fmla="*/ T16 w 83"/>
                              <a:gd name="T18" fmla="+- 0 2370 2327"/>
                              <a:gd name="T19" fmla="*/ 2370 h 81"/>
                              <a:gd name="T20" fmla="+- 0 4922 4919"/>
                              <a:gd name="T21" fmla="*/ T20 w 83"/>
                              <a:gd name="T22" fmla="+- 0 2385 2327"/>
                              <a:gd name="T23" fmla="*/ 2385 h 81"/>
                              <a:gd name="T24" fmla="+- 0 4932 4919"/>
                              <a:gd name="T25" fmla="*/ T24 w 83"/>
                              <a:gd name="T26" fmla="+- 0 2397 2327"/>
                              <a:gd name="T27" fmla="*/ 2397 h 81"/>
                              <a:gd name="T28" fmla="+- 0 4945 4919"/>
                              <a:gd name="T29" fmla="*/ T28 w 83"/>
                              <a:gd name="T30" fmla="+- 0 2404 2327"/>
                              <a:gd name="T31" fmla="*/ 2404 h 81"/>
                              <a:gd name="T32" fmla="+- 0 4962 4919"/>
                              <a:gd name="T33" fmla="*/ T32 w 83"/>
                              <a:gd name="T34" fmla="+- 0 2407 2327"/>
                              <a:gd name="T35" fmla="*/ 2407 h 81"/>
                              <a:gd name="T36" fmla="+- 0 4978 4919"/>
                              <a:gd name="T37" fmla="*/ T36 w 83"/>
                              <a:gd name="T38" fmla="+- 0 2403 2327"/>
                              <a:gd name="T39" fmla="*/ 2403 h 81"/>
                              <a:gd name="T40" fmla="+- 0 4990 4919"/>
                              <a:gd name="T41" fmla="*/ T40 w 83"/>
                              <a:gd name="T42" fmla="+- 0 2393 2327"/>
                              <a:gd name="T43" fmla="*/ 2393 h 81"/>
                              <a:gd name="T44" fmla="+- 0 4998 4919"/>
                              <a:gd name="T45" fmla="*/ T44 w 83"/>
                              <a:gd name="T46" fmla="+- 0 2380 2327"/>
                              <a:gd name="T47" fmla="*/ 2380 h 81"/>
                              <a:gd name="T48" fmla="+- 0 5001 4919"/>
                              <a:gd name="T49" fmla="*/ T48 w 83"/>
                              <a:gd name="T50" fmla="+- 0 2365 2327"/>
                              <a:gd name="T51" fmla="*/ 2365 h 81"/>
                              <a:gd name="T52" fmla="+- 0 4996 4919"/>
                              <a:gd name="T53" fmla="*/ T52 w 83"/>
                              <a:gd name="T54" fmla="+- 0 2350 2327"/>
                              <a:gd name="T55" fmla="*/ 2350 h 81"/>
                              <a:gd name="T56" fmla="+- 0 4987 4919"/>
                              <a:gd name="T57" fmla="*/ T56 w 83"/>
                              <a:gd name="T58" fmla="+- 0 2338 2327"/>
                              <a:gd name="T59" fmla="*/ 2338 h 81"/>
                              <a:gd name="T60" fmla="+- 0 4973 4919"/>
                              <a:gd name="T61" fmla="*/ T60 w 83"/>
                              <a:gd name="T62" fmla="+- 0 2330 2327"/>
                              <a:gd name="T63" fmla="*/ 2330 h 81"/>
                              <a:gd name="T64" fmla="+- 0 4956 4919"/>
                              <a:gd name="T65" fmla="*/ T64 w 83"/>
                              <a:gd name="T66" fmla="+- 0 2327 2327"/>
                              <a:gd name="T67" fmla="*/ 232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1">
                                <a:moveTo>
                                  <a:pt x="37" y="0"/>
                                </a:moveTo>
                                <a:lnTo>
                                  <a:pt x="22" y="5"/>
                                </a:lnTo>
                                <a:lnTo>
                                  <a:pt x="10" y="14"/>
                                </a:lnTo>
                                <a:lnTo>
                                  <a:pt x="2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58"/>
                                </a:lnTo>
                                <a:lnTo>
                                  <a:pt x="13" y="70"/>
                                </a:lnTo>
                                <a:lnTo>
                                  <a:pt x="26" y="77"/>
                                </a:lnTo>
                                <a:lnTo>
                                  <a:pt x="43" y="80"/>
                                </a:lnTo>
                                <a:lnTo>
                                  <a:pt x="59" y="76"/>
                                </a:lnTo>
                                <a:lnTo>
                                  <a:pt x="71" y="66"/>
                                </a:lnTo>
                                <a:lnTo>
                                  <a:pt x="79" y="53"/>
                                </a:lnTo>
                                <a:lnTo>
                                  <a:pt x="82" y="38"/>
                                </a:lnTo>
                                <a:lnTo>
                                  <a:pt x="77" y="23"/>
                                </a:lnTo>
                                <a:lnTo>
                                  <a:pt x="68" y="11"/>
                                </a:lnTo>
                                <a:lnTo>
                                  <a:pt x="5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97"/>
                        <wps:cNvSpPr>
                          <a:spLocks/>
                        </wps:cNvSpPr>
                        <wps:spPr bwMode="auto">
                          <a:xfrm>
                            <a:off x="4478" y="1380"/>
                            <a:ext cx="388" cy="955"/>
                          </a:xfrm>
                          <a:custGeom>
                            <a:avLst/>
                            <a:gdLst>
                              <a:gd name="T0" fmla="+- 0 4860 4478"/>
                              <a:gd name="T1" fmla="*/ T0 w 388"/>
                              <a:gd name="T2" fmla="+- 0 1380 1380"/>
                              <a:gd name="T3" fmla="*/ 1380 h 955"/>
                              <a:gd name="T4" fmla="+- 0 4846 4478"/>
                              <a:gd name="T5" fmla="*/ T4 w 388"/>
                              <a:gd name="T6" fmla="+- 0 1387 1380"/>
                              <a:gd name="T7" fmla="*/ 1387 h 955"/>
                              <a:gd name="T8" fmla="+- 0 4832 4478"/>
                              <a:gd name="T9" fmla="*/ T8 w 388"/>
                              <a:gd name="T10" fmla="+- 0 1393 1380"/>
                              <a:gd name="T11" fmla="*/ 1393 h 955"/>
                              <a:gd name="T12" fmla="+- 0 4815 4478"/>
                              <a:gd name="T13" fmla="*/ T12 w 388"/>
                              <a:gd name="T14" fmla="+- 0 1398 1380"/>
                              <a:gd name="T15" fmla="*/ 1398 h 955"/>
                              <a:gd name="T16" fmla="+- 0 4798 4478"/>
                              <a:gd name="T17" fmla="*/ T16 w 388"/>
                              <a:gd name="T18" fmla="+- 0 1401 1380"/>
                              <a:gd name="T19" fmla="*/ 1401 h 955"/>
                              <a:gd name="T20" fmla="+- 0 4731 4478"/>
                              <a:gd name="T21" fmla="*/ T20 w 388"/>
                              <a:gd name="T22" fmla="+- 0 1417 1380"/>
                              <a:gd name="T23" fmla="*/ 1417 h 955"/>
                              <a:gd name="T24" fmla="+- 0 4686 4478"/>
                              <a:gd name="T25" fmla="*/ T24 w 388"/>
                              <a:gd name="T26" fmla="+- 0 1451 1380"/>
                              <a:gd name="T27" fmla="*/ 1451 h 955"/>
                              <a:gd name="T28" fmla="+- 0 4652 4478"/>
                              <a:gd name="T29" fmla="*/ T28 w 388"/>
                              <a:gd name="T30" fmla="+- 0 1500 1380"/>
                              <a:gd name="T31" fmla="*/ 1500 h 955"/>
                              <a:gd name="T32" fmla="+- 0 4619 4478"/>
                              <a:gd name="T33" fmla="*/ T32 w 388"/>
                              <a:gd name="T34" fmla="+- 0 1562 1380"/>
                              <a:gd name="T35" fmla="*/ 1562 h 955"/>
                              <a:gd name="T36" fmla="+- 0 4584 4478"/>
                              <a:gd name="T37" fmla="*/ T36 w 388"/>
                              <a:gd name="T38" fmla="+- 0 1625 1380"/>
                              <a:gd name="T39" fmla="*/ 1625 h 955"/>
                              <a:gd name="T40" fmla="+- 0 4547 4478"/>
                              <a:gd name="T41" fmla="*/ T40 w 388"/>
                              <a:gd name="T42" fmla="+- 0 1692 1380"/>
                              <a:gd name="T43" fmla="*/ 1692 h 955"/>
                              <a:gd name="T44" fmla="+- 0 4515 4478"/>
                              <a:gd name="T45" fmla="*/ T44 w 388"/>
                              <a:gd name="T46" fmla="+- 0 1761 1380"/>
                              <a:gd name="T47" fmla="*/ 1761 h 955"/>
                              <a:gd name="T48" fmla="+- 0 4498 4478"/>
                              <a:gd name="T49" fmla="*/ T48 w 388"/>
                              <a:gd name="T50" fmla="+- 0 1829 1380"/>
                              <a:gd name="T51" fmla="*/ 1829 h 955"/>
                              <a:gd name="T52" fmla="+- 0 4494 4478"/>
                              <a:gd name="T53" fmla="*/ T52 w 388"/>
                              <a:gd name="T54" fmla="+- 0 1893 1380"/>
                              <a:gd name="T55" fmla="*/ 1893 h 955"/>
                              <a:gd name="T56" fmla="+- 0 4492 4478"/>
                              <a:gd name="T57" fmla="*/ T56 w 388"/>
                              <a:gd name="T58" fmla="+- 0 1956 1380"/>
                              <a:gd name="T59" fmla="*/ 1956 h 955"/>
                              <a:gd name="T60" fmla="+- 0 4490 4478"/>
                              <a:gd name="T61" fmla="*/ T60 w 388"/>
                              <a:gd name="T62" fmla="+- 0 2019 1380"/>
                              <a:gd name="T63" fmla="*/ 2019 h 955"/>
                              <a:gd name="T64" fmla="+- 0 4484 4478"/>
                              <a:gd name="T65" fmla="*/ T64 w 388"/>
                              <a:gd name="T66" fmla="+- 0 2081 1380"/>
                              <a:gd name="T67" fmla="*/ 2081 h 955"/>
                              <a:gd name="T68" fmla="+- 0 4480 4478"/>
                              <a:gd name="T69" fmla="*/ T68 w 388"/>
                              <a:gd name="T70" fmla="+- 0 2110 1380"/>
                              <a:gd name="T71" fmla="*/ 2110 h 955"/>
                              <a:gd name="T72" fmla="+- 0 4478 4478"/>
                              <a:gd name="T73" fmla="*/ T72 w 388"/>
                              <a:gd name="T74" fmla="+- 0 2135 1380"/>
                              <a:gd name="T75" fmla="*/ 2135 h 955"/>
                              <a:gd name="T76" fmla="+- 0 4480 4478"/>
                              <a:gd name="T77" fmla="*/ T76 w 388"/>
                              <a:gd name="T78" fmla="+- 0 2160 1380"/>
                              <a:gd name="T79" fmla="*/ 2160 h 955"/>
                              <a:gd name="T80" fmla="+- 0 4487 4478"/>
                              <a:gd name="T81" fmla="*/ T80 w 388"/>
                              <a:gd name="T82" fmla="+- 0 2190 1380"/>
                              <a:gd name="T83" fmla="*/ 2190 h 955"/>
                              <a:gd name="T84" fmla="+- 0 4497 4478"/>
                              <a:gd name="T85" fmla="*/ T84 w 388"/>
                              <a:gd name="T86" fmla="+- 0 2219 1380"/>
                              <a:gd name="T87" fmla="*/ 2219 h 955"/>
                              <a:gd name="T88" fmla="+- 0 4505 4478"/>
                              <a:gd name="T89" fmla="*/ T88 w 388"/>
                              <a:gd name="T90" fmla="+- 0 2246 1380"/>
                              <a:gd name="T91" fmla="*/ 2246 h 955"/>
                              <a:gd name="T92" fmla="+- 0 4503 4478"/>
                              <a:gd name="T93" fmla="*/ T92 w 388"/>
                              <a:gd name="T94" fmla="+- 0 2274 1380"/>
                              <a:gd name="T95" fmla="*/ 2274 h 955"/>
                              <a:gd name="T96" fmla="+- 0 4487 4478"/>
                              <a:gd name="T97" fmla="*/ T96 w 388"/>
                              <a:gd name="T98" fmla="+- 0 2300 1380"/>
                              <a:gd name="T99" fmla="*/ 2300 h 955"/>
                              <a:gd name="T100" fmla="+- 0 4502 4478"/>
                              <a:gd name="T101" fmla="*/ T100 w 388"/>
                              <a:gd name="T102" fmla="+- 0 2309 1380"/>
                              <a:gd name="T103" fmla="*/ 2309 h 955"/>
                              <a:gd name="T104" fmla="+- 0 4508 4478"/>
                              <a:gd name="T105" fmla="*/ T104 w 388"/>
                              <a:gd name="T106" fmla="+- 0 2313 1380"/>
                              <a:gd name="T107" fmla="*/ 2313 h 955"/>
                              <a:gd name="T108" fmla="+- 0 4515 4478"/>
                              <a:gd name="T109" fmla="*/ T108 w 388"/>
                              <a:gd name="T110" fmla="+- 0 2318 1380"/>
                              <a:gd name="T111" fmla="*/ 2318 h 955"/>
                              <a:gd name="T112" fmla="+- 0 4524 4478"/>
                              <a:gd name="T113" fmla="*/ T112 w 388"/>
                              <a:gd name="T114" fmla="+- 0 2325 1380"/>
                              <a:gd name="T115" fmla="*/ 2325 h 955"/>
                              <a:gd name="T116" fmla="+- 0 4535 4478"/>
                              <a:gd name="T117" fmla="*/ T116 w 388"/>
                              <a:gd name="T118" fmla="+- 0 2332 1380"/>
                              <a:gd name="T119" fmla="*/ 2332 h 955"/>
                              <a:gd name="T120" fmla="+- 0 4537 4478"/>
                              <a:gd name="T121" fmla="*/ T120 w 388"/>
                              <a:gd name="T122" fmla="+- 0 2332 1380"/>
                              <a:gd name="T123" fmla="*/ 2332 h 955"/>
                              <a:gd name="T124" fmla="+- 0 4537 4478"/>
                              <a:gd name="T125" fmla="*/ T124 w 388"/>
                              <a:gd name="T126" fmla="+- 0 2334 1380"/>
                              <a:gd name="T127" fmla="*/ 2334 h 955"/>
                              <a:gd name="T128" fmla="+- 0 4539 4478"/>
                              <a:gd name="T129" fmla="*/ T128 w 388"/>
                              <a:gd name="T130" fmla="+- 0 2334 1380"/>
                              <a:gd name="T131" fmla="*/ 2334 h 955"/>
                              <a:gd name="T132" fmla="+- 0 4537 4478"/>
                              <a:gd name="T133" fmla="*/ T132 w 388"/>
                              <a:gd name="T134" fmla="+- 0 2323 1380"/>
                              <a:gd name="T135" fmla="*/ 2323 h 955"/>
                              <a:gd name="T136" fmla="+- 0 4535 4478"/>
                              <a:gd name="T137" fmla="*/ T136 w 388"/>
                              <a:gd name="T138" fmla="+- 0 2312 1380"/>
                              <a:gd name="T139" fmla="*/ 2312 h 955"/>
                              <a:gd name="T140" fmla="+- 0 4533 4478"/>
                              <a:gd name="T141" fmla="*/ T140 w 388"/>
                              <a:gd name="T142" fmla="+- 0 2300 1380"/>
                              <a:gd name="T143" fmla="*/ 2300 h 955"/>
                              <a:gd name="T144" fmla="+- 0 4532 4478"/>
                              <a:gd name="T145" fmla="*/ T144 w 388"/>
                              <a:gd name="T146" fmla="+- 0 2288 1380"/>
                              <a:gd name="T147" fmla="*/ 2288 h 955"/>
                              <a:gd name="T148" fmla="+- 0 4529 4478"/>
                              <a:gd name="T149" fmla="*/ T148 w 388"/>
                              <a:gd name="T150" fmla="+- 0 2249 1380"/>
                              <a:gd name="T151" fmla="*/ 2249 h 955"/>
                              <a:gd name="T152" fmla="+- 0 4529 4478"/>
                              <a:gd name="T153" fmla="*/ T152 w 388"/>
                              <a:gd name="T154" fmla="+- 0 2177 1380"/>
                              <a:gd name="T155" fmla="*/ 2177 h 955"/>
                              <a:gd name="T156" fmla="+- 0 4532 4478"/>
                              <a:gd name="T157" fmla="*/ T156 w 388"/>
                              <a:gd name="T158" fmla="+- 0 2082 1380"/>
                              <a:gd name="T159" fmla="*/ 2082 h 955"/>
                              <a:gd name="T160" fmla="+- 0 4538 4478"/>
                              <a:gd name="T161" fmla="*/ T160 w 388"/>
                              <a:gd name="T162" fmla="+- 0 1976 1380"/>
                              <a:gd name="T163" fmla="*/ 1976 h 955"/>
                              <a:gd name="T164" fmla="+- 0 4548 4478"/>
                              <a:gd name="T165" fmla="*/ T164 w 388"/>
                              <a:gd name="T166" fmla="+- 0 1869 1380"/>
                              <a:gd name="T167" fmla="*/ 1869 h 955"/>
                              <a:gd name="T168" fmla="+- 0 4562 4478"/>
                              <a:gd name="T169" fmla="*/ T168 w 388"/>
                              <a:gd name="T170" fmla="+- 0 1772 1380"/>
                              <a:gd name="T171" fmla="*/ 1772 h 955"/>
                              <a:gd name="T172" fmla="+- 0 4584 4478"/>
                              <a:gd name="T173" fmla="*/ T172 w 388"/>
                              <a:gd name="T174" fmla="+- 0 1693 1380"/>
                              <a:gd name="T175" fmla="*/ 1693 h 955"/>
                              <a:gd name="T176" fmla="+- 0 4615 4478"/>
                              <a:gd name="T177" fmla="*/ T176 w 388"/>
                              <a:gd name="T178" fmla="+- 0 1623 1380"/>
                              <a:gd name="T179" fmla="*/ 1623 h 955"/>
                              <a:gd name="T180" fmla="+- 0 4655 4478"/>
                              <a:gd name="T181" fmla="*/ T180 w 388"/>
                              <a:gd name="T182" fmla="+- 0 1562 1380"/>
                              <a:gd name="T183" fmla="*/ 1562 h 955"/>
                              <a:gd name="T184" fmla="+- 0 4701 4478"/>
                              <a:gd name="T185" fmla="*/ T184 w 388"/>
                              <a:gd name="T186" fmla="+- 0 1508 1380"/>
                              <a:gd name="T187" fmla="*/ 1508 h 955"/>
                              <a:gd name="T188" fmla="+- 0 4753 4478"/>
                              <a:gd name="T189" fmla="*/ T188 w 388"/>
                              <a:gd name="T190" fmla="+- 0 1463 1380"/>
                              <a:gd name="T191" fmla="*/ 1463 h 955"/>
                              <a:gd name="T192" fmla="+- 0 4808 4478"/>
                              <a:gd name="T193" fmla="*/ T192 w 388"/>
                              <a:gd name="T194" fmla="+- 0 1423 1380"/>
                              <a:gd name="T195" fmla="*/ 1423 h 955"/>
                              <a:gd name="T196" fmla="+- 0 4865 4478"/>
                              <a:gd name="T197" fmla="*/ T196 w 388"/>
                              <a:gd name="T198" fmla="+- 0 1391 1380"/>
                              <a:gd name="T199" fmla="*/ 1391 h 955"/>
                              <a:gd name="T200" fmla="+- 0 4860 4478"/>
                              <a:gd name="T201" fmla="*/ T200 w 388"/>
                              <a:gd name="T202" fmla="+- 0 1380 1380"/>
                              <a:gd name="T203" fmla="*/ 1380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8" h="955">
                                <a:moveTo>
                                  <a:pt x="382" y="0"/>
                                </a:moveTo>
                                <a:lnTo>
                                  <a:pt x="368" y="7"/>
                                </a:lnTo>
                                <a:lnTo>
                                  <a:pt x="354" y="13"/>
                                </a:lnTo>
                                <a:lnTo>
                                  <a:pt x="337" y="18"/>
                                </a:lnTo>
                                <a:lnTo>
                                  <a:pt x="320" y="21"/>
                                </a:lnTo>
                                <a:lnTo>
                                  <a:pt x="253" y="37"/>
                                </a:lnTo>
                                <a:lnTo>
                                  <a:pt x="208" y="71"/>
                                </a:lnTo>
                                <a:lnTo>
                                  <a:pt x="174" y="120"/>
                                </a:lnTo>
                                <a:lnTo>
                                  <a:pt x="141" y="182"/>
                                </a:lnTo>
                                <a:lnTo>
                                  <a:pt x="106" y="245"/>
                                </a:lnTo>
                                <a:lnTo>
                                  <a:pt x="69" y="312"/>
                                </a:lnTo>
                                <a:lnTo>
                                  <a:pt x="37" y="381"/>
                                </a:lnTo>
                                <a:lnTo>
                                  <a:pt x="20" y="449"/>
                                </a:lnTo>
                                <a:lnTo>
                                  <a:pt x="16" y="513"/>
                                </a:lnTo>
                                <a:lnTo>
                                  <a:pt x="14" y="576"/>
                                </a:lnTo>
                                <a:lnTo>
                                  <a:pt x="12" y="639"/>
                                </a:lnTo>
                                <a:lnTo>
                                  <a:pt x="6" y="701"/>
                                </a:lnTo>
                                <a:lnTo>
                                  <a:pt x="2" y="730"/>
                                </a:lnTo>
                                <a:lnTo>
                                  <a:pt x="0" y="755"/>
                                </a:lnTo>
                                <a:lnTo>
                                  <a:pt x="2" y="780"/>
                                </a:lnTo>
                                <a:lnTo>
                                  <a:pt x="9" y="810"/>
                                </a:lnTo>
                                <a:lnTo>
                                  <a:pt x="19" y="839"/>
                                </a:lnTo>
                                <a:lnTo>
                                  <a:pt x="27" y="866"/>
                                </a:lnTo>
                                <a:lnTo>
                                  <a:pt x="25" y="894"/>
                                </a:lnTo>
                                <a:lnTo>
                                  <a:pt x="9" y="920"/>
                                </a:lnTo>
                                <a:lnTo>
                                  <a:pt x="24" y="929"/>
                                </a:lnTo>
                                <a:lnTo>
                                  <a:pt x="30" y="933"/>
                                </a:lnTo>
                                <a:lnTo>
                                  <a:pt x="37" y="938"/>
                                </a:lnTo>
                                <a:lnTo>
                                  <a:pt x="46" y="945"/>
                                </a:lnTo>
                                <a:lnTo>
                                  <a:pt x="57" y="952"/>
                                </a:lnTo>
                                <a:lnTo>
                                  <a:pt x="59" y="952"/>
                                </a:lnTo>
                                <a:lnTo>
                                  <a:pt x="59" y="954"/>
                                </a:lnTo>
                                <a:lnTo>
                                  <a:pt x="61" y="954"/>
                                </a:lnTo>
                                <a:lnTo>
                                  <a:pt x="59" y="943"/>
                                </a:lnTo>
                                <a:lnTo>
                                  <a:pt x="57" y="932"/>
                                </a:lnTo>
                                <a:lnTo>
                                  <a:pt x="55" y="920"/>
                                </a:lnTo>
                                <a:lnTo>
                                  <a:pt x="54" y="908"/>
                                </a:lnTo>
                                <a:lnTo>
                                  <a:pt x="51" y="869"/>
                                </a:lnTo>
                                <a:lnTo>
                                  <a:pt x="51" y="797"/>
                                </a:lnTo>
                                <a:lnTo>
                                  <a:pt x="54" y="702"/>
                                </a:lnTo>
                                <a:lnTo>
                                  <a:pt x="60" y="596"/>
                                </a:lnTo>
                                <a:lnTo>
                                  <a:pt x="70" y="489"/>
                                </a:lnTo>
                                <a:lnTo>
                                  <a:pt x="84" y="392"/>
                                </a:lnTo>
                                <a:lnTo>
                                  <a:pt x="106" y="313"/>
                                </a:lnTo>
                                <a:lnTo>
                                  <a:pt x="137" y="243"/>
                                </a:lnTo>
                                <a:lnTo>
                                  <a:pt x="177" y="182"/>
                                </a:lnTo>
                                <a:lnTo>
                                  <a:pt x="223" y="128"/>
                                </a:lnTo>
                                <a:lnTo>
                                  <a:pt x="275" y="83"/>
                                </a:lnTo>
                                <a:lnTo>
                                  <a:pt x="330" y="43"/>
                                </a:lnTo>
                                <a:lnTo>
                                  <a:pt x="387" y="11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96"/>
                        <wps:cNvSpPr>
                          <a:spLocks/>
                        </wps:cNvSpPr>
                        <wps:spPr bwMode="auto">
                          <a:xfrm>
                            <a:off x="4384" y="3501"/>
                            <a:ext cx="105" cy="104"/>
                          </a:xfrm>
                          <a:custGeom>
                            <a:avLst/>
                            <a:gdLst>
                              <a:gd name="T0" fmla="+- 0 4384 4384"/>
                              <a:gd name="T1" fmla="*/ T0 w 105"/>
                              <a:gd name="T2" fmla="+- 0 3501 3501"/>
                              <a:gd name="T3" fmla="*/ 3501 h 104"/>
                              <a:gd name="T4" fmla="+- 0 4384 4384"/>
                              <a:gd name="T5" fmla="*/ T4 w 105"/>
                              <a:gd name="T6" fmla="+- 0 3604 3501"/>
                              <a:gd name="T7" fmla="*/ 3604 h 104"/>
                              <a:gd name="T8" fmla="+- 0 4489 4384"/>
                              <a:gd name="T9" fmla="*/ T8 w 105"/>
                              <a:gd name="T10" fmla="+- 0 3604 3501"/>
                              <a:gd name="T11" fmla="*/ 3604 h 104"/>
                              <a:gd name="T12" fmla="+- 0 4470 4384"/>
                              <a:gd name="T13" fmla="*/ T12 w 105"/>
                              <a:gd name="T14" fmla="+- 0 3576 3501"/>
                              <a:gd name="T15" fmla="*/ 3576 h 104"/>
                              <a:gd name="T16" fmla="+- 0 4422 4384"/>
                              <a:gd name="T17" fmla="*/ T16 w 105"/>
                              <a:gd name="T18" fmla="+- 0 3530 3501"/>
                              <a:gd name="T19" fmla="*/ 3530 h 104"/>
                              <a:gd name="T20" fmla="+- 0 4384 4384"/>
                              <a:gd name="T21" fmla="*/ T20 w 105"/>
                              <a:gd name="T22" fmla="+- 0 3501 3501"/>
                              <a:gd name="T23" fmla="*/ 350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105" y="103"/>
                                </a:lnTo>
                                <a:lnTo>
                                  <a:pt x="86" y="75"/>
                                </a:lnTo>
                                <a:lnTo>
                                  <a:pt x="38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95"/>
                        <wps:cNvSpPr>
                          <a:spLocks/>
                        </wps:cNvSpPr>
                        <wps:spPr bwMode="auto">
                          <a:xfrm>
                            <a:off x="4539" y="2334"/>
                            <a:ext cx="1372" cy="1209"/>
                          </a:xfrm>
                          <a:custGeom>
                            <a:avLst/>
                            <a:gdLst>
                              <a:gd name="T0" fmla="+- 0 5911 4539"/>
                              <a:gd name="T1" fmla="*/ T0 w 1372"/>
                              <a:gd name="T2" fmla="+- 0 2340 2334"/>
                              <a:gd name="T3" fmla="*/ 2340 h 1209"/>
                              <a:gd name="T4" fmla="+- 0 5909 4539"/>
                              <a:gd name="T5" fmla="*/ T4 w 1372"/>
                              <a:gd name="T6" fmla="+- 0 2341 2334"/>
                              <a:gd name="T7" fmla="*/ 2341 h 1209"/>
                              <a:gd name="T8" fmla="+- 0 5909 4539"/>
                              <a:gd name="T9" fmla="*/ T8 w 1372"/>
                              <a:gd name="T10" fmla="+- 0 2345 2334"/>
                              <a:gd name="T11" fmla="*/ 2345 h 1209"/>
                              <a:gd name="T12" fmla="+- 0 5909 4539"/>
                              <a:gd name="T13" fmla="*/ T12 w 1372"/>
                              <a:gd name="T14" fmla="+- 0 2348 2334"/>
                              <a:gd name="T15" fmla="*/ 2348 h 1209"/>
                              <a:gd name="T16" fmla="+- 0 5900 4539"/>
                              <a:gd name="T17" fmla="*/ T16 w 1372"/>
                              <a:gd name="T18" fmla="+- 0 2397 2334"/>
                              <a:gd name="T19" fmla="*/ 2397 h 1209"/>
                              <a:gd name="T20" fmla="+- 0 5888 4539"/>
                              <a:gd name="T21" fmla="*/ T20 w 1372"/>
                              <a:gd name="T22" fmla="+- 0 2450 2334"/>
                              <a:gd name="T23" fmla="*/ 2450 h 1209"/>
                              <a:gd name="T24" fmla="+- 0 5873 4539"/>
                              <a:gd name="T25" fmla="*/ T24 w 1372"/>
                              <a:gd name="T26" fmla="+- 0 2520 2334"/>
                              <a:gd name="T27" fmla="*/ 2520 h 1209"/>
                              <a:gd name="T28" fmla="+- 0 5858 4539"/>
                              <a:gd name="T29" fmla="*/ T28 w 1372"/>
                              <a:gd name="T30" fmla="+- 0 2622 2334"/>
                              <a:gd name="T31" fmla="*/ 2622 h 1209"/>
                              <a:gd name="T32" fmla="+- 0 5845 4539"/>
                              <a:gd name="T33" fmla="*/ T32 w 1372"/>
                              <a:gd name="T34" fmla="+- 0 2769 2334"/>
                              <a:gd name="T35" fmla="*/ 2769 h 1209"/>
                              <a:gd name="T36" fmla="+- 0 5843 4539"/>
                              <a:gd name="T37" fmla="*/ T36 w 1372"/>
                              <a:gd name="T38" fmla="+- 0 2782 2334"/>
                              <a:gd name="T39" fmla="*/ 2782 h 1209"/>
                              <a:gd name="T40" fmla="+- 0 5821 4539"/>
                              <a:gd name="T41" fmla="*/ T40 w 1372"/>
                              <a:gd name="T42" fmla="+- 0 2897 2334"/>
                              <a:gd name="T43" fmla="*/ 2897 h 1209"/>
                              <a:gd name="T44" fmla="+- 0 5803 4539"/>
                              <a:gd name="T45" fmla="*/ T44 w 1372"/>
                              <a:gd name="T46" fmla="+- 0 2964 2334"/>
                              <a:gd name="T47" fmla="*/ 2964 h 1209"/>
                              <a:gd name="T48" fmla="+- 0 5780 4539"/>
                              <a:gd name="T49" fmla="*/ T48 w 1372"/>
                              <a:gd name="T50" fmla="+- 0 3033 2334"/>
                              <a:gd name="T51" fmla="*/ 3033 h 1209"/>
                              <a:gd name="T52" fmla="+- 0 5752 4539"/>
                              <a:gd name="T53" fmla="*/ T52 w 1372"/>
                              <a:gd name="T54" fmla="+- 0 3098 2334"/>
                              <a:gd name="T55" fmla="*/ 3098 h 1209"/>
                              <a:gd name="T56" fmla="+- 0 5721 4539"/>
                              <a:gd name="T57" fmla="*/ T56 w 1372"/>
                              <a:gd name="T58" fmla="+- 0 3163 2334"/>
                              <a:gd name="T59" fmla="*/ 3163 h 1209"/>
                              <a:gd name="T60" fmla="+- 0 5691 4539"/>
                              <a:gd name="T61" fmla="*/ T60 w 1372"/>
                              <a:gd name="T62" fmla="+- 0 3230 2334"/>
                              <a:gd name="T63" fmla="*/ 3230 h 1209"/>
                              <a:gd name="T64" fmla="+- 0 5658 4539"/>
                              <a:gd name="T65" fmla="*/ T64 w 1372"/>
                              <a:gd name="T66" fmla="+- 0 3296 2334"/>
                              <a:gd name="T67" fmla="*/ 3296 h 1209"/>
                              <a:gd name="T68" fmla="+- 0 5620 4539"/>
                              <a:gd name="T69" fmla="*/ T68 w 1372"/>
                              <a:gd name="T70" fmla="+- 0 3358 2334"/>
                              <a:gd name="T71" fmla="*/ 3358 h 1209"/>
                              <a:gd name="T72" fmla="+- 0 5575 4539"/>
                              <a:gd name="T73" fmla="*/ T72 w 1372"/>
                              <a:gd name="T74" fmla="+- 0 3414 2334"/>
                              <a:gd name="T75" fmla="*/ 3414 h 1209"/>
                              <a:gd name="T76" fmla="+- 0 5520 4539"/>
                              <a:gd name="T77" fmla="*/ T76 w 1372"/>
                              <a:gd name="T78" fmla="+- 0 3461 2334"/>
                              <a:gd name="T79" fmla="*/ 3461 h 1209"/>
                              <a:gd name="T80" fmla="+- 0 5468 4539"/>
                              <a:gd name="T81" fmla="*/ T80 w 1372"/>
                              <a:gd name="T82" fmla="+- 0 3491 2334"/>
                              <a:gd name="T83" fmla="*/ 3491 h 1209"/>
                              <a:gd name="T84" fmla="+- 0 5404 4539"/>
                              <a:gd name="T85" fmla="*/ T84 w 1372"/>
                              <a:gd name="T86" fmla="+- 0 3515 2334"/>
                              <a:gd name="T87" fmla="*/ 3515 h 1209"/>
                              <a:gd name="T88" fmla="+- 0 5333 4539"/>
                              <a:gd name="T89" fmla="*/ T88 w 1372"/>
                              <a:gd name="T90" fmla="+- 0 3532 2334"/>
                              <a:gd name="T91" fmla="*/ 3532 h 1209"/>
                              <a:gd name="T92" fmla="+- 0 5257 4539"/>
                              <a:gd name="T93" fmla="*/ T92 w 1372"/>
                              <a:gd name="T94" fmla="+- 0 3542 2334"/>
                              <a:gd name="T95" fmla="*/ 3542 h 1209"/>
                              <a:gd name="T96" fmla="+- 0 5177 4539"/>
                              <a:gd name="T97" fmla="*/ T96 w 1372"/>
                              <a:gd name="T98" fmla="+- 0 3543 2334"/>
                              <a:gd name="T99" fmla="*/ 3543 h 1209"/>
                              <a:gd name="T100" fmla="+- 0 5098 4539"/>
                              <a:gd name="T101" fmla="*/ T100 w 1372"/>
                              <a:gd name="T102" fmla="+- 0 3534 2334"/>
                              <a:gd name="T103" fmla="*/ 3534 h 1209"/>
                              <a:gd name="T104" fmla="+- 0 5022 4539"/>
                              <a:gd name="T105" fmla="*/ T104 w 1372"/>
                              <a:gd name="T106" fmla="+- 0 3515 2334"/>
                              <a:gd name="T107" fmla="*/ 3515 h 1209"/>
                              <a:gd name="T108" fmla="+- 0 4952 4539"/>
                              <a:gd name="T109" fmla="*/ T108 w 1372"/>
                              <a:gd name="T110" fmla="+- 0 3485 2334"/>
                              <a:gd name="T111" fmla="*/ 3485 h 1209"/>
                              <a:gd name="T112" fmla="+- 0 4890 4539"/>
                              <a:gd name="T113" fmla="*/ T112 w 1372"/>
                              <a:gd name="T114" fmla="+- 0 3443 2334"/>
                              <a:gd name="T115" fmla="*/ 3443 h 1209"/>
                              <a:gd name="T116" fmla="+- 0 4839 4539"/>
                              <a:gd name="T117" fmla="*/ T116 w 1372"/>
                              <a:gd name="T118" fmla="+- 0 3388 2334"/>
                              <a:gd name="T119" fmla="*/ 3388 h 1209"/>
                              <a:gd name="T120" fmla="+- 0 4765 4539"/>
                              <a:gd name="T121" fmla="*/ T120 w 1372"/>
                              <a:gd name="T122" fmla="+- 0 3270 2334"/>
                              <a:gd name="T123" fmla="*/ 3270 h 1209"/>
                              <a:gd name="T124" fmla="+- 0 4722 4539"/>
                              <a:gd name="T125" fmla="*/ T124 w 1372"/>
                              <a:gd name="T126" fmla="+- 0 3196 2334"/>
                              <a:gd name="T127" fmla="*/ 3196 h 1209"/>
                              <a:gd name="T128" fmla="+- 0 4683 4539"/>
                              <a:gd name="T129" fmla="*/ T128 w 1372"/>
                              <a:gd name="T130" fmla="+- 0 3127 2334"/>
                              <a:gd name="T131" fmla="*/ 3127 h 1209"/>
                              <a:gd name="T132" fmla="+- 0 4639 4539"/>
                              <a:gd name="T133" fmla="*/ T132 w 1372"/>
                              <a:gd name="T134" fmla="+- 0 3024 2334"/>
                              <a:gd name="T135" fmla="*/ 3024 h 1209"/>
                              <a:gd name="T136" fmla="+- 0 4623 4539"/>
                              <a:gd name="T137" fmla="*/ T136 w 1372"/>
                              <a:gd name="T138" fmla="+- 0 2954 2334"/>
                              <a:gd name="T139" fmla="*/ 2954 h 1209"/>
                              <a:gd name="T140" fmla="+- 0 4609 4539"/>
                              <a:gd name="T141" fmla="*/ T140 w 1372"/>
                              <a:gd name="T142" fmla="+- 0 2879 2334"/>
                              <a:gd name="T143" fmla="*/ 2879 h 1209"/>
                              <a:gd name="T144" fmla="+- 0 4600 4539"/>
                              <a:gd name="T145" fmla="*/ T144 w 1372"/>
                              <a:gd name="T146" fmla="+- 0 2812 2334"/>
                              <a:gd name="T147" fmla="*/ 2812 h 1209"/>
                              <a:gd name="T148" fmla="+- 0 4598 4539"/>
                              <a:gd name="T149" fmla="*/ T148 w 1372"/>
                              <a:gd name="T150" fmla="+- 0 2798 2334"/>
                              <a:gd name="T151" fmla="*/ 2798 h 1209"/>
                              <a:gd name="T152" fmla="+- 0 4596 4539"/>
                              <a:gd name="T153" fmla="*/ T152 w 1372"/>
                              <a:gd name="T154" fmla="+- 0 2787 2334"/>
                              <a:gd name="T155" fmla="*/ 2787 h 1209"/>
                              <a:gd name="T156" fmla="+- 0 4596 4539"/>
                              <a:gd name="T157" fmla="*/ T156 w 1372"/>
                              <a:gd name="T158" fmla="+- 0 2778 2334"/>
                              <a:gd name="T159" fmla="*/ 2778 h 1209"/>
                              <a:gd name="T160" fmla="+- 0 4587 4539"/>
                              <a:gd name="T161" fmla="*/ T160 w 1372"/>
                              <a:gd name="T162" fmla="+- 0 2666 2334"/>
                              <a:gd name="T163" fmla="*/ 2666 h 1209"/>
                              <a:gd name="T164" fmla="+- 0 4578 4539"/>
                              <a:gd name="T165" fmla="*/ T164 w 1372"/>
                              <a:gd name="T166" fmla="+- 0 2580 2334"/>
                              <a:gd name="T167" fmla="*/ 2580 h 1209"/>
                              <a:gd name="T168" fmla="+- 0 4569 4539"/>
                              <a:gd name="T169" fmla="*/ T168 w 1372"/>
                              <a:gd name="T170" fmla="+- 0 2513 2334"/>
                              <a:gd name="T171" fmla="*/ 2513 h 1209"/>
                              <a:gd name="T172" fmla="+- 0 4559 4539"/>
                              <a:gd name="T173" fmla="*/ T172 w 1372"/>
                              <a:gd name="T174" fmla="+- 0 2455 2334"/>
                              <a:gd name="T175" fmla="*/ 2455 h 1209"/>
                              <a:gd name="T176" fmla="+- 0 4549 4539"/>
                              <a:gd name="T177" fmla="*/ T176 w 1372"/>
                              <a:gd name="T178" fmla="+- 0 2398 2334"/>
                              <a:gd name="T179" fmla="*/ 2398 h 1209"/>
                              <a:gd name="T180" fmla="+- 0 4539 4539"/>
                              <a:gd name="T181" fmla="*/ T180 w 1372"/>
                              <a:gd name="T182" fmla="+- 0 2334 2334"/>
                              <a:gd name="T183" fmla="*/ 2334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72" h="1209">
                                <a:moveTo>
                                  <a:pt x="1372" y="6"/>
                                </a:moveTo>
                                <a:lnTo>
                                  <a:pt x="1370" y="7"/>
                                </a:lnTo>
                                <a:lnTo>
                                  <a:pt x="1370" y="11"/>
                                </a:lnTo>
                                <a:lnTo>
                                  <a:pt x="1370" y="14"/>
                                </a:lnTo>
                                <a:lnTo>
                                  <a:pt x="1361" y="63"/>
                                </a:lnTo>
                                <a:lnTo>
                                  <a:pt x="1349" y="116"/>
                                </a:lnTo>
                                <a:lnTo>
                                  <a:pt x="1334" y="186"/>
                                </a:lnTo>
                                <a:lnTo>
                                  <a:pt x="1319" y="288"/>
                                </a:lnTo>
                                <a:lnTo>
                                  <a:pt x="1306" y="435"/>
                                </a:lnTo>
                                <a:lnTo>
                                  <a:pt x="1304" y="448"/>
                                </a:lnTo>
                                <a:lnTo>
                                  <a:pt x="1282" y="563"/>
                                </a:lnTo>
                                <a:lnTo>
                                  <a:pt x="1264" y="630"/>
                                </a:lnTo>
                                <a:lnTo>
                                  <a:pt x="1241" y="699"/>
                                </a:lnTo>
                                <a:lnTo>
                                  <a:pt x="1213" y="764"/>
                                </a:lnTo>
                                <a:lnTo>
                                  <a:pt x="1182" y="829"/>
                                </a:lnTo>
                                <a:lnTo>
                                  <a:pt x="1152" y="896"/>
                                </a:lnTo>
                                <a:lnTo>
                                  <a:pt x="1119" y="962"/>
                                </a:lnTo>
                                <a:lnTo>
                                  <a:pt x="1081" y="1024"/>
                                </a:lnTo>
                                <a:lnTo>
                                  <a:pt x="1036" y="1080"/>
                                </a:lnTo>
                                <a:lnTo>
                                  <a:pt x="981" y="1127"/>
                                </a:lnTo>
                                <a:lnTo>
                                  <a:pt x="929" y="1157"/>
                                </a:lnTo>
                                <a:lnTo>
                                  <a:pt x="865" y="1181"/>
                                </a:lnTo>
                                <a:lnTo>
                                  <a:pt x="794" y="1198"/>
                                </a:lnTo>
                                <a:lnTo>
                                  <a:pt x="718" y="1208"/>
                                </a:lnTo>
                                <a:lnTo>
                                  <a:pt x="638" y="1209"/>
                                </a:lnTo>
                                <a:lnTo>
                                  <a:pt x="559" y="1200"/>
                                </a:lnTo>
                                <a:lnTo>
                                  <a:pt x="483" y="1181"/>
                                </a:lnTo>
                                <a:lnTo>
                                  <a:pt x="413" y="1151"/>
                                </a:lnTo>
                                <a:lnTo>
                                  <a:pt x="351" y="1109"/>
                                </a:lnTo>
                                <a:lnTo>
                                  <a:pt x="300" y="1054"/>
                                </a:lnTo>
                                <a:lnTo>
                                  <a:pt x="226" y="936"/>
                                </a:lnTo>
                                <a:lnTo>
                                  <a:pt x="183" y="862"/>
                                </a:lnTo>
                                <a:lnTo>
                                  <a:pt x="144" y="793"/>
                                </a:lnTo>
                                <a:lnTo>
                                  <a:pt x="100" y="690"/>
                                </a:lnTo>
                                <a:lnTo>
                                  <a:pt x="84" y="620"/>
                                </a:lnTo>
                                <a:lnTo>
                                  <a:pt x="70" y="545"/>
                                </a:lnTo>
                                <a:lnTo>
                                  <a:pt x="61" y="478"/>
                                </a:lnTo>
                                <a:lnTo>
                                  <a:pt x="59" y="464"/>
                                </a:lnTo>
                                <a:lnTo>
                                  <a:pt x="57" y="453"/>
                                </a:lnTo>
                                <a:lnTo>
                                  <a:pt x="57" y="444"/>
                                </a:lnTo>
                                <a:lnTo>
                                  <a:pt x="48" y="332"/>
                                </a:lnTo>
                                <a:lnTo>
                                  <a:pt x="39" y="246"/>
                                </a:lnTo>
                                <a:lnTo>
                                  <a:pt x="30" y="179"/>
                                </a:lnTo>
                                <a:lnTo>
                                  <a:pt x="20" y="121"/>
                                </a:lnTo>
                                <a:lnTo>
                                  <a:pt x="10" y="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6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94"/>
                        <wps:cNvSpPr>
                          <a:spLocks/>
                        </wps:cNvSpPr>
                        <wps:spPr bwMode="auto">
                          <a:xfrm>
                            <a:off x="5652" y="1442"/>
                            <a:ext cx="38" cy="33"/>
                          </a:xfrm>
                          <a:custGeom>
                            <a:avLst/>
                            <a:gdLst>
                              <a:gd name="T0" fmla="+- 0 5652 5652"/>
                              <a:gd name="T1" fmla="*/ T0 w 38"/>
                              <a:gd name="T2" fmla="+- 0 1442 1442"/>
                              <a:gd name="T3" fmla="*/ 1442 h 33"/>
                              <a:gd name="T4" fmla="+- 0 5661 5652"/>
                              <a:gd name="T5" fmla="*/ T4 w 38"/>
                              <a:gd name="T6" fmla="+- 0 1450 1442"/>
                              <a:gd name="T7" fmla="*/ 1450 h 33"/>
                              <a:gd name="T8" fmla="+- 0 5671 5652"/>
                              <a:gd name="T9" fmla="*/ T8 w 38"/>
                              <a:gd name="T10" fmla="+- 0 1459 1442"/>
                              <a:gd name="T11" fmla="*/ 1459 h 33"/>
                              <a:gd name="T12" fmla="+- 0 5680 5652"/>
                              <a:gd name="T13" fmla="*/ T12 w 38"/>
                              <a:gd name="T14" fmla="+- 0 1467 1442"/>
                              <a:gd name="T15" fmla="*/ 1467 h 33"/>
                              <a:gd name="T16" fmla="+- 0 5689 5652"/>
                              <a:gd name="T17" fmla="*/ T16 w 38"/>
                              <a:gd name="T18" fmla="+- 0 1475 1442"/>
                              <a:gd name="T19" fmla="*/ 147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3">
                                <a:moveTo>
                                  <a:pt x="0" y="0"/>
                                </a:moveTo>
                                <a:lnTo>
                                  <a:pt x="9" y="8"/>
                                </a:lnTo>
                                <a:lnTo>
                                  <a:pt x="19" y="17"/>
                                </a:lnTo>
                                <a:lnTo>
                                  <a:pt x="28" y="25"/>
                                </a:lnTo>
                                <a:lnTo>
                                  <a:pt x="37" y="33"/>
                                </a:lnTo>
                              </a:path>
                            </a:pathLst>
                          </a:custGeom>
                          <a:noFill/>
                          <a:ln w="226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93"/>
                        <wps:cNvSpPr>
                          <a:spLocks/>
                        </wps:cNvSpPr>
                        <wps:spPr bwMode="auto">
                          <a:xfrm>
                            <a:off x="5459" y="1334"/>
                            <a:ext cx="9" cy="4"/>
                          </a:xfrm>
                          <a:custGeom>
                            <a:avLst/>
                            <a:gdLst>
                              <a:gd name="T0" fmla="+- 0 5459 5459"/>
                              <a:gd name="T1" fmla="*/ T0 w 9"/>
                              <a:gd name="T2" fmla="+- 0 1334 1334"/>
                              <a:gd name="T3" fmla="*/ 1334 h 4"/>
                              <a:gd name="T4" fmla="+- 0 5463 5459"/>
                              <a:gd name="T5" fmla="*/ T4 w 9"/>
                              <a:gd name="T6" fmla="+- 0 1334 1334"/>
                              <a:gd name="T7" fmla="*/ 1334 h 4"/>
                              <a:gd name="T8" fmla="+- 0 5465 5459"/>
                              <a:gd name="T9" fmla="*/ T8 w 9"/>
                              <a:gd name="T10" fmla="+- 0 1335 1334"/>
                              <a:gd name="T11" fmla="*/ 1335 h 4"/>
                              <a:gd name="T12" fmla="+- 0 5468 5459"/>
                              <a:gd name="T13" fmla="*/ T12 w 9"/>
                              <a:gd name="T14" fmla="+- 0 1337 1334"/>
                              <a:gd name="T15" fmla="*/ 133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6" y="1"/>
                                </a:ln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226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92"/>
                        <wps:cNvSpPr>
                          <a:spLocks/>
                        </wps:cNvSpPr>
                        <wps:spPr bwMode="auto">
                          <a:xfrm>
                            <a:off x="5837" y="2335"/>
                            <a:ext cx="185" cy="512"/>
                          </a:xfrm>
                          <a:custGeom>
                            <a:avLst/>
                            <a:gdLst>
                              <a:gd name="T0" fmla="+- 0 5918 5837"/>
                              <a:gd name="T1" fmla="*/ T0 w 185"/>
                              <a:gd name="T2" fmla="+- 0 2350 2335"/>
                              <a:gd name="T3" fmla="*/ 2350 h 512"/>
                              <a:gd name="T4" fmla="+- 0 5952 5837"/>
                              <a:gd name="T5" fmla="*/ T4 w 185"/>
                              <a:gd name="T6" fmla="+- 0 2335 2335"/>
                              <a:gd name="T7" fmla="*/ 2335 h 512"/>
                              <a:gd name="T8" fmla="+- 0 5983 5837"/>
                              <a:gd name="T9" fmla="*/ T8 w 185"/>
                              <a:gd name="T10" fmla="+- 0 2336 2335"/>
                              <a:gd name="T11" fmla="*/ 2336 h 512"/>
                              <a:gd name="T12" fmla="+- 0 6006 5837"/>
                              <a:gd name="T13" fmla="*/ T12 w 185"/>
                              <a:gd name="T14" fmla="+- 0 2356 2335"/>
                              <a:gd name="T15" fmla="*/ 2356 h 512"/>
                              <a:gd name="T16" fmla="+- 0 6019 5837"/>
                              <a:gd name="T17" fmla="*/ T16 w 185"/>
                              <a:gd name="T18" fmla="+- 0 2397 2335"/>
                              <a:gd name="T19" fmla="*/ 2397 h 512"/>
                              <a:gd name="T20" fmla="+- 0 6022 5837"/>
                              <a:gd name="T21" fmla="*/ T20 w 185"/>
                              <a:gd name="T22" fmla="+- 0 2440 2335"/>
                              <a:gd name="T23" fmla="*/ 2440 h 512"/>
                              <a:gd name="T24" fmla="+- 0 6019 5837"/>
                              <a:gd name="T25" fmla="*/ T24 w 185"/>
                              <a:gd name="T26" fmla="+- 0 2486 2335"/>
                              <a:gd name="T27" fmla="*/ 2486 h 512"/>
                              <a:gd name="T28" fmla="+- 0 6013 5837"/>
                              <a:gd name="T29" fmla="*/ T28 w 185"/>
                              <a:gd name="T30" fmla="+- 0 2533 2335"/>
                              <a:gd name="T31" fmla="*/ 2533 h 512"/>
                              <a:gd name="T32" fmla="+- 0 6003 5837"/>
                              <a:gd name="T33" fmla="*/ T32 w 185"/>
                              <a:gd name="T34" fmla="+- 0 2575 2335"/>
                              <a:gd name="T35" fmla="*/ 2575 h 512"/>
                              <a:gd name="T36" fmla="+- 0 5997 5837"/>
                              <a:gd name="T37" fmla="*/ T36 w 185"/>
                              <a:gd name="T38" fmla="+- 0 2619 2335"/>
                              <a:gd name="T39" fmla="*/ 2619 h 512"/>
                              <a:gd name="T40" fmla="+- 0 5991 5837"/>
                              <a:gd name="T41" fmla="*/ T40 w 185"/>
                              <a:gd name="T42" fmla="+- 0 2711 2335"/>
                              <a:gd name="T43" fmla="*/ 2711 h 512"/>
                              <a:gd name="T44" fmla="+- 0 5970 5837"/>
                              <a:gd name="T45" fmla="*/ T44 w 185"/>
                              <a:gd name="T46" fmla="+- 0 2771 2335"/>
                              <a:gd name="T47" fmla="*/ 2771 h 512"/>
                              <a:gd name="T48" fmla="+- 0 5928 5837"/>
                              <a:gd name="T49" fmla="*/ T48 w 185"/>
                              <a:gd name="T50" fmla="+- 0 2826 2335"/>
                              <a:gd name="T51" fmla="*/ 2826 h 512"/>
                              <a:gd name="T52" fmla="+- 0 5866 5837"/>
                              <a:gd name="T53" fmla="*/ T52 w 185"/>
                              <a:gd name="T54" fmla="+- 0 2847 2335"/>
                              <a:gd name="T55" fmla="*/ 2847 h 512"/>
                              <a:gd name="T56" fmla="+- 0 5852 5837"/>
                              <a:gd name="T57" fmla="*/ T56 w 185"/>
                              <a:gd name="T58" fmla="+- 0 2844 2335"/>
                              <a:gd name="T59" fmla="*/ 2844 h 512"/>
                              <a:gd name="T60" fmla="+- 0 5837 5837"/>
                              <a:gd name="T61" fmla="*/ T60 w 185"/>
                              <a:gd name="T62" fmla="+- 0 2837 2335"/>
                              <a:gd name="T63" fmla="*/ 283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5" h="512">
                                <a:moveTo>
                                  <a:pt x="81" y="15"/>
                                </a:moveTo>
                                <a:lnTo>
                                  <a:pt x="115" y="0"/>
                                </a:lnTo>
                                <a:lnTo>
                                  <a:pt x="146" y="1"/>
                                </a:lnTo>
                                <a:lnTo>
                                  <a:pt x="169" y="21"/>
                                </a:lnTo>
                                <a:lnTo>
                                  <a:pt x="182" y="62"/>
                                </a:lnTo>
                                <a:lnTo>
                                  <a:pt x="185" y="105"/>
                                </a:lnTo>
                                <a:lnTo>
                                  <a:pt x="182" y="151"/>
                                </a:lnTo>
                                <a:lnTo>
                                  <a:pt x="176" y="198"/>
                                </a:lnTo>
                                <a:lnTo>
                                  <a:pt x="166" y="240"/>
                                </a:lnTo>
                                <a:lnTo>
                                  <a:pt x="160" y="284"/>
                                </a:lnTo>
                                <a:lnTo>
                                  <a:pt x="154" y="376"/>
                                </a:lnTo>
                                <a:lnTo>
                                  <a:pt x="133" y="436"/>
                                </a:lnTo>
                                <a:lnTo>
                                  <a:pt x="91" y="491"/>
                                </a:lnTo>
                                <a:lnTo>
                                  <a:pt x="29" y="512"/>
                                </a:lnTo>
                                <a:lnTo>
                                  <a:pt x="15" y="509"/>
                                </a:lnTo>
                                <a:lnTo>
                                  <a:pt x="0" y="502"/>
                                </a:lnTo>
                              </a:path>
                            </a:pathLst>
                          </a:custGeom>
                          <a:noFill/>
                          <a:ln w="135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91"/>
                        <wps:cNvSpPr>
                          <a:spLocks/>
                        </wps:cNvSpPr>
                        <wps:spPr bwMode="auto">
                          <a:xfrm>
                            <a:off x="4426" y="2307"/>
                            <a:ext cx="174" cy="515"/>
                          </a:xfrm>
                          <a:custGeom>
                            <a:avLst/>
                            <a:gdLst>
                              <a:gd name="T0" fmla="+- 0 4502 4426"/>
                              <a:gd name="T1" fmla="*/ T0 w 174"/>
                              <a:gd name="T2" fmla="+- 0 2309 2307"/>
                              <a:gd name="T3" fmla="*/ 2309 h 515"/>
                              <a:gd name="T4" fmla="+- 0 4440 4426"/>
                              <a:gd name="T5" fmla="*/ T4 w 174"/>
                              <a:gd name="T6" fmla="+- 0 2336 2307"/>
                              <a:gd name="T7" fmla="*/ 2336 h 515"/>
                              <a:gd name="T8" fmla="+- 0 4426 4426"/>
                              <a:gd name="T9" fmla="*/ T8 w 174"/>
                              <a:gd name="T10" fmla="+- 0 2411 2307"/>
                              <a:gd name="T11" fmla="*/ 2411 h 515"/>
                              <a:gd name="T12" fmla="+- 0 4427 4426"/>
                              <a:gd name="T13" fmla="*/ T12 w 174"/>
                              <a:gd name="T14" fmla="+- 0 2458 2307"/>
                              <a:gd name="T15" fmla="*/ 2458 h 515"/>
                              <a:gd name="T16" fmla="+- 0 4432 4426"/>
                              <a:gd name="T17" fmla="*/ T16 w 174"/>
                              <a:gd name="T18" fmla="+- 0 2505 2307"/>
                              <a:gd name="T19" fmla="*/ 2505 h 515"/>
                              <a:gd name="T20" fmla="+- 0 4439 4426"/>
                              <a:gd name="T21" fmla="*/ T20 w 174"/>
                              <a:gd name="T22" fmla="+- 0 2548 2307"/>
                              <a:gd name="T23" fmla="*/ 2548 h 515"/>
                              <a:gd name="T24" fmla="+- 0 4445 4426"/>
                              <a:gd name="T25" fmla="*/ T24 w 174"/>
                              <a:gd name="T26" fmla="+- 0 2592 2307"/>
                              <a:gd name="T27" fmla="*/ 2592 h 515"/>
                              <a:gd name="T28" fmla="+- 0 4448 4426"/>
                              <a:gd name="T29" fmla="*/ T28 w 174"/>
                              <a:gd name="T30" fmla="+- 0 2640 2307"/>
                              <a:gd name="T31" fmla="*/ 2640 h 515"/>
                              <a:gd name="T32" fmla="+- 0 4450 4426"/>
                              <a:gd name="T33" fmla="*/ T32 w 174"/>
                              <a:gd name="T34" fmla="+- 0 2683 2307"/>
                              <a:gd name="T35" fmla="*/ 2683 h 515"/>
                              <a:gd name="T36" fmla="+- 0 4455 4426"/>
                              <a:gd name="T37" fmla="*/ T36 w 174"/>
                              <a:gd name="T38" fmla="+- 0 2712 2307"/>
                              <a:gd name="T39" fmla="*/ 2712 h 515"/>
                              <a:gd name="T40" fmla="+- 0 4487 4426"/>
                              <a:gd name="T41" fmla="*/ T40 w 174"/>
                              <a:gd name="T42" fmla="+- 0 2775 2307"/>
                              <a:gd name="T43" fmla="*/ 2775 h 515"/>
                              <a:gd name="T44" fmla="+- 0 4539 4426"/>
                              <a:gd name="T45" fmla="*/ T44 w 174"/>
                              <a:gd name="T46" fmla="+- 0 2818 2307"/>
                              <a:gd name="T47" fmla="*/ 2818 h 515"/>
                              <a:gd name="T48" fmla="+- 0 4570 4426"/>
                              <a:gd name="T49" fmla="*/ T48 w 174"/>
                              <a:gd name="T50" fmla="+- 0 2822 2307"/>
                              <a:gd name="T51" fmla="*/ 2822 h 515"/>
                              <a:gd name="T52" fmla="+- 0 4584 4426"/>
                              <a:gd name="T53" fmla="*/ T52 w 174"/>
                              <a:gd name="T54" fmla="+- 0 2819 2307"/>
                              <a:gd name="T55" fmla="*/ 2819 h 515"/>
                              <a:gd name="T56" fmla="+- 0 4600 4426"/>
                              <a:gd name="T57" fmla="*/ T56 w 174"/>
                              <a:gd name="T58" fmla="+- 0 2812 2307"/>
                              <a:gd name="T59" fmla="*/ 281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" h="515">
                                <a:moveTo>
                                  <a:pt x="76" y="2"/>
                                </a:moveTo>
                                <a:lnTo>
                                  <a:pt x="14" y="29"/>
                                </a:lnTo>
                                <a:lnTo>
                                  <a:pt x="0" y="104"/>
                                </a:lnTo>
                                <a:lnTo>
                                  <a:pt x="1" y="151"/>
                                </a:lnTo>
                                <a:lnTo>
                                  <a:pt x="6" y="198"/>
                                </a:lnTo>
                                <a:lnTo>
                                  <a:pt x="13" y="241"/>
                                </a:lnTo>
                                <a:lnTo>
                                  <a:pt x="19" y="285"/>
                                </a:lnTo>
                                <a:lnTo>
                                  <a:pt x="22" y="333"/>
                                </a:lnTo>
                                <a:lnTo>
                                  <a:pt x="24" y="376"/>
                                </a:lnTo>
                                <a:lnTo>
                                  <a:pt x="29" y="405"/>
                                </a:lnTo>
                                <a:lnTo>
                                  <a:pt x="61" y="468"/>
                                </a:lnTo>
                                <a:lnTo>
                                  <a:pt x="113" y="511"/>
                                </a:lnTo>
                                <a:lnTo>
                                  <a:pt x="144" y="515"/>
                                </a:lnTo>
                                <a:lnTo>
                                  <a:pt x="158" y="512"/>
                                </a:lnTo>
                                <a:lnTo>
                                  <a:pt x="174" y="505"/>
                                </a:lnTo>
                              </a:path>
                            </a:pathLst>
                          </a:custGeom>
                          <a:noFill/>
                          <a:ln w="135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2087"/>
                            <a:ext cx="4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2694"/>
                            <a:ext cx="32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88"/>
                        <wps:cNvSpPr>
                          <a:spLocks/>
                        </wps:cNvSpPr>
                        <wps:spPr bwMode="auto">
                          <a:xfrm>
                            <a:off x="4939" y="3074"/>
                            <a:ext cx="634" cy="129"/>
                          </a:xfrm>
                          <a:custGeom>
                            <a:avLst/>
                            <a:gdLst>
                              <a:gd name="T0" fmla="+- 0 5263 4939"/>
                              <a:gd name="T1" fmla="*/ T0 w 634"/>
                              <a:gd name="T2" fmla="+- 0 3110 3074"/>
                              <a:gd name="T3" fmla="*/ 3110 h 129"/>
                              <a:gd name="T4" fmla="+- 0 5359 4939"/>
                              <a:gd name="T5" fmla="*/ T4 w 634"/>
                              <a:gd name="T6" fmla="+- 0 3110 3074"/>
                              <a:gd name="T7" fmla="*/ 3110 h 129"/>
                              <a:gd name="T8" fmla="+- 0 5460 4939"/>
                              <a:gd name="T9" fmla="*/ T8 w 634"/>
                              <a:gd name="T10" fmla="+- 0 3103 3074"/>
                              <a:gd name="T11" fmla="*/ 3103 h 129"/>
                              <a:gd name="T12" fmla="+- 0 5539 4939"/>
                              <a:gd name="T13" fmla="*/ T12 w 634"/>
                              <a:gd name="T14" fmla="+- 0 3096 3074"/>
                              <a:gd name="T15" fmla="*/ 3096 h 129"/>
                              <a:gd name="T16" fmla="+- 0 5572 4939"/>
                              <a:gd name="T17" fmla="*/ T16 w 634"/>
                              <a:gd name="T18" fmla="+- 0 3092 3074"/>
                              <a:gd name="T19" fmla="*/ 3092 h 129"/>
                              <a:gd name="T20" fmla="+- 0 5499 4939"/>
                              <a:gd name="T21" fmla="*/ T20 w 634"/>
                              <a:gd name="T22" fmla="+- 0 3131 3074"/>
                              <a:gd name="T23" fmla="*/ 3131 h 129"/>
                              <a:gd name="T24" fmla="+- 0 5417 4939"/>
                              <a:gd name="T25" fmla="*/ T24 w 634"/>
                              <a:gd name="T26" fmla="+- 0 3168 3074"/>
                              <a:gd name="T27" fmla="*/ 3168 h 129"/>
                              <a:gd name="T28" fmla="+- 0 5332 4939"/>
                              <a:gd name="T29" fmla="*/ T28 w 634"/>
                              <a:gd name="T30" fmla="+- 0 3194 3074"/>
                              <a:gd name="T31" fmla="*/ 3194 h 129"/>
                              <a:gd name="T32" fmla="+- 0 5251 4939"/>
                              <a:gd name="T33" fmla="*/ T32 w 634"/>
                              <a:gd name="T34" fmla="+- 0 3203 3074"/>
                              <a:gd name="T35" fmla="*/ 3203 h 129"/>
                              <a:gd name="T36" fmla="+- 0 5156 4939"/>
                              <a:gd name="T37" fmla="*/ T36 w 634"/>
                              <a:gd name="T38" fmla="+- 0 3188 3074"/>
                              <a:gd name="T39" fmla="*/ 3188 h 129"/>
                              <a:gd name="T40" fmla="+- 0 5072 4939"/>
                              <a:gd name="T41" fmla="*/ T40 w 634"/>
                              <a:gd name="T42" fmla="+- 0 3156 3074"/>
                              <a:gd name="T43" fmla="*/ 3156 h 129"/>
                              <a:gd name="T44" fmla="+- 0 4999 4939"/>
                              <a:gd name="T45" fmla="*/ T44 w 634"/>
                              <a:gd name="T46" fmla="+- 0 3116 3074"/>
                              <a:gd name="T47" fmla="*/ 3116 h 129"/>
                              <a:gd name="T48" fmla="+- 0 4939 4939"/>
                              <a:gd name="T49" fmla="*/ T48 w 634"/>
                              <a:gd name="T50" fmla="+- 0 3074 3074"/>
                              <a:gd name="T51" fmla="*/ 3074 h 129"/>
                              <a:gd name="T52" fmla="+- 0 5053 4939"/>
                              <a:gd name="T53" fmla="*/ T52 w 634"/>
                              <a:gd name="T54" fmla="+- 0 3093 3074"/>
                              <a:gd name="T55" fmla="*/ 3093 h 129"/>
                              <a:gd name="T56" fmla="+- 0 5125 4939"/>
                              <a:gd name="T57" fmla="*/ T56 w 634"/>
                              <a:gd name="T58" fmla="+- 0 3103 3074"/>
                              <a:gd name="T59" fmla="*/ 3103 h 129"/>
                              <a:gd name="T60" fmla="+- 0 5185 4939"/>
                              <a:gd name="T61" fmla="*/ T60 w 634"/>
                              <a:gd name="T62" fmla="+- 0 3107 3074"/>
                              <a:gd name="T63" fmla="*/ 3107 h 129"/>
                              <a:gd name="T64" fmla="+- 0 5263 4939"/>
                              <a:gd name="T65" fmla="*/ T64 w 634"/>
                              <a:gd name="T66" fmla="+- 0 3110 3074"/>
                              <a:gd name="T67" fmla="*/ 311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4" h="129">
                                <a:moveTo>
                                  <a:pt x="324" y="36"/>
                                </a:moveTo>
                                <a:lnTo>
                                  <a:pt x="420" y="36"/>
                                </a:lnTo>
                                <a:lnTo>
                                  <a:pt x="521" y="29"/>
                                </a:lnTo>
                                <a:lnTo>
                                  <a:pt x="600" y="22"/>
                                </a:lnTo>
                                <a:lnTo>
                                  <a:pt x="633" y="18"/>
                                </a:lnTo>
                                <a:lnTo>
                                  <a:pt x="560" y="57"/>
                                </a:lnTo>
                                <a:lnTo>
                                  <a:pt x="478" y="94"/>
                                </a:lnTo>
                                <a:lnTo>
                                  <a:pt x="393" y="120"/>
                                </a:lnTo>
                                <a:lnTo>
                                  <a:pt x="312" y="129"/>
                                </a:lnTo>
                                <a:lnTo>
                                  <a:pt x="217" y="114"/>
                                </a:lnTo>
                                <a:lnTo>
                                  <a:pt x="133" y="82"/>
                                </a:lnTo>
                                <a:lnTo>
                                  <a:pt x="60" y="42"/>
                                </a:lnTo>
                                <a:lnTo>
                                  <a:pt x="0" y="0"/>
                                </a:lnTo>
                                <a:lnTo>
                                  <a:pt x="114" y="19"/>
                                </a:lnTo>
                                <a:lnTo>
                                  <a:pt x="186" y="29"/>
                                </a:lnTo>
                                <a:lnTo>
                                  <a:pt x="246" y="33"/>
                                </a:lnTo>
                                <a:lnTo>
                                  <a:pt x="324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87"/>
                        <wps:cNvSpPr>
                          <a:spLocks/>
                        </wps:cNvSpPr>
                        <wps:spPr bwMode="auto">
                          <a:xfrm>
                            <a:off x="4478" y="967"/>
                            <a:ext cx="1494" cy="1373"/>
                          </a:xfrm>
                          <a:custGeom>
                            <a:avLst/>
                            <a:gdLst>
                              <a:gd name="T0" fmla="+- 0 4503 4478"/>
                              <a:gd name="T1" fmla="*/ T0 w 1494"/>
                              <a:gd name="T2" fmla="+- 0 2274 967"/>
                              <a:gd name="T3" fmla="*/ 2274 h 1373"/>
                              <a:gd name="T4" fmla="+- 0 4487 4478"/>
                              <a:gd name="T5" fmla="*/ T4 w 1494"/>
                              <a:gd name="T6" fmla="+- 0 2190 967"/>
                              <a:gd name="T7" fmla="*/ 2190 h 1373"/>
                              <a:gd name="T8" fmla="+- 0 4480 4478"/>
                              <a:gd name="T9" fmla="*/ T8 w 1494"/>
                              <a:gd name="T10" fmla="+- 0 2110 967"/>
                              <a:gd name="T11" fmla="*/ 2110 h 1373"/>
                              <a:gd name="T12" fmla="+- 0 4492 4478"/>
                              <a:gd name="T13" fmla="*/ T12 w 1494"/>
                              <a:gd name="T14" fmla="+- 0 1956 967"/>
                              <a:gd name="T15" fmla="*/ 1956 h 1373"/>
                              <a:gd name="T16" fmla="+- 0 4515 4478"/>
                              <a:gd name="T17" fmla="*/ T16 w 1494"/>
                              <a:gd name="T18" fmla="+- 0 1761 967"/>
                              <a:gd name="T19" fmla="*/ 1761 h 1373"/>
                              <a:gd name="T20" fmla="+- 0 4619 4478"/>
                              <a:gd name="T21" fmla="*/ T20 w 1494"/>
                              <a:gd name="T22" fmla="+- 0 1562 967"/>
                              <a:gd name="T23" fmla="*/ 1562 h 1373"/>
                              <a:gd name="T24" fmla="+- 0 4798 4478"/>
                              <a:gd name="T25" fmla="*/ T24 w 1494"/>
                              <a:gd name="T26" fmla="+- 0 1401 967"/>
                              <a:gd name="T27" fmla="*/ 1401 h 1373"/>
                              <a:gd name="T28" fmla="+- 0 4900 4478"/>
                              <a:gd name="T29" fmla="*/ T28 w 1494"/>
                              <a:gd name="T30" fmla="+- 0 1348 967"/>
                              <a:gd name="T31" fmla="*/ 1348 h 1373"/>
                              <a:gd name="T32" fmla="+- 0 4979 4478"/>
                              <a:gd name="T33" fmla="*/ T32 w 1494"/>
                              <a:gd name="T34" fmla="+- 0 1290 967"/>
                              <a:gd name="T35" fmla="*/ 1290 h 1373"/>
                              <a:gd name="T36" fmla="+- 0 5145 4478"/>
                              <a:gd name="T37" fmla="*/ T36 w 1494"/>
                              <a:gd name="T38" fmla="+- 0 1204 967"/>
                              <a:gd name="T39" fmla="*/ 1204 h 1373"/>
                              <a:gd name="T40" fmla="+- 0 5283 4478"/>
                              <a:gd name="T41" fmla="*/ T40 w 1494"/>
                              <a:gd name="T42" fmla="+- 0 1073 967"/>
                              <a:gd name="T43" fmla="*/ 1073 h 1373"/>
                              <a:gd name="T44" fmla="+- 0 5312 4478"/>
                              <a:gd name="T45" fmla="*/ T44 w 1494"/>
                              <a:gd name="T46" fmla="+- 0 1098 967"/>
                              <a:gd name="T47" fmla="*/ 1098 h 1373"/>
                              <a:gd name="T48" fmla="+- 0 5284 4478"/>
                              <a:gd name="T49" fmla="*/ T48 w 1494"/>
                              <a:gd name="T50" fmla="+- 0 1208 967"/>
                              <a:gd name="T51" fmla="*/ 1208 h 1373"/>
                              <a:gd name="T52" fmla="+- 0 5278 4478"/>
                              <a:gd name="T53" fmla="*/ T52 w 1494"/>
                              <a:gd name="T54" fmla="+- 0 1233 967"/>
                              <a:gd name="T55" fmla="*/ 1233 h 1373"/>
                              <a:gd name="T56" fmla="+- 0 5383 4478"/>
                              <a:gd name="T57" fmla="*/ T56 w 1494"/>
                              <a:gd name="T58" fmla="+- 0 1125 967"/>
                              <a:gd name="T59" fmla="*/ 1125 h 1373"/>
                              <a:gd name="T60" fmla="+- 0 5403 4478"/>
                              <a:gd name="T61" fmla="*/ T60 w 1494"/>
                              <a:gd name="T62" fmla="+- 0 1042 967"/>
                              <a:gd name="T63" fmla="*/ 1042 h 1373"/>
                              <a:gd name="T64" fmla="+- 0 5466 4478"/>
                              <a:gd name="T65" fmla="*/ T64 w 1494"/>
                              <a:gd name="T66" fmla="+- 0 1038 967"/>
                              <a:gd name="T67" fmla="*/ 1038 h 1373"/>
                              <a:gd name="T68" fmla="+- 0 5499 4478"/>
                              <a:gd name="T69" fmla="*/ T68 w 1494"/>
                              <a:gd name="T70" fmla="+- 0 1240 967"/>
                              <a:gd name="T71" fmla="*/ 1240 h 1373"/>
                              <a:gd name="T72" fmla="+- 0 5458 4478"/>
                              <a:gd name="T73" fmla="*/ T72 w 1494"/>
                              <a:gd name="T74" fmla="+- 0 1337 967"/>
                              <a:gd name="T75" fmla="*/ 1337 h 1373"/>
                              <a:gd name="T76" fmla="+- 0 5459 4478"/>
                              <a:gd name="T77" fmla="*/ T76 w 1494"/>
                              <a:gd name="T78" fmla="+- 0 1344 967"/>
                              <a:gd name="T79" fmla="*/ 1344 h 1373"/>
                              <a:gd name="T80" fmla="+- 0 5503 4478"/>
                              <a:gd name="T81" fmla="*/ T80 w 1494"/>
                              <a:gd name="T82" fmla="+- 0 1309 967"/>
                              <a:gd name="T83" fmla="*/ 1309 h 1373"/>
                              <a:gd name="T84" fmla="+- 0 5586 4478"/>
                              <a:gd name="T85" fmla="*/ T84 w 1494"/>
                              <a:gd name="T86" fmla="+- 0 1193 967"/>
                              <a:gd name="T87" fmla="*/ 1193 h 1373"/>
                              <a:gd name="T88" fmla="+- 0 5642 4478"/>
                              <a:gd name="T89" fmla="*/ T88 w 1494"/>
                              <a:gd name="T90" fmla="+- 0 1359 967"/>
                              <a:gd name="T91" fmla="*/ 1359 h 1373"/>
                              <a:gd name="T92" fmla="+- 0 5677 4478"/>
                              <a:gd name="T93" fmla="*/ T92 w 1494"/>
                              <a:gd name="T94" fmla="+- 0 1471 967"/>
                              <a:gd name="T95" fmla="*/ 1471 h 1373"/>
                              <a:gd name="T96" fmla="+- 0 5700 4478"/>
                              <a:gd name="T97" fmla="*/ T96 w 1494"/>
                              <a:gd name="T98" fmla="+- 0 1476 967"/>
                              <a:gd name="T99" fmla="*/ 1476 h 1373"/>
                              <a:gd name="T100" fmla="+- 0 5734 4478"/>
                              <a:gd name="T101" fmla="*/ T100 w 1494"/>
                              <a:gd name="T102" fmla="+- 0 1485 967"/>
                              <a:gd name="T103" fmla="*/ 1485 h 1373"/>
                              <a:gd name="T104" fmla="+- 0 5761 4478"/>
                              <a:gd name="T105" fmla="*/ T104 w 1494"/>
                              <a:gd name="T106" fmla="+- 0 1518 967"/>
                              <a:gd name="T107" fmla="*/ 1518 h 1373"/>
                              <a:gd name="T108" fmla="+- 0 5814 4478"/>
                              <a:gd name="T109" fmla="*/ T108 w 1494"/>
                              <a:gd name="T110" fmla="+- 0 1588 967"/>
                              <a:gd name="T111" fmla="*/ 1588 h 1373"/>
                              <a:gd name="T112" fmla="+- 0 5863 4478"/>
                              <a:gd name="T113" fmla="*/ T112 w 1494"/>
                              <a:gd name="T114" fmla="+- 0 1656 967"/>
                              <a:gd name="T115" fmla="*/ 1656 h 1373"/>
                              <a:gd name="T116" fmla="+- 0 5887 4478"/>
                              <a:gd name="T117" fmla="*/ T116 w 1494"/>
                              <a:gd name="T118" fmla="+- 0 1705 967"/>
                              <a:gd name="T119" fmla="*/ 1705 h 1373"/>
                              <a:gd name="T120" fmla="+- 0 5933 4478"/>
                              <a:gd name="T121" fmla="*/ T120 w 1494"/>
                              <a:gd name="T122" fmla="+- 0 1733 967"/>
                              <a:gd name="T123" fmla="*/ 1733 h 1373"/>
                              <a:gd name="T124" fmla="+- 0 5952 4478"/>
                              <a:gd name="T125" fmla="*/ T124 w 1494"/>
                              <a:gd name="T126" fmla="+- 0 1807 967"/>
                              <a:gd name="T127" fmla="*/ 1807 h 1373"/>
                              <a:gd name="T128" fmla="+- 0 5961 4478"/>
                              <a:gd name="T129" fmla="*/ T128 w 1494"/>
                              <a:gd name="T130" fmla="+- 0 1932 967"/>
                              <a:gd name="T131" fmla="*/ 1932 h 1373"/>
                              <a:gd name="T132" fmla="+- 0 5962 4478"/>
                              <a:gd name="T133" fmla="*/ T132 w 1494"/>
                              <a:gd name="T134" fmla="+- 0 2145 967"/>
                              <a:gd name="T135" fmla="*/ 2145 h 1373"/>
                              <a:gd name="T136" fmla="+- 0 5936 4478"/>
                              <a:gd name="T137" fmla="*/ T136 w 1494"/>
                              <a:gd name="T138" fmla="+- 0 2204 967"/>
                              <a:gd name="T139" fmla="*/ 2204 h 1373"/>
                              <a:gd name="T140" fmla="+- 0 5933 4478"/>
                              <a:gd name="T141" fmla="*/ T140 w 1494"/>
                              <a:gd name="T142" fmla="+- 0 2272 967"/>
                              <a:gd name="T143" fmla="*/ 2272 h 1373"/>
                              <a:gd name="T144" fmla="+- 0 5928 4478"/>
                              <a:gd name="T145" fmla="*/ T144 w 1494"/>
                              <a:gd name="T146" fmla="+- 0 2332 967"/>
                              <a:gd name="T147" fmla="*/ 2332 h 1373"/>
                              <a:gd name="T148" fmla="+- 0 5872 4478"/>
                              <a:gd name="T149" fmla="*/ T148 w 1494"/>
                              <a:gd name="T150" fmla="+- 0 2287 967"/>
                              <a:gd name="T151" fmla="*/ 2287 h 1373"/>
                              <a:gd name="T152" fmla="+- 0 5834 4478"/>
                              <a:gd name="T153" fmla="*/ T152 w 1494"/>
                              <a:gd name="T154" fmla="+- 0 2163 967"/>
                              <a:gd name="T155" fmla="*/ 2163 h 1373"/>
                              <a:gd name="T156" fmla="+- 0 5803 4478"/>
                              <a:gd name="T157" fmla="*/ T156 w 1494"/>
                              <a:gd name="T158" fmla="+- 0 2052 967"/>
                              <a:gd name="T159" fmla="*/ 2052 h 1373"/>
                              <a:gd name="T160" fmla="+- 0 5781 4478"/>
                              <a:gd name="T161" fmla="*/ T160 w 1494"/>
                              <a:gd name="T162" fmla="+- 0 1932 967"/>
                              <a:gd name="T163" fmla="*/ 1932 h 1373"/>
                              <a:gd name="T164" fmla="+- 0 5705 4478"/>
                              <a:gd name="T165" fmla="*/ T164 w 1494"/>
                              <a:gd name="T166" fmla="+- 0 1862 967"/>
                              <a:gd name="T167" fmla="*/ 1862 h 1373"/>
                              <a:gd name="T168" fmla="+- 0 5661 4478"/>
                              <a:gd name="T169" fmla="*/ T168 w 1494"/>
                              <a:gd name="T170" fmla="+- 0 1777 967"/>
                              <a:gd name="T171" fmla="*/ 1777 h 1373"/>
                              <a:gd name="T172" fmla="+- 0 5626 4478"/>
                              <a:gd name="T173" fmla="*/ T172 w 1494"/>
                              <a:gd name="T174" fmla="+- 0 1679 967"/>
                              <a:gd name="T175" fmla="*/ 1679 h 1373"/>
                              <a:gd name="T176" fmla="+- 0 5538 4478"/>
                              <a:gd name="T177" fmla="*/ T176 w 1494"/>
                              <a:gd name="T178" fmla="+- 0 1545 967"/>
                              <a:gd name="T179" fmla="*/ 1545 h 1373"/>
                              <a:gd name="T180" fmla="+- 0 5416 4478"/>
                              <a:gd name="T181" fmla="*/ T180 w 1494"/>
                              <a:gd name="T182" fmla="+- 0 1532 967"/>
                              <a:gd name="T183" fmla="*/ 1532 h 1373"/>
                              <a:gd name="T184" fmla="+- 0 5269 4478"/>
                              <a:gd name="T185" fmla="*/ T184 w 1494"/>
                              <a:gd name="T186" fmla="+- 0 1534 967"/>
                              <a:gd name="T187" fmla="*/ 1534 h 1373"/>
                              <a:gd name="T188" fmla="+- 0 5132 4478"/>
                              <a:gd name="T189" fmla="*/ T188 w 1494"/>
                              <a:gd name="T190" fmla="+- 0 1496 967"/>
                              <a:gd name="T191" fmla="*/ 1496 h 1373"/>
                              <a:gd name="T192" fmla="+- 0 5054 4478"/>
                              <a:gd name="T193" fmla="*/ T192 w 1494"/>
                              <a:gd name="T194" fmla="+- 0 1473 967"/>
                              <a:gd name="T195" fmla="*/ 1473 h 1373"/>
                              <a:gd name="T196" fmla="+- 0 4986 4478"/>
                              <a:gd name="T197" fmla="*/ T196 w 1494"/>
                              <a:gd name="T198" fmla="+- 0 1462 967"/>
                              <a:gd name="T199" fmla="*/ 1462 h 1373"/>
                              <a:gd name="T200" fmla="+- 0 4933 4478"/>
                              <a:gd name="T201" fmla="*/ T200 w 1494"/>
                              <a:gd name="T202" fmla="+- 0 1487 967"/>
                              <a:gd name="T203" fmla="*/ 1487 h 1373"/>
                              <a:gd name="T204" fmla="+- 0 4890 4478"/>
                              <a:gd name="T205" fmla="*/ T204 w 1494"/>
                              <a:gd name="T206" fmla="+- 0 1564 967"/>
                              <a:gd name="T207" fmla="*/ 1564 h 1373"/>
                              <a:gd name="T208" fmla="+- 0 4830 4478"/>
                              <a:gd name="T209" fmla="*/ T208 w 1494"/>
                              <a:gd name="T210" fmla="+- 0 1630 967"/>
                              <a:gd name="T211" fmla="*/ 1630 h 1373"/>
                              <a:gd name="T212" fmla="+- 0 4693 4478"/>
                              <a:gd name="T213" fmla="*/ T212 w 1494"/>
                              <a:gd name="T214" fmla="+- 0 1801 967"/>
                              <a:gd name="T215" fmla="*/ 1801 h 1373"/>
                              <a:gd name="T216" fmla="+- 0 4621 4478"/>
                              <a:gd name="T217" fmla="*/ T216 w 1494"/>
                              <a:gd name="T218" fmla="+- 0 1987 967"/>
                              <a:gd name="T219" fmla="*/ 1987 h 1373"/>
                              <a:gd name="T220" fmla="+- 0 4603 4478"/>
                              <a:gd name="T221" fmla="*/ T220 w 1494"/>
                              <a:gd name="T222" fmla="+- 0 2181 967"/>
                              <a:gd name="T223" fmla="*/ 2181 h 1373"/>
                              <a:gd name="T224" fmla="+- 0 4539 4478"/>
                              <a:gd name="T225" fmla="*/ T224 w 1494"/>
                              <a:gd name="T226" fmla="+- 0 2334 967"/>
                              <a:gd name="T227" fmla="*/ 2334 h 1373"/>
                              <a:gd name="T228" fmla="+- 0 4535 4478"/>
                              <a:gd name="T229" fmla="*/ T228 w 1494"/>
                              <a:gd name="T230" fmla="+- 0 2332 967"/>
                              <a:gd name="T231" fmla="*/ 2332 h 1373"/>
                              <a:gd name="T232" fmla="+- 0 4508 4478"/>
                              <a:gd name="T233" fmla="*/ T232 w 1494"/>
                              <a:gd name="T234" fmla="+- 0 2313 967"/>
                              <a:gd name="T235" fmla="*/ 2313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94" h="1373">
                                <a:moveTo>
                                  <a:pt x="24" y="1342"/>
                                </a:moveTo>
                                <a:lnTo>
                                  <a:pt x="9" y="1333"/>
                                </a:lnTo>
                                <a:lnTo>
                                  <a:pt x="25" y="1307"/>
                                </a:lnTo>
                                <a:lnTo>
                                  <a:pt x="27" y="1279"/>
                                </a:lnTo>
                                <a:lnTo>
                                  <a:pt x="19" y="1252"/>
                                </a:lnTo>
                                <a:lnTo>
                                  <a:pt x="9" y="1223"/>
                                </a:lnTo>
                                <a:lnTo>
                                  <a:pt x="2" y="1193"/>
                                </a:lnTo>
                                <a:lnTo>
                                  <a:pt x="0" y="1168"/>
                                </a:lnTo>
                                <a:lnTo>
                                  <a:pt x="2" y="1143"/>
                                </a:lnTo>
                                <a:lnTo>
                                  <a:pt x="6" y="1114"/>
                                </a:lnTo>
                                <a:lnTo>
                                  <a:pt x="12" y="1052"/>
                                </a:lnTo>
                                <a:lnTo>
                                  <a:pt x="14" y="989"/>
                                </a:lnTo>
                                <a:lnTo>
                                  <a:pt x="16" y="926"/>
                                </a:lnTo>
                                <a:lnTo>
                                  <a:pt x="20" y="862"/>
                                </a:lnTo>
                                <a:lnTo>
                                  <a:pt x="37" y="794"/>
                                </a:lnTo>
                                <a:lnTo>
                                  <a:pt x="69" y="725"/>
                                </a:lnTo>
                                <a:lnTo>
                                  <a:pt x="106" y="658"/>
                                </a:lnTo>
                                <a:lnTo>
                                  <a:pt x="141" y="595"/>
                                </a:lnTo>
                                <a:lnTo>
                                  <a:pt x="174" y="533"/>
                                </a:lnTo>
                                <a:lnTo>
                                  <a:pt x="253" y="450"/>
                                </a:lnTo>
                                <a:lnTo>
                                  <a:pt x="320" y="434"/>
                                </a:lnTo>
                                <a:lnTo>
                                  <a:pt x="337" y="431"/>
                                </a:lnTo>
                                <a:lnTo>
                                  <a:pt x="354" y="426"/>
                                </a:lnTo>
                                <a:lnTo>
                                  <a:pt x="422" y="381"/>
                                </a:lnTo>
                                <a:lnTo>
                                  <a:pt x="441" y="363"/>
                                </a:lnTo>
                                <a:lnTo>
                                  <a:pt x="462" y="345"/>
                                </a:lnTo>
                                <a:lnTo>
                                  <a:pt x="501" y="323"/>
                                </a:lnTo>
                                <a:lnTo>
                                  <a:pt x="543" y="309"/>
                                </a:lnTo>
                                <a:lnTo>
                                  <a:pt x="584" y="294"/>
                                </a:lnTo>
                                <a:lnTo>
                                  <a:pt x="667" y="237"/>
                                </a:lnTo>
                                <a:lnTo>
                                  <a:pt x="718" y="193"/>
                                </a:lnTo>
                                <a:lnTo>
                                  <a:pt x="768" y="147"/>
                                </a:lnTo>
                                <a:lnTo>
                                  <a:pt x="805" y="106"/>
                                </a:lnTo>
                                <a:lnTo>
                                  <a:pt x="818" y="97"/>
                                </a:lnTo>
                                <a:lnTo>
                                  <a:pt x="828" y="106"/>
                                </a:lnTo>
                                <a:lnTo>
                                  <a:pt x="834" y="131"/>
                                </a:lnTo>
                                <a:lnTo>
                                  <a:pt x="833" y="172"/>
                                </a:lnTo>
                                <a:lnTo>
                                  <a:pt x="823" y="210"/>
                                </a:lnTo>
                                <a:lnTo>
                                  <a:pt x="806" y="241"/>
                                </a:lnTo>
                                <a:lnTo>
                                  <a:pt x="784" y="270"/>
                                </a:lnTo>
                                <a:lnTo>
                                  <a:pt x="762" y="301"/>
                                </a:lnTo>
                                <a:lnTo>
                                  <a:pt x="800" y="266"/>
                                </a:lnTo>
                                <a:lnTo>
                                  <a:pt x="841" y="237"/>
                                </a:lnTo>
                                <a:lnTo>
                                  <a:pt x="878" y="204"/>
                                </a:lnTo>
                                <a:lnTo>
                                  <a:pt x="905" y="158"/>
                                </a:lnTo>
                                <a:lnTo>
                                  <a:pt x="918" y="121"/>
                                </a:lnTo>
                                <a:lnTo>
                                  <a:pt x="924" y="98"/>
                                </a:lnTo>
                                <a:lnTo>
                                  <a:pt x="925" y="75"/>
                                </a:lnTo>
                                <a:lnTo>
                                  <a:pt x="922" y="35"/>
                                </a:lnTo>
                                <a:lnTo>
                                  <a:pt x="923" y="0"/>
                                </a:lnTo>
                                <a:lnTo>
                                  <a:pt x="988" y="71"/>
                                </a:lnTo>
                                <a:lnTo>
                                  <a:pt x="1018" y="145"/>
                                </a:lnTo>
                                <a:lnTo>
                                  <a:pt x="1030" y="227"/>
                                </a:lnTo>
                                <a:lnTo>
                                  <a:pt x="1021" y="273"/>
                                </a:lnTo>
                                <a:lnTo>
                                  <a:pt x="1003" y="318"/>
                                </a:lnTo>
                                <a:lnTo>
                                  <a:pt x="981" y="367"/>
                                </a:lnTo>
                                <a:lnTo>
                                  <a:pt x="980" y="370"/>
                                </a:lnTo>
                                <a:lnTo>
                                  <a:pt x="978" y="376"/>
                                </a:lnTo>
                                <a:lnTo>
                                  <a:pt x="976" y="381"/>
                                </a:lnTo>
                                <a:lnTo>
                                  <a:pt x="981" y="377"/>
                                </a:lnTo>
                                <a:lnTo>
                                  <a:pt x="985" y="374"/>
                                </a:lnTo>
                                <a:lnTo>
                                  <a:pt x="990" y="370"/>
                                </a:lnTo>
                                <a:lnTo>
                                  <a:pt x="1025" y="342"/>
                                </a:lnTo>
                                <a:lnTo>
                                  <a:pt x="1060" y="309"/>
                                </a:lnTo>
                                <a:lnTo>
                                  <a:pt x="1090" y="271"/>
                                </a:lnTo>
                                <a:lnTo>
                                  <a:pt x="1108" y="226"/>
                                </a:lnTo>
                                <a:lnTo>
                                  <a:pt x="1126" y="215"/>
                                </a:lnTo>
                                <a:lnTo>
                                  <a:pt x="1153" y="316"/>
                                </a:lnTo>
                                <a:lnTo>
                                  <a:pt x="1164" y="392"/>
                                </a:lnTo>
                                <a:lnTo>
                                  <a:pt x="1164" y="421"/>
                                </a:lnTo>
                                <a:lnTo>
                                  <a:pt x="1167" y="450"/>
                                </a:lnTo>
                                <a:lnTo>
                                  <a:pt x="1199" y="504"/>
                                </a:lnTo>
                                <a:lnTo>
                                  <a:pt x="1206" y="506"/>
                                </a:lnTo>
                                <a:lnTo>
                                  <a:pt x="1211" y="508"/>
                                </a:lnTo>
                                <a:lnTo>
                                  <a:pt x="1222" y="509"/>
                                </a:lnTo>
                                <a:lnTo>
                                  <a:pt x="1234" y="511"/>
                                </a:lnTo>
                                <a:lnTo>
                                  <a:pt x="1245" y="513"/>
                                </a:lnTo>
                                <a:lnTo>
                                  <a:pt x="1256" y="518"/>
                                </a:lnTo>
                                <a:lnTo>
                                  <a:pt x="1270" y="529"/>
                                </a:lnTo>
                                <a:lnTo>
                                  <a:pt x="1278" y="539"/>
                                </a:lnTo>
                                <a:lnTo>
                                  <a:pt x="1283" y="551"/>
                                </a:lnTo>
                                <a:lnTo>
                                  <a:pt x="1290" y="566"/>
                                </a:lnTo>
                                <a:lnTo>
                                  <a:pt x="1312" y="598"/>
                                </a:lnTo>
                                <a:lnTo>
                                  <a:pt x="1336" y="621"/>
                                </a:lnTo>
                                <a:lnTo>
                                  <a:pt x="1360" y="643"/>
                                </a:lnTo>
                                <a:lnTo>
                                  <a:pt x="1379" y="672"/>
                                </a:lnTo>
                                <a:lnTo>
                                  <a:pt x="1385" y="689"/>
                                </a:lnTo>
                                <a:lnTo>
                                  <a:pt x="1390" y="706"/>
                                </a:lnTo>
                                <a:lnTo>
                                  <a:pt x="1397" y="722"/>
                                </a:lnTo>
                                <a:lnTo>
                                  <a:pt x="1409" y="738"/>
                                </a:lnTo>
                                <a:lnTo>
                                  <a:pt x="1425" y="749"/>
                                </a:lnTo>
                                <a:lnTo>
                                  <a:pt x="1441" y="757"/>
                                </a:lnTo>
                                <a:lnTo>
                                  <a:pt x="1455" y="766"/>
                                </a:lnTo>
                                <a:lnTo>
                                  <a:pt x="1466" y="780"/>
                                </a:lnTo>
                                <a:lnTo>
                                  <a:pt x="1473" y="807"/>
                                </a:lnTo>
                                <a:lnTo>
                                  <a:pt x="1474" y="840"/>
                                </a:lnTo>
                                <a:lnTo>
                                  <a:pt x="1474" y="872"/>
                                </a:lnTo>
                                <a:lnTo>
                                  <a:pt x="1475" y="900"/>
                                </a:lnTo>
                                <a:lnTo>
                                  <a:pt x="1483" y="965"/>
                                </a:lnTo>
                                <a:lnTo>
                                  <a:pt x="1491" y="1039"/>
                                </a:lnTo>
                                <a:lnTo>
                                  <a:pt x="1494" y="1113"/>
                                </a:lnTo>
                                <a:lnTo>
                                  <a:pt x="1484" y="1178"/>
                                </a:lnTo>
                                <a:lnTo>
                                  <a:pt x="1475" y="1201"/>
                                </a:lnTo>
                                <a:lnTo>
                                  <a:pt x="1465" y="1218"/>
                                </a:lnTo>
                                <a:lnTo>
                                  <a:pt x="1458" y="1237"/>
                                </a:lnTo>
                                <a:lnTo>
                                  <a:pt x="1456" y="1262"/>
                                </a:lnTo>
                                <a:lnTo>
                                  <a:pt x="1455" y="1283"/>
                                </a:lnTo>
                                <a:lnTo>
                                  <a:pt x="1455" y="1305"/>
                                </a:lnTo>
                                <a:lnTo>
                                  <a:pt x="1456" y="1327"/>
                                </a:lnTo>
                                <a:lnTo>
                                  <a:pt x="1459" y="1348"/>
                                </a:lnTo>
                                <a:lnTo>
                                  <a:pt x="1450" y="1365"/>
                                </a:lnTo>
                                <a:lnTo>
                                  <a:pt x="1440" y="1373"/>
                                </a:lnTo>
                                <a:lnTo>
                                  <a:pt x="1433" y="1373"/>
                                </a:lnTo>
                                <a:lnTo>
                                  <a:pt x="1394" y="1320"/>
                                </a:lnTo>
                                <a:lnTo>
                                  <a:pt x="1379" y="1264"/>
                                </a:lnTo>
                                <a:lnTo>
                                  <a:pt x="1368" y="1230"/>
                                </a:lnTo>
                                <a:lnTo>
                                  <a:pt x="1356" y="1196"/>
                                </a:lnTo>
                                <a:lnTo>
                                  <a:pt x="1342" y="1162"/>
                                </a:lnTo>
                                <a:lnTo>
                                  <a:pt x="1330" y="1124"/>
                                </a:lnTo>
                                <a:lnTo>
                                  <a:pt x="1325" y="1085"/>
                                </a:lnTo>
                                <a:lnTo>
                                  <a:pt x="1322" y="1045"/>
                                </a:lnTo>
                                <a:lnTo>
                                  <a:pt x="1317" y="1005"/>
                                </a:lnTo>
                                <a:lnTo>
                                  <a:pt x="1303" y="965"/>
                                </a:lnTo>
                                <a:lnTo>
                                  <a:pt x="1281" y="940"/>
                                </a:lnTo>
                                <a:lnTo>
                                  <a:pt x="1255" y="920"/>
                                </a:lnTo>
                                <a:lnTo>
                                  <a:pt x="1227" y="895"/>
                                </a:lnTo>
                                <a:lnTo>
                                  <a:pt x="1209" y="870"/>
                                </a:lnTo>
                                <a:lnTo>
                                  <a:pt x="1195" y="841"/>
                                </a:lnTo>
                                <a:lnTo>
                                  <a:pt x="1183" y="810"/>
                                </a:lnTo>
                                <a:lnTo>
                                  <a:pt x="1170" y="780"/>
                                </a:lnTo>
                                <a:lnTo>
                                  <a:pt x="1158" y="747"/>
                                </a:lnTo>
                                <a:lnTo>
                                  <a:pt x="1148" y="712"/>
                                </a:lnTo>
                                <a:lnTo>
                                  <a:pt x="1138" y="679"/>
                                </a:lnTo>
                                <a:lnTo>
                                  <a:pt x="1105" y="623"/>
                                </a:lnTo>
                                <a:lnTo>
                                  <a:pt x="1060" y="578"/>
                                </a:lnTo>
                                <a:lnTo>
                                  <a:pt x="1003" y="563"/>
                                </a:lnTo>
                                <a:lnTo>
                                  <a:pt x="971" y="563"/>
                                </a:lnTo>
                                <a:lnTo>
                                  <a:pt x="938" y="565"/>
                                </a:lnTo>
                                <a:lnTo>
                                  <a:pt x="908" y="566"/>
                                </a:lnTo>
                                <a:lnTo>
                                  <a:pt x="849" y="568"/>
                                </a:lnTo>
                                <a:lnTo>
                                  <a:pt x="791" y="567"/>
                                </a:lnTo>
                                <a:lnTo>
                                  <a:pt x="734" y="560"/>
                                </a:lnTo>
                                <a:lnTo>
                                  <a:pt x="680" y="541"/>
                                </a:lnTo>
                                <a:lnTo>
                                  <a:pt x="654" y="529"/>
                                </a:lnTo>
                                <a:lnTo>
                                  <a:pt x="630" y="518"/>
                                </a:lnTo>
                                <a:lnTo>
                                  <a:pt x="605" y="510"/>
                                </a:lnTo>
                                <a:lnTo>
                                  <a:pt x="576" y="506"/>
                                </a:lnTo>
                                <a:lnTo>
                                  <a:pt x="551" y="504"/>
                                </a:lnTo>
                                <a:lnTo>
                                  <a:pt x="528" y="502"/>
                                </a:lnTo>
                                <a:lnTo>
                                  <a:pt x="508" y="495"/>
                                </a:lnTo>
                                <a:lnTo>
                                  <a:pt x="489" y="477"/>
                                </a:lnTo>
                                <a:lnTo>
                                  <a:pt x="470" y="496"/>
                                </a:lnTo>
                                <a:lnTo>
                                  <a:pt x="455" y="520"/>
                                </a:lnTo>
                                <a:lnTo>
                                  <a:pt x="443" y="547"/>
                                </a:lnTo>
                                <a:lnTo>
                                  <a:pt x="430" y="572"/>
                                </a:lnTo>
                                <a:lnTo>
                                  <a:pt x="412" y="597"/>
                                </a:lnTo>
                                <a:lnTo>
                                  <a:pt x="392" y="619"/>
                                </a:lnTo>
                                <a:lnTo>
                                  <a:pt x="372" y="640"/>
                                </a:lnTo>
                                <a:lnTo>
                                  <a:pt x="352" y="663"/>
                                </a:lnTo>
                                <a:lnTo>
                                  <a:pt x="304" y="716"/>
                                </a:lnTo>
                                <a:lnTo>
                                  <a:pt x="257" y="773"/>
                                </a:lnTo>
                                <a:lnTo>
                                  <a:pt x="215" y="834"/>
                                </a:lnTo>
                                <a:lnTo>
                                  <a:pt x="182" y="898"/>
                                </a:lnTo>
                                <a:lnTo>
                                  <a:pt x="159" y="961"/>
                                </a:lnTo>
                                <a:lnTo>
                                  <a:pt x="143" y="1020"/>
                                </a:lnTo>
                                <a:lnTo>
                                  <a:pt x="133" y="1081"/>
                                </a:lnTo>
                                <a:lnTo>
                                  <a:pt x="129" y="1148"/>
                                </a:lnTo>
                                <a:lnTo>
                                  <a:pt x="125" y="1214"/>
                                </a:lnTo>
                                <a:lnTo>
                                  <a:pt x="114" y="1294"/>
                                </a:lnTo>
                                <a:lnTo>
                                  <a:pt x="94" y="1356"/>
                                </a:lnTo>
                                <a:lnTo>
                                  <a:pt x="61" y="1367"/>
                                </a:lnTo>
                                <a:lnTo>
                                  <a:pt x="59" y="1367"/>
                                </a:lnTo>
                                <a:lnTo>
                                  <a:pt x="59" y="1365"/>
                                </a:lnTo>
                                <a:lnTo>
                                  <a:pt x="57" y="1365"/>
                                </a:lnTo>
                                <a:lnTo>
                                  <a:pt x="46" y="1358"/>
                                </a:lnTo>
                                <a:lnTo>
                                  <a:pt x="37" y="1351"/>
                                </a:lnTo>
                                <a:lnTo>
                                  <a:pt x="30" y="1346"/>
                                </a:lnTo>
                                <a:lnTo>
                                  <a:pt x="24" y="1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6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2309"/>
                            <a:ext cx="32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2105"/>
                            <a:ext cx="43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Freeform 84"/>
                        <wps:cNvSpPr>
                          <a:spLocks/>
                        </wps:cNvSpPr>
                        <wps:spPr bwMode="auto">
                          <a:xfrm>
                            <a:off x="4885" y="3023"/>
                            <a:ext cx="72" cy="50"/>
                          </a:xfrm>
                          <a:custGeom>
                            <a:avLst/>
                            <a:gdLst>
                              <a:gd name="T0" fmla="+- 0 4956 4885"/>
                              <a:gd name="T1" fmla="*/ T0 w 72"/>
                              <a:gd name="T2" fmla="+- 0 3023 3023"/>
                              <a:gd name="T3" fmla="*/ 3023 h 50"/>
                              <a:gd name="T4" fmla="+- 0 4936 4885"/>
                              <a:gd name="T5" fmla="*/ T4 w 72"/>
                              <a:gd name="T6" fmla="+- 0 3023 3023"/>
                              <a:gd name="T7" fmla="*/ 3023 h 50"/>
                              <a:gd name="T8" fmla="+- 0 4915 4885"/>
                              <a:gd name="T9" fmla="*/ T8 w 72"/>
                              <a:gd name="T10" fmla="+- 0 3034 3023"/>
                              <a:gd name="T11" fmla="*/ 3034 h 50"/>
                              <a:gd name="T12" fmla="+- 0 4896 4885"/>
                              <a:gd name="T13" fmla="*/ T12 w 72"/>
                              <a:gd name="T14" fmla="+- 0 3051 3023"/>
                              <a:gd name="T15" fmla="*/ 3051 h 50"/>
                              <a:gd name="T16" fmla="+- 0 4885 4885"/>
                              <a:gd name="T17" fmla="*/ T16 w 72"/>
                              <a:gd name="T18" fmla="+- 0 3073 3023"/>
                              <a:gd name="T19" fmla="*/ 307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1" y="0"/>
                                </a:moveTo>
                                <a:lnTo>
                                  <a:pt x="51" y="0"/>
                                </a:lnTo>
                                <a:lnTo>
                                  <a:pt x="30" y="11"/>
                                </a:lnTo>
                                <a:lnTo>
                                  <a:pt x="11" y="28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35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83"/>
                        <wps:cNvSpPr>
                          <a:spLocks/>
                        </wps:cNvSpPr>
                        <wps:spPr bwMode="auto">
                          <a:xfrm>
                            <a:off x="5563" y="3028"/>
                            <a:ext cx="50" cy="72"/>
                          </a:xfrm>
                          <a:custGeom>
                            <a:avLst/>
                            <a:gdLst>
                              <a:gd name="T0" fmla="+- 0 5613 5563"/>
                              <a:gd name="T1" fmla="*/ T0 w 50"/>
                              <a:gd name="T2" fmla="+- 0 3099 3028"/>
                              <a:gd name="T3" fmla="*/ 3099 h 72"/>
                              <a:gd name="T4" fmla="+- 0 5613 5563"/>
                              <a:gd name="T5" fmla="*/ T4 w 50"/>
                              <a:gd name="T6" fmla="+- 0 3078 3028"/>
                              <a:gd name="T7" fmla="*/ 3078 h 72"/>
                              <a:gd name="T8" fmla="+- 0 5602 5563"/>
                              <a:gd name="T9" fmla="*/ T8 w 50"/>
                              <a:gd name="T10" fmla="+- 0 3057 3028"/>
                              <a:gd name="T11" fmla="*/ 3057 h 72"/>
                              <a:gd name="T12" fmla="+- 0 5584 5563"/>
                              <a:gd name="T13" fmla="*/ T12 w 50"/>
                              <a:gd name="T14" fmla="+- 0 3039 3028"/>
                              <a:gd name="T15" fmla="*/ 3039 h 72"/>
                              <a:gd name="T16" fmla="+- 0 5563 5563"/>
                              <a:gd name="T17" fmla="*/ T16 w 50"/>
                              <a:gd name="T18" fmla="+- 0 3028 3028"/>
                              <a:gd name="T19" fmla="*/ 302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71"/>
                                </a:moveTo>
                                <a:lnTo>
                                  <a:pt x="50" y="50"/>
                                </a:lnTo>
                                <a:lnTo>
                                  <a:pt x="39" y="29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5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82"/>
                        <wps:cNvSpPr>
                          <a:spLocks/>
                        </wps:cNvSpPr>
                        <wps:spPr bwMode="auto">
                          <a:xfrm>
                            <a:off x="5929" y="3494"/>
                            <a:ext cx="114" cy="111"/>
                          </a:xfrm>
                          <a:custGeom>
                            <a:avLst/>
                            <a:gdLst>
                              <a:gd name="T0" fmla="+- 0 6042 5929"/>
                              <a:gd name="T1" fmla="*/ T0 w 114"/>
                              <a:gd name="T2" fmla="+- 0 3494 3494"/>
                              <a:gd name="T3" fmla="*/ 3494 h 111"/>
                              <a:gd name="T4" fmla="+- 0 5996 5929"/>
                              <a:gd name="T5" fmla="*/ T4 w 114"/>
                              <a:gd name="T6" fmla="+- 0 3530 3494"/>
                              <a:gd name="T7" fmla="*/ 3530 h 111"/>
                              <a:gd name="T8" fmla="+- 0 5947 5929"/>
                              <a:gd name="T9" fmla="*/ T8 w 114"/>
                              <a:gd name="T10" fmla="+- 0 3576 3494"/>
                              <a:gd name="T11" fmla="*/ 3576 h 111"/>
                              <a:gd name="T12" fmla="+- 0 5929 5929"/>
                              <a:gd name="T13" fmla="*/ T12 w 114"/>
                              <a:gd name="T14" fmla="+- 0 3604 3494"/>
                              <a:gd name="T15" fmla="*/ 360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11">
                                <a:moveTo>
                                  <a:pt x="113" y="0"/>
                                </a:moveTo>
                                <a:lnTo>
                                  <a:pt x="67" y="36"/>
                                </a:lnTo>
                                <a:lnTo>
                                  <a:pt x="18" y="82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226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81"/>
                        <wps:cNvSpPr>
                          <a:spLocks/>
                        </wps:cNvSpPr>
                        <wps:spPr bwMode="auto">
                          <a:xfrm>
                            <a:off x="4384" y="3501"/>
                            <a:ext cx="105" cy="104"/>
                          </a:xfrm>
                          <a:custGeom>
                            <a:avLst/>
                            <a:gdLst>
                              <a:gd name="T0" fmla="+- 0 4384 4384"/>
                              <a:gd name="T1" fmla="*/ T0 w 105"/>
                              <a:gd name="T2" fmla="+- 0 3501 3501"/>
                              <a:gd name="T3" fmla="*/ 3501 h 104"/>
                              <a:gd name="T4" fmla="+- 0 4422 4384"/>
                              <a:gd name="T5" fmla="*/ T4 w 105"/>
                              <a:gd name="T6" fmla="+- 0 3530 3501"/>
                              <a:gd name="T7" fmla="*/ 3530 h 104"/>
                              <a:gd name="T8" fmla="+- 0 4470 4384"/>
                              <a:gd name="T9" fmla="*/ T8 w 105"/>
                              <a:gd name="T10" fmla="+- 0 3576 3501"/>
                              <a:gd name="T11" fmla="*/ 3576 h 104"/>
                              <a:gd name="T12" fmla="+- 0 4489 4384"/>
                              <a:gd name="T13" fmla="*/ T12 w 105"/>
                              <a:gd name="T14" fmla="+- 0 3604 3501"/>
                              <a:gd name="T15" fmla="*/ 360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0" y="0"/>
                                </a:moveTo>
                                <a:lnTo>
                                  <a:pt x="38" y="29"/>
                                </a:lnTo>
                                <a:lnTo>
                                  <a:pt x="86" y="75"/>
                                </a:lnTo>
                                <a:lnTo>
                                  <a:pt x="105" y="103"/>
                                </a:lnTo>
                              </a:path>
                            </a:pathLst>
                          </a:custGeom>
                          <a:noFill/>
                          <a:ln w="226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744" y="3307"/>
                            <a:ext cx="401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184" y="3267"/>
                            <a:ext cx="401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78"/>
                        <wps:cNvCnPr/>
                        <wps:spPr bwMode="auto">
                          <a:xfrm>
                            <a:off x="2718" y="1571"/>
                            <a:ext cx="1364" cy="5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Freeform 77"/>
                        <wps:cNvSpPr>
                          <a:spLocks/>
                        </wps:cNvSpPr>
                        <wps:spPr bwMode="auto">
                          <a:xfrm>
                            <a:off x="4035" y="2049"/>
                            <a:ext cx="150" cy="99"/>
                          </a:xfrm>
                          <a:custGeom>
                            <a:avLst/>
                            <a:gdLst>
                              <a:gd name="T0" fmla="+- 0 4072 4035"/>
                              <a:gd name="T1" fmla="*/ T0 w 150"/>
                              <a:gd name="T2" fmla="+- 0 2049 2049"/>
                              <a:gd name="T3" fmla="*/ 2049 h 99"/>
                              <a:gd name="T4" fmla="+- 0 4035 4035"/>
                              <a:gd name="T5" fmla="*/ T4 w 150"/>
                              <a:gd name="T6" fmla="+- 0 2144 2049"/>
                              <a:gd name="T7" fmla="*/ 2144 h 99"/>
                              <a:gd name="T8" fmla="+- 0 4184 4035"/>
                              <a:gd name="T9" fmla="*/ T8 w 150"/>
                              <a:gd name="T10" fmla="+- 0 2148 2049"/>
                              <a:gd name="T11" fmla="*/ 2148 h 99"/>
                              <a:gd name="T12" fmla="+- 0 4072 4035"/>
                              <a:gd name="T13" fmla="*/ T12 w 150"/>
                              <a:gd name="T14" fmla="+- 0 2049 2049"/>
                              <a:gd name="T15" fmla="*/ 204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99">
                                <a:moveTo>
                                  <a:pt x="37" y="0"/>
                                </a:moveTo>
                                <a:lnTo>
                                  <a:pt x="0" y="95"/>
                                </a:lnTo>
                                <a:lnTo>
                                  <a:pt x="149" y="9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76"/>
                        <wps:cNvCnPr/>
                        <wps:spPr bwMode="auto">
                          <a:xfrm>
                            <a:off x="7595" y="1591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Freeform 75"/>
                        <wps:cNvSpPr>
                          <a:spLocks/>
                        </wps:cNvSpPr>
                        <wps:spPr bwMode="auto">
                          <a:xfrm>
                            <a:off x="6163" y="2049"/>
                            <a:ext cx="150" cy="99"/>
                          </a:xfrm>
                          <a:custGeom>
                            <a:avLst/>
                            <a:gdLst>
                              <a:gd name="T0" fmla="+- 0 6275 6163"/>
                              <a:gd name="T1" fmla="*/ T0 w 150"/>
                              <a:gd name="T2" fmla="+- 0 2049 2049"/>
                              <a:gd name="T3" fmla="*/ 2049 h 99"/>
                              <a:gd name="T4" fmla="+- 0 6163 6163"/>
                              <a:gd name="T5" fmla="*/ T4 w 150"/>
                              <a:gd name="T6" fmla="+- 0 2148 2049"/>
                              <a:gd name="T7" fmla="*/ 2148 h 99"/>
                              <a:gd name="T8" fmla="+- 0 6312 6163"/>
                              <a:gd name="T9" fmla="*/ T8 w 150"/>
                              <a:gd name="T10" fmla="+- 0 2144 2049"/>
                              <a:gd name="T11" fmla="*/ 2144 h 99"/>
                              <a:gd name="T12" fmla="+- 0 6275 6163"/>
                              <a:gd name="T13" fmla="*/ T12 w 150"/>
                              <a:gd name="T14" fmla="+- 0 2049 2049"/>
                              <a:gd name="T15" fmla="*/ 204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99">
                                <a:moveTo>
                                  <a:pt x="112" y="0"/>
                                </a:moveTo>
                                <a:lnTo>
                                  <a:pt x="0" y="99"/>
                                </a:lnTo>
                                <a:lnTo>
                                  <a:pt x="149" y="95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76" y="2581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428" y="2581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557" y="8116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557" y="8116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598" y="8116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598" y="8116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637" y="8116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637" y="8116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76" y="3211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76" y="3211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428" y="3211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428" y="3211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35" y="1767"/>
                            <a:ext cx="159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315022" w:rsidRDefault="002940F0" w:rsidP="00085D54">
                              <w:pPr>
                                <w:spacing w:line="300" w:lineRule="exact"/>
                                <w:ind w:right="-2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sz w:val="32"/>
                                  <w:szCs w:val="32"/>
                                </w:rPr>
                                <w:t>Right eye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1767"/>
                            <a:ext cx="137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315022" w:rsidRDefault="002940F0" w:rsidP="00085D54">
                              <w:pPr>
                                <w:spacing w:line="300" w:lineRule="exact"/>
                                <w:ind w:right="-2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sz w:val="32"/>
                                  <w:szCs w:val="32"/>
                                </w:rPr>
                                <w:t>Left eye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2639"/>
                            <a:ext cx="184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315022" w:rsidRDefault="002940F0" w:rsidP="00085D54">
                              <w:pPr>
                                <w:spacing w:line="280" w:lineRule="exact"/>
                                <w:ind w:right="-20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It is 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934" y="2639"/>
                            <a:ext cx="19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315022" w:rsidRDefault="002940F0" w:rsidP="00085D54">
                              <w:pPr>
                                <w:spacing w:line="280" w:lineRule="exact"/>
                                <w:ind w:right="-20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It is 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3258"/>
                            <a:ext cx="3054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315022" w:rsidRDefault="002940F0" w:rsidP="00085D54">
                              <w:pPr>
                                <w:spacing w:line="280" w:lineRule="exact"/>
                                <w:ind w:right="-12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There is a</w:t>
                              </w: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934" y="3258"/>
                            <a:ext cx="316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315022" w:rsidRDefault="002940F0" w:rsidP="00085D54">
                              <w:pPr>
                                <w:spacing w:line="280" w:lineRule="exact"/>
                                <w:ind w:right="-12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There is a</w:t>
                              </w: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7990"/>
                            <a:ext cx="4101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315022" w:rsidRDefault="002940F0" w:rsidP="00085D54">
                              <w:pPr>
                                <w:spacing w:line="300" w:lineRule="exact"/>
                                <w:ind w:right="-20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Which eye has better sight?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8166"/>
                            <a:ext cx="96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085D54" w:rsidRDefault="002940F0" w:rsidP="00085D54">
                              <w:pPr>
                                <w:spacing w:line="280" w:lineRule="exact"/>
                                <w:ind w:right="-2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85D54">
                                <w:rPr>
                                  <w:color w:val="231F20"/>
                                  <w:sz w:val="32"/>
                                  <w:szCs w:val="32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8166"/>
                            <a:ext cx="101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085D54" w:rsidRDefault="002940F0" w:rsidP="00085D54">
                              <w:pPr>
                                <w:spacing w:line="280" w:lineRule="exact"/>
                                <w:ind w:right="-17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85D54">
                                <w:rPr>
                                  <w:color w:val="231F20"/>
                                  <w:spacing w:val="-1"/>
                                  <w:sz w:val="32"/>
                                  <w:szCs w:val="32"/>
                                </w:rPr>
                                <w:t>Left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079" y="8166"/>
                            <a:ext cx="116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085D54" w:rsidRDefault="002940F0" w:rsidP="00085D54">
                              <w:pPr>
                                <w:spacing w:line="280" w:lineRule="exact"/>
                                <w:ind w:right="-2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85D54">
                                <w:rPr>
                                  <w:color w:val="231F20"/>
                                  <w:sz w:val="32"/>
                                  <w:szCs w:val="32"/>
                                </w:rPr>
                                <w:t>Same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-5" y="-170"/>
                            <a:ext cx="10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085D54" w:rsidRDefault="002940F0" w:rsidP="00085D54">
                              <w:pPr>
                                <w:spacing w:line="320" w:lineRule="exact"/>
                                <w:ind w:right="-2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085D54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Section 7 </w:t>
                              </w:r>
                              <w:r w:rsidRPr="00085D54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 xml:space="preserve">- Please tell me the sight in my right and </w:t>
                              </w:r>
                              <w:r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>left eye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4151"/>
                            <a:ext cx="4894" cy="3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940F0" w:rsidRDefault="002940F0" w:rsidP="00085D54">
                              <w:pPr>
                                <w:spacing w:before="110"/>
                                <w:ind w:left="249"/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Please say more here</w:t>
                              </w:r>
                            </w:p>
                            <w:p w:rsidR="002940F0" w:rsidRDefault="002940F0" w:rsidP="00085D54">
                              <w:pPr>
                                <w:spacing w:before="110"/>
                                <w:ind w:left="249"/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</w:p>
                            <w:p w:rsidR="002940F0" w:rsidRPr="00315022" w:rsidRDefault="002940F0" w:rsidP="00085D54">
                              <w:pPr>
                                <w:spacing w:before="110"/>
                                <w:ind w:left="249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349" y="4151"/>
                            <a:ext cx="4894" cy="3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940F0" w:rsidRDefault="002940F0" w:rsidP="00085D54">
                              <w:pPr>
                                <w:spacing w:before="110"/>
                                <w:ind w:left="368"/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  <w:r w:rsidRPr="00315022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Please say more here</w:t>
                              </w:r>
                            </w:p>
                            <w:p w:rsidR="002940F0" w:rsidRDefault="002940F0" w:rsidP="00085D54">
                              <w:pPr>
                                <w:spacing w:before="110"/>
                                <w:ind w:left="368"/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</w:p>
                            <w:p w:rsidR="002940F0" w:rsidRPr="00315022" w:rsidRDefault="002940F0" w:rsidP="00085D54">
                              <w:pPr>
                                <w:spacing w:before="110"/>
                                <w:ind w:left="368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119" style="width:523.3pt;height:447.35pt;mso-position-horizontal-relative:char;mso-position-vertical-relative:line" coordorigin="-5,-170" coordsize="10466,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">
                <v:rect id="Rectangle 167" o:spid="_x0000_s1120" style="position:absolute;left:5;top:5;width:1045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Vp8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XxR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uVp8YAAADcAAAADwAAAAAAAAAAAAAAAACYAgAAZHJz&#10;L2Rvd25yZXYueG1sUEsFBgAAAAAEAAQA9QAAAIsDAAAAAA==&#10;" filled="f" stroked="f"/>
                <v:rect id="Rectangle 166" o:spid="_x0000_s1121" style="position:absolute;left:5;top:464;width:10456;height:8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wPMUA&#10;AADcAAAADwAAAGRycy9kb3ducmV2LnhtbESPQWvCQBSE7wX/w/IKvYhurEVKdBURxFAEMVbPj+wz&#10;Cc2+jdltEv+9WxB6HGbmG2ax6k0lWmpcaVnBZByBIM6sLjlX8H3ajj5BOI+ssbJMCu7kYLUcvCww&#10;1rbjI7Wpz0WAsItRQeF9HUvpsoIMurGtiYN3tY1BH2STS91gF+Cmku9RNJMGSw4LBda0KSj7SX+N&#10;gi47tJfTficPw0ti+ZbcNun5S6m31349B+Gp9//hZzvRCj4mU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zA8xQAAANwAAAAPAAAAAAAAAAAAAAAAAJgCAABkcnMv&#10;ZG93bnJldi54bWxQSwUGAAAAAAQABAD1AAAAigMAAAAA&#10;" filled="f" stroked="f"/>
                <v:rect id="Rectangle 165" o:spid="_x0000_s1122" style="position:absolute;left:5;top:5;width:10456;height:8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sS8MA&#10;AADcAAAADwAAAGRycy9kb3ducmV2LnhtbESPW4vCMBCF34X9D2EW9kU0dRGRahTZRXBBxHp5H5qx&#10;KTaT0kTb/fdGEHw8nMvHmS87W4k7Nb50rGA0TEAQ506XXCg4HdeDKQgfkDVWjknBP3lYLj56c0y1&#10;azmj+yEUIo6wT1GBCaFOpfS5IYt+6Gri6F1cYzFE2RRSN9jGcVvJ7ySZSIslR4LBmn4M5dfDzUau&#10;a7Pqz+6PhTlvdtu97/9e+qTU12e3moEI1IV3+NXeaAXj0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FsS8MAAADcAAAADwAAAAAAAAAAAAAAAACYAgAAZHJzL2Rv&#10;d25yZXYueG1sUEsFBgAAAAAEAAQA9QAAAIgDAAAAAA==&#10;" filled="f" strokecolor="#f37245" strokeweight=".5pt"/>
                <v:rect id="Rectangle 164" o:spid="_x0000_s1123" style="position:absolute;left:246;top:2274;width:489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28cUA&#10;AADcAAAADwAAAGRycy9kb3ducmV2LnhtbESPQWvCQBSE70L/w/IKvemurYaaugmlIBSsB7Xg9ZF9&#10;JqHZt2l2TdJ/7xYEj8PMfMOs89E2oqfO1441zGcKBHHhTM2lhu/jZvoKwgdkg41j0vBHHvLsYbLG&#10;1LiB99QfQikihH2KGqoQ2lRKX1Rk0c9cSxy9s+sshii7UpoOhwi3jXxWKpEWa44LFbb0UVHxc7hY&#10;DZgszO/u/PJ13F4SXJWj2ixPSuunx/H9DUSgMdzDt/an0bCYL+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DbxxQAAANwAAAAPAAAAAAAAAAAAAAAAAJgCAABkcnMv&#10;ZG93bnJldi54bWxQSwUGAAAAAAQABAD1AAAAigMAAAAA&#10;" stroked="f"/>
                <v:rect id="Rectangle 163" o:spid="_x0000_s1124" style="position:absolute;left:246;top:2274;width:489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IMcQA&#10;AADcAAAADwAAAGRycy9kb3ducmV2LnhtbESPQWuDQBSE74H8h+UFektWpYi12UgJpEmhBGpLzw/3&#10;VSXuW3HXRP99t1DIcZiZb5htMZlOXGlwrWUF8SYCQVxZ3XKt4OvzsM5AOI+ssbNMCmZyUOyWiy3m&#10;2t74g66lr0WAsMtRQeN9n0vpqoYMuo3tiYP3YweDPsihlnrAW4CbTiZRlEqDLYeFBnvaN1RdytEo&#10;eMOn8nI+nt4zh3rMjuVrEs3fSj2sppdnEJ4mfw//t09awWOcwt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yDHEAAAA3AAAAA8AAAAAAAAAAAAAAAAAmAIAAGRycy9k&#10;b3ducmV2LnhtbFBLBQYAAAAABAAEAPUAAACJAwAAAAA=&#10;" filled="f" strokecolor="#231f20" strokeweight=".25pt"/>
                <v:rect id="Rectangle 162" o:spid="_x0000_s1125" style="position:absolute;left:5349;top:2274;width:489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NHc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TJ6h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DR3EAAAA3AAAAA8AAAAAAAAAAAAAAAAAmAIAAGRycy9k&#10;b3ducmV2LnhtbFBLBQYAAAAABAAEAPUAAACJAwAAAAA=&#10;" stroked="f"/>
                <v:rect id="Rectangle 161" o:spid="_x0000_s1126" style="position:absolute;left:5349;top:2274;width:489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52MIA&#10;AADcAAAADwAAAGRycy9kb3ducmV2LnhtbERPTWuDQBC9F/oflink1qwJJVjjKiWQmkAJ1JacB3eq&#10;ojsr7iaaf589FHJ8vO80n00vrjS61rKC1TICQVxZ3XKt4Pdn/xqDcB5ZY2+ZFNzIQZ49P6WYaDvx&#10;N11LX4sQwi5BBY33QyKlqxoy6JZ2IA7cnx0N+gDHWuoRpxBuermOoo002HJoaHCgXUNVV16MgiO+&#10;l92pOHzFDvUlLsrPdXQ7K7V4mT+2IDzN/iH+dx+0grdVWBvOhCM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fnYwgAAANwAAAAPAAAAAAAAAAAAAAAAAJgCAABkcnMvZG93&#10;bnJldi54bWxQSwUGAAAAAAQABAD1AAAAhwMAAAAA&#10;" filled="f" strokecolor="#231f20" strokeweight=".25pt"/>
                <v:rect id="Rectangle 160" o:spid="_x0000_s1127" style="position:absolute;left:246;top:4151;width:4894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cQ8IA&#10;AADcAAAADwAAAGRycy9kb3ducmV2LnhtbESP3YrCMBSE7wXfIRzBO00VWWo1igj+LIhgFa8PzbEt&#10;NieliVrffrMgeDnMzDfMfNmaSjypcaVlBaNhBII4s7rkXMHlvBnEIJxH1lhZJgVvcrBcdDtzTLR9&#10;8Ymeqc9FgLBLUEHhfZ1I6bKCDLqhrYmDd7ONQR9kk0vd4CvATSXHUfQjDZYcFgqsaV1Qdk8fRsEv&#10;TtP7cbc/xA71I96l23H0virV77WrGQhPrf+GP+29VjAZTeH/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VxDwgAAANwAAAAPAAAAAAAAAAAAAAAAAJgCAABkcnMvZG93&#10;bnJldi54bWxQSwUGAAAAAAQABAD1AAAAhwMAAAAA&#10;" filled="f" strokecolor="#231f20" strokeweight=".25pt"/>
                <v:rect id="Rectangle 159" o:spid="_x0000_s1128" style="position:absolute;left:5349;top:4151;width:4894;height:3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/Y8EA&#10;AADcAAAADwAAAGRycy9kb3ducmV2LnhtbERPTWvCQBC9C/0PyxR6002DSJq6kSKoEUQwLT0P2WkS&#10;kp0N2dXEf989CB4f73u9mUwnbjS4xrKC90UEgri0uuFKwc/3bp6AcB5ZY2eZFNzJwSZ7ma0x1Xbk&#10;C90KX4kQwi5FBbX3fSqlK2sy6Ba2Jw7cnx0M+gCHSuoBxxBuOhlH0UoabDg01NjTtqayLa5GwRE/&#10;ivZ8yE+JQ31NDsU+ju6/Sr29Tl+fIDxN/il+uHOtYBmH+eFMO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jP2PBAAAA3AAAAA8AAAAAAAAAAAAAAAAAmAIAAGRycy9kb3du&#10;cmV2LnhtbFBLBQYAAAAABAAEAPUAAACGAwAAAAA=&#10;" filled="f" strokecolor="#231f20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129" type="#_x0000_t75" style="position:absolute;left:2402;top:1251;width:10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GerDAAAA3AAAAA8AAABkcnMvZG93bnJldi54bWxEj0GLwjAUhO/C/ofwhL1pqoiErlHEVXAV&#10;BHUPPT6aZ1tsXkqT1e6/N4LgcZiZb5jZorO1uFHrK8caRsMEBHHuTMWFht/zZqBA+IBssHZMGv7J&#10;w2L+0Zthatydj3Q7hUJECPsUNZQhNKmUPi/Joh+6hjh6F9daDFG2hTQt3iPc1nKcJFNpseK4UGJD&#10;q5Ly6+nPavhR6qC+s87ucaXO2VpNit020/qz3y2/QATqwjv8am+Nhsl4BM8z8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0Z6sMAAADcAAAADwAAAAAAAAAAAAAAAACf&#10;AgAAZHJzL2Rvd25yZXYueG1sUEsFBgAAAAAEAAQA9wAAAI8DAAAAAA==&#10;">
                  <v:imagedata r:id="rId38" o:title=""/>
                </v:shape>
                <v:shape id="AutoShape 157" o:spid="_x0000_s1130" style="position:absolute;left:1455;top:980;width:720;height:577;visibility:visible;mso-wrap-style:square;v-text-anchor:top" coordsize="72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GM8UA&#10;AADcAAAADwAAAGRycy9kb3ducmV2LnhtbESPQWvCQBSE7wX/w/KE3uqmaakaXUVaRK/VVvH2yD6z&#10;odm3Mbsm6b/vFgSPw8x8w8yXva1ES40vHSt4HiUgiHOnSy4UfO3XTxMQPiBrrByTgl/ysFwMHuaY&#10;adfxJ7W7UIgIYZ+hAhNCnUnpc0MW/cjVxNE7u8ZiiLIppG6wi3BbyTRJ3qTFkuOCwZreDeU/u6tV&#10;MDbnYntaf3f4cdkcpnXO+/blqNTjsF/NQATqwz18a2+1gtc0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0YzxQAAANwAAAAPAAAAAAAAAAAAAAAAAJgCAABkcnMv&#10;ZG93bnJldi54bWxQSwUGAAAAAAQABAD1AAAAigMAAAAA&#10;" path="m364,l339,,300,1,261,5r-39,6l183,19r-33,8l117,37,84,47,51,59,30,99,14,142,4,188,,235r8,69l29,368r33,58l106,476r53,42l221,550r67,20l361,576r72,-6l501,550r61,-32l615,476r44,-50l672,402r-310,l290,388,232,351,193,295,179,227r14,-68l232,103,290,65,362,51r243,l587,45,567,38,546,32,526,26,503,20,480,15,457,10,433,6,410,3,387,1,364,xm605,51r-243,l432,65r58,38l529,159r15,68l529,295r-39,56l432,388r-70,14l672,402r20,-34l713,304r7,-69l718,195r-7,-39l699,119,683,84,664,76,645,67,626,59,607,52r-2,-1xe" stroked="f">
                  <v:path arrowok="t" o:connecttype="custom" o:connectlocs="339,980;261,985;183,999;117,1017;51,1039;14,1122;0,1215;29,1348;106,1456;221,1530;361,1556;501,1530;615,1456;672,1382;290,1368;193,1275;193,1139;290,1045;605,1031;567,1018;526,1006;480,995;433,986;387,981;605,1031;432,1045;529,1139;529,1275;432,1368;672,1382;713,1284;718,1175;699,1099;664,1056;626,1039;605,1031" o:connectangles="0,0,0,0,0,0,0,0,0,0,0,0,0,0,0,0,0,0,0,0,0,0,0,0,0,0,0,0,0,0,0,0,0,0,0,0"/>
                </v:shape>
                <v:shape id="AutoShape 156" o:spid="_x0000_s1131" style="position:absolute;left:1109;top:1039;width:1320;height:575;visibility:visible;mso-wrap-style:square;v-text-anchor:top" coordsize="132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r2sQA&#10;AADcAAAADwAAAGRycy9kb3ducmV2LnhtbESPQWvCQBSE7wX/w/IEb3WjlqrRVSRQ7KFQjIIeH9ln&#10;Nph9G7JbE/99t1DwOMzMN8x629ta3Kn1lWMFk3ECgrhwuuJSwen48boA4QOyxtoxKXiQh+1m8LLG&#10;VLuOD3TPQykihH2KCkwITSqlLwxZ9GPXEEfv6lqLIcq2lLrFLsJtLadJ8i4tVhwXDDaUGSpu+Y9V&#10;gN/d/GuZmf2lKXV+Jp118lApNRr2uxWIQH14hv/bn1rB23QG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a9rEAAAA3AAAAA8AAAAAAAAAAAAAAAAAmAIAAGRycy9k&#10;b3ducmV2LnhtbFBLBQYAAAAABAAEAPUAAACJAwAAAAA=&#10;" path="m397,l321,31,250,66r-65,37l127,140r-13,10l101,159r-12,9l77,177,44,206,20,231,5,252,,268r10,14l37,308r43,34l138,381r71,43l292,467r94,39l490,541r111,26l676,574r78,-2l834,561r81,-17l995,521r9,-4l707,517r-73,-6l567,491,505,459,452,417,408,367,375,309,354,245r-8,-69l350,129,360,83,376,40,397,xm1029,25r16,35l1057,97r7,39l1066,176r-7,69l1038,309r-33,58l961,417r-53,42l847,491r-68,20l707,517r297,l1072,494r72,-30l1211,433r59,-31l1320,373r-18,-39l1293,297r4,-39l1319,212r-43,-35l1226,139r-57,-38l1106,64r-17,-9l1072,46r-18,-9l1034,27r-5,-2xe" stroked="f">
                  <v:path arrowok="t" o:connecttype="custom" o:connectlocs="321,1070;185,1142;114,1189;89,1207;44,1245;5,1291;10,1321;80,1381;209,1463;386,1545;601,1606;754,1611;915,1583;1004,1556;634,1550;505,1498;408,1406;354,1284;350,1168;376,1079;1029,1064;1057,1136;1066,1215;1038,1348;961,1456;847,1530;707,1556;1072,1533;1211,1472;1320,1412;1293,1336;1319,1251;1226,1178;1106,1103;1072,1085;1034,1066" o:connectangles="0,0,0,0,0,0,0,0,0,0,0,0,0,0,0,0,0,0,0,0,0,0,0,0,0,0,0,0,0,0,0,0,0,0,0,0"/>
                </v:shape>
                <v:shape id="Picture 155" o:spid="_x0000_s1132" type="#_x0000_t75" style="position:absolute;left:1634;top:1031;width:365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QGDFAAAA3AAAAA8AAABkcnMvZG93bnJldi54bWxEj0FLw0AUhO+C/2F5ghexG9taJHZbpCCt&#10;zclE74/sazaYfZvubtP4712h0OMwM98wy/VoOzGQD61jBU+TDARx7XTLjYKv6v3xBUSIyBo7x6Tg&#10;lwKsV7c3S8y1O/MnDWVsRIJwyFGBibHPpQy1IYth4nri5B2ctxiT9I3UHs8Jbjs5zbKFtNhyWjDY&#10;08ZQ/VOerILv54fqIPcFmWxRHT+K0m9nQ6HU/d349goi0hiv4Ut7pxXMp3P4P5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RkBgxQAAANwAAAAPAAAAAAAAAAAAAAAA&#10;AJ8CAABkcnMvZG93bnJldi54bWxQSwUGAAAAAAQABAD3AAAAkQMAAAAA&#10;">
                  <v:imagedata r:id="rId39" o:title=""/>
                </v:shape>
                <v:shape id="Freeform 154" o:spid="_x0000_s1133" style="position:absolute;left:1109;top:980;width:1395;height:634;visibility:visible;mso-wrap-style:square;v-text-anchor:top" coordsize="1395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cWsUA&#10;AADcAAAADwAAAGRycy9kb3ducmV2LnhtbESPQWvCQBSE70L/w/IKXkQ3iqkSXaUIgvakqRdvz+xr&#10;Esy+jdlVo7++Wyh4HGbmG2a+bE0lbtS40rKC4SACQZxZXXKu4PC97k9BOI+ssbJMCh7kYLl468wx&#10;0fbOe7qlPhcBwi5BBYX3dSKlywoy6Aa2Jg7ej20M+iCbXOoG7wFuKjmKog9psOSwUGBNq4Kyc3o1&#10;CrbDy3Fy2j3jtNriIUb9de7tLkp139vPGQhPrX+F/9sbrWA8i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xxaxQAAANwAAAAPAAAAAAAAAAAAAAAAAJgCAABkcnMv&#10;ZG93bnJldi54bWxQSwUGAAAAAAQABAD1AAAAigMAAAAA&#10;" path="m397,59l463,37,529,19,607,5,685,r1,l710,r69,6l849,20r64,18l972,59r57,25l1032,85r2,1l1036,87r18,9l1169,160r57,38l1276,236r74,65l1389,349r6,15l1391,375r-71,57l1211,492r-67,31l1072,553r-77,27l915,603r-81,17l754,631r-78,2l601,626,490,600,386,565,292,526,209,483,138,440,80,401,10,341,,327,5,311,44,265r57,-47l185,162r65,-37l321,90,397,59e" filled="f" strokeweight="1.53pt">
                  <v:path arrowok="t" o:connecttype="custom" o:connectlocs="397,1039;463,1017;529,999;607,985;685,980;686,980;710,980;779,986;849,1000;913,1018;972,1039;1029,1064;1032,1065;1034,1066;1036,1067;1054,1076;1169,1140;1226,1178;1276,1216;1350,1281;1389,1329;1395,1344;1391,1355;1320,1412;1211,1472;1144,1503;1072,1533;995,1560;915,1583;834,1600;754,1611;676,1613;601,1606;490,1580;386,1545;292,1506;209,1463;138,1420;80,1381;10,1321;0,1307;5,1291;44,1245;101,1198;185,1142;250,1105;321,1070;397,1039" o:connectangles="0,0,0,0,0,0,0,0,0,0,0,0,0,0,0,0,0,0,0,0,0,0,0,0,0,0,0,0,0,0,0,0,0,0,0,0,0,0,0,0,0,0,0,0,0,0,0,0"/>
                </v:shape>
                <v:shape id="Freeform 153" o:spid="_x0000_s1134" style="position:absolute;left:1455;top:1037;width:720;height:520;visibility:visible;mso-wrap-style:square;v-text-anchor:top" coordsize="72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A+sIA&#10;AADcAAAADwAAAGRycy9kb3ducmV2LnhtbESP0WoCMRRE3wv9h3ALfavJiqxla5RSEAo+dfUDbje3&#10;m8XNTUxSXf++KQg+DjNzhlltJjeKM8U0eNZQzRQI4s6bgXsNh/325RVEysgGR8+k4UoJNuvHhxU2&#10;xl/4i85t7kWBcGpQg805NFKmzpLDNPOBuHg/PjrMRcZemoiXAnejnCtVS4cDlwWLgT4sdcf212kI&#10;6rSr9mMb0nedKz9tlzurotbPT9P7G4hMU76Hb+1Po2Exr+H/TDk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wD6wgAAANwAAAAPAAAAAAAAAAAAAAAAAJgCAABkcnMvZG93&#10;bnJldi54bWxQSwUGAAAAAAQABAD1AAAAhwMAAAAA&#10;" path="m53,l52,r,1l51,2,30,42,14,85,4,131,,178r8,69l29,311r33,58l106,419r53,42l221,493r67,20l361,519r72,-6l501,493r61,-32l615,419r44,-50l692,311r21,-64l720,178r-2,-40l711,99,699,62,683,27r,-1e" filled="f" strokeweight=".51pt">
                  <v:path arrowok="t" o:connecttype="custom" o:connectlocs="53,1037;52,1037;52,1038;51,1039;30,1079;14,1122;4,1168;0,1215;8,1284;29,1348;62,1406;106,1456;159,1498;221,1530;288,1550;361,1556;433,1550;501,1530;562,1498;615,1456;659,1406;692,1348;713,1284;720,1215;718,1175;711,1136;699,1099;683,1064;683,1063" o:connectangles="0,0,0,0,0,0,0,0,0,0,0,0,0,0,0,0,0,0,0,0,0,0,0,0,0,0,0,0,0"/>
                </v:shape>
                <v:shape id="Freeform 152" o:spid="_x0000_s1135" style="position:absolute;left:2219;top:1031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8tcUA&#10;AADcAAAADwAAAGRycy9kb3ducmV2LnhtbESPQWsCMRSE74X+h/AKvdVEESurUaRSEQSLq4LeHpvn&#10;7uLmJWxS3f77Rij0OMzMN8x03tlG3KgNtWMN/Z4CQVw4U3Op4bD/fBuDCBHZYOOYNPxQgPns+WmK&#10;mXF33tEtj6VIEA4Zaqhi9JmUoajIYug5T5y8i2stxiTbUpoW7wluGzlQaiQt1pwWKvT0UVFxzb+t&#10;htNx2yzPm/y0LPxqz19H5Ue10vr1pVtMQETq4n/4r702GoaDd3ic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vy1xQAAANwAAAAPAAAAAAAAAAAAAAAAAJgCAABkcnMv&#10;ZG93bnJldi54bWxQSwUGAAAAAAQABAD1AAAAigMAAAAA&#10;" path="m,l13,47,39,85r30,27l95,129e" filled="f" strokeweight=".51pt">
                  <v:path arrowok="t" o:connecttype="custom" o:connectlocs="0,1031;13,1078;39,1116;69,1143;95,1160" o:connectangles="0,0,0,0,0"/>
                </v:shape>
                <v:shape id="Freeform 151" o:spid="_x0000_s1136" style="position:absolute;left:2157;top:1001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wJMEA&#10;AADcAAAADwAAAGRycy9kb3ducmV2LnhtbERPy4rCMBTdC/5DuAPuNLWISsdURBTcjaNOZ3tpbh/a&#10;3JQmaufvzWLA5eG8V+veNOJBnastK5hOIhDEudU1lwou5/14CcJ5ZI2NZVLwRw7W6XCwwkTbJ3/T&#10;4+RLEULYJaig8r5NpHR5RQbdxLbEgStsZ9AH2JVSd/gM4aaRcRTNpcGaQ0OFLW0rym+nu1FwPepN&#10;trhiPv26ZXH5u93v5sWPUqOPfvMJwlPv3+J/90ErmMVhbTgTj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VMCTBAAAA3AAAAA8AAAAAAAAAAAAAAAAAmAIAAGRycy9kb3du&#10;cmV2LnhtbFBLBQYAAAAABAAEAPUAAACGAwAAAAA=&#10;" path="m,l20,59r48,52l87,123r8,5e" filled="f" strokeweight=".51pt">
                  <v:path arrowok="t" o:connecttype="custom" o:connectlocs="0,1001;20,1060;68,1112;87,1124;95,1129" o:connectangles="0,0,0,0,0"/>
                </v:shape>
                <v:shape id="Freeform 150" o:spid="_x0000_s1137" style="position:absolute;left:2079;top:958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Vv8MA&#10;AADcAAAADwAAAGRycy9kb3ducmV2LnhtbESPS4vCQBCE74L/YWhhbzoxLD6io4go7G19e20ybRLN&#10;9ITMrGb/vSMIHouq+oqazhtTijvVrrCsoN+LQBCnVhecKTjs190RCOeRNZaWScE/OZjP2q0pJto+&#10;eEv3nc9EgLBLUEHufZVI6dKcDLqerYiDd7G1QR9knUld4yPATSnjKBpIgwWHhRwrWuaU3nZ/RsF1&#10;oxen4RXT/u/tFGfn5Xo1uByV+uo0iwkIT43/hN/tH63gOx7D60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mVv8MAAADcAAAADwAAAAAAAAAAAAAAAACYAgAAZHJzL2Rv&#10;d25yZXYueG1sUEsFBgAAAAAEAAQA9QAAAIgDAAAAAA==&#10;" path="m,l24,65r42,44l87,124r8,4e" filled="f" strokeweight=".51pt">
                  <v:path arrowok="t" o:connecttype="custom" o:connectlocs="0,958;24,1023;66,1067;87,1082;95,1086" o:connectangles="0,0,0,0,0"/>
                </v:shape>
                <v:shape id="Freeform 149" o:spid="_x0000_s1138" style="position:absolute;left:1988;top:917;width:97;height:12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iDcMA&#10;AADcAAAADwAAAGRycy9kb3ducmV2LnhtbERPz2vCMBS+C/4P4Qm7adptTKlGWTcF2UV0G8zbo3k2&#10;xealNLF2/705CB4/vt+LVW9r0VHrK8cK0kkCgrhwuuJSwc/3ZjwD4QOyxtoxKfgnD6vlcLDATLsr&#10;76k7hFLEEPYZKjAhNJmUvjBk0U9cQxy5k2sthgjbUuoWrzHc1vI5Sd6kxYpjg8GGPgwV58PFKlhT&#10;nubNp8ln0+r3z/bHza77SpV6GvXvcxCB+vAQ391breD1Jc6P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HiDcMAAADcAAAADwAAAAAAAAAAAAAAAACYAgAAZHJzL2Rv&#10;d25yZXYueG1sUEsFBgAAAAAEAAQA9QAAAIgDAAAAAA==&#10;" path="m,l27,69r47,46l90,125r6,4e" filled="f" strokeweight=".51pt">
                  <v:path arrowok="t" o:connecttype="custom" o:connectlocs="0,917;27,986;74,1032;90,1042;96,1046" o:connectangles="0,0,0,0,0"/>
                </v:shape>
                <v:shape id="Freeform 148" o:spid="_x0000_s1139" style="position:absolute;left:1903;top:888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PZMQA&#10;AADcAAAADwAAAGRycy9kb3ducmV2LnhtbESPT4vCMBTE7wv7HcITvG3TqqhUo4issDf/7er10Tzb&#10;avNSmqzWb28EweMwM79hpvPWVOJKjSstK0iiGARxZnXJuYLf/eprDMJ5ZI2VZVJwJwfz2efHFFNt&#10;b7yl687nIkDYpaig8L5OpXRZQQZdZGvi4J1sY9AH2eRSN3gLcFPJXhwPpcGSw0KBNS0Lyi67f6Pg&#10;vNGLw+iMWbK+HHr5cbn6Hp7+lOp22sUEhKfWv8Ov9o9WMOgn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2D2TEAAAA3AAAAA8AAAAAAAAAAAAAAAAAmAIAAGRycy9k&#10;b3ducmV2LnhtbFBLBQYAAAAABAAEAPUAAACJAwAAAAA=&#10;" path="m,l29,72r49,46l85,122r5,4l96,129e" filled="f" strokeweight=".51pt">
                  <v:path arrowok="t" o:connecttype="custom" o:connectlocs="0,888;29,960;78,1006;85,1010;90,1014;96,1017" o:connectangles="0,0,0,0,0,0"/>
                </v:shape>
                <v:shape id="Freeform 147" o:spid="_x0000_s1140" style="position:absolute;left:1804;top:865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RE8QA&#10;AADcAAAADwAAAGRycy9kb3ducmV2LnhtbESPT4vCMBTE74LfITxhb5raFVeqUUQUvLm6/rk+mmdb&#10;bV5KE7V+e7MgeBxm5jfMZNaYUtypdoVlBf1eBII4tbrgTMH+b9UdgXAeWWNpmRQ8ycFs2m5NMNH2&#10;wVu673wmAoRdggpy76tESpfmZND1bEUcvLOtDfog60zqGh8BbkoZR9FQGiw4LORY0SKn9Lq7GQWX&#10;Xz0//lww7W+uxzg7LVbL4fmg1FenmY9BeGr8J/xur7WCwXcM/2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kRPEAAAA3AAAAA8AAAAAAAAAAAAAAAAAmAIAAGRycy9k&#10;b3ducmV2LnhtbFBLBQYAAAAABAAEAPUAAACJAwAAAAA=&#10;" path="m,l32,76r52,45l88,124r4,2l95,128e" filled="f" strokeweight=".51pt">
                  <v:path arrowok="t" o:connecttype="custom" o:connectlocs="0,865;32,941;84,986;88,989;92,991;95,993" o:connectangles="0,0,0,0,0,0"/>
                </v:shape>
                <v:shape id="Freeform 146" o:spid="_x0000_s1141" style="position:absolute;left:1712;top:858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a8UA&#10;AADcAAAADwAAAGRycy9kb3ducmV2LnhtbESPQWsCMRSE7wX/Q3iCt5qoRWQ1iigthUKLq4LeHpvn&#10;7uLmJWyibv99Uyj0OMzMN8xi1dlG3KkNtWMNo6ECQVw4U3Op4bB/fZ6BCBHZYOOYNHxTgNWy97TA&#10;zLgH7+iex1IkCIcMNVQx+kzKUFRkMQydJ07exbUWY5JtKU2LjwS3jRwrNZUWa04LFXraVFRc85vV&#10;cDp+NtvzR37aFv5tz19H5ae10nrQ79ZzEJG6+B/+a78bDS+TC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GxrxQAAANwAAAAPAAAAAAAAAAAAAAAAAJgCAABkcnMv&#10;ZG93bnJldi54bWxQSwUGAAAAAAQABAD1AAAAigMAAAAA&#10;" path="m,l33,76r50,46l92,126r3,3e" filled="f" strokeweight=".51pt">
                  <v:path arrowok="t" o:connecttype="custom" o:connectlocs="0,858;33,934;83,980;92,984;95,987" o:connectangles="0,0,0,0,0"/>
                </v:shape>
                <v:shape id="Freeform 145" o:spid="_x0000_s1142" style="position:absolute;left:1626;top:854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0H8UA&#10;AADcAAAADwAAAGRycy9kb3ducmV2LnhtbESP3WoCMRSE7wu+QziCdzXxB5HVKKK0FAotrgp6d9gc&#10;dxc3J2GT6vbtm0Khl8PMfMMs151txJ3aUDvWMBoqEMSFMzWXGo6Hl+c5iBCRDTaOScM3BVivek9L&#10;zIx78J7ueSxFgnDIUEMVo8+kDEVFFsPQeeLkXV1rMSbZltK0+Ehw28ixUjNpsea0UKGnbUXFLf+y&#10;Gs6nj2Z3ec/Pu8K/HvjzpPysVloP+t1mASJSF//Df+03o2E6mcL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fQfxQAAANwAAAAPAAAAAAAAAAAAAAAAAJgCAABkcnMv&#10;ZG93bnJldi54bWxQSwUGAAAAAAQABAD1AAAAigMAAAAA&#10;" path="m,l14,47,40,85r30,27l96,130e" filled="f" strokeweight=".51pt">
                  <v:path arrowok="t" o:connecttype="custom" o:connectlocs="0,854;14,901;40,939;70,966;96,984" o:connectangles="0,0,0,0,0"/>
                </v:shape>
                <v:shape id="Freeform 144" o:spid="_x0000_s1143" style="position:absolute;left:1537;top:863;width:103;height:137;visibility:visible;mso-wrap-style:square;v-text-anchor:top" coordsize="10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/b8YA&#10;AADcAAAADwAAAGRycy9kb3ducmV2LnhtbESPQWsCMRSE74X+h/CE3mpWW6WuRpHWVsFT1Utvr5tn&#10;dunmZdnENfXXG6HQ4zAz3zCzRbS16Kj1lWMFg34GgrhwumKj4LB/f3wB4QOyxtoxKfglD4v5/d0M&#10;c+3O/EndLhiRIOxzVFCG0ORS+qIki77vGuLkHV1rMSTZGqlbPCe4reUwy8bSYsVpocSGXksqfnYn&#10;qyB8xZUfx25dm/3bh/GT79Flu1XqoReXUxCBYvgP/7U3WsHz0wh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k/b8YAAADcAAAADwAAAAAAAAAAAAAAAACYAgAAZHJz&#10;L2Rvd25yZXYueG1sUEsFBgAAAAAEAAQA9QAAAIsDAAAAAA==&#10;" path="m,l14,49,41,88r33,29l101,136r1,l103,137e" filled="f" strokeweight=".51pt">
                  <v:path arrowok="t" o:connecttype="custom" o:connectlocs="0,863;14,912;41,951;74,980;101,999;102,999;103,1000" o:connectangles="0,0,0,0,0,0,0"/>
                </v:shape>
                <v:shape id="Freeform 143" o:spid="_x0000_s1144" style="position:absolute;left:1466;top:888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P88UA&#10;AADcAAAADwAAAGRycy9kb3ducmV2LnhtbESPQWsCMRSE74X+h/CE3jSxlUW2RimVlkJBca2gt8fm&#10;ubt08xI2qa7/3ghCj8PMfMPMFr1txYm60DjWMB4pEMSlMw1XGn62H8MpiBCRDbaOScOFAizmjw8z&#10;zI0784ZORaxEgnDIUUMdo8+lDGVNFsPIeeLkHV1nMSbZVdJ0eE5w28pnpTJpseG0UKOn95rK3+LP&#10;atjvVu3y8F3sl6X/3PJ6p3zWKK2fBv3bK4hIffwP39tfRsPkJYP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8/zxQAAANwAAAAPAAAAAAAAAAAAAAAAAJgCAABkcnMv&#10;ZG93bnJldi54bWxQSwUGAAAAAAQABAD1AAAAigMAAAAA&#10;" path="m,l14,46,40,84r30,27l96,129e" filled="f" strokeweight=".51pt">
                  <v:path arrowok="t" o:connecttype="custom" o:connectlocs="0,888;14,934;40,972;70,999;96,1017" o:connectangles="0,0,0,0,0"/>
                </v:shape>
                <v:shape id="Freeform 142" o:spid="_x0000_s1145" style="position:absolute;left:1392;top:920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+ZsYA&#10;AADcAAAADwAAAGRycy9kb3ducmV2LnhtbESPQWsCMRSE74X+h/AKvdWs2mpZjaJSrdiTWtDjY/Pc&#10;rG5elk26rv/eFAo9DjPzDTOetrYUDdW+cKyg20lAEGdOF5wr+N4vX95B+ICssXRMCm7kYTp5fBhj&#10;qt2Vt9TsQi4ihH2KCkwIVSqlzwxZ9B1XEUfv5GqLIco6l7rGa4TbUvaSZCAtFhwXDFa0MJRddj9W&#10;wWX1uZCNmZ83b6fjx/JruD70GqfU81M7G4EI1Ib/8F97rRW89ofwey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N+ZsYAAADcAAAADwAAAAAAAAAAAAAAAACYAgAAZHJz&#10;L2Rvd25yZXYueG1sUEsFBgAAAAAEAAQA9QAAAIsDAAAAAA==&#10;" path="m,l14,41,40,74,70,98r25,15e" filled="f" strokeweight=".51pt">
                  <v:path arrowok="t" o:connecttype="custom" o:connectlocs="0,920;14,961;40,994;70,1018;95,1033" o:connectangles="0,0,0,0,0"/>
                </v:shape>
                <v:shape id="Freeform 141" o:spid="_x0000_s1146" style="position:absolute;left:1335;top:961;width:94;height:102;visibility:visible;mso-wrap-style:square;v-text-anchor:top" coordsize="9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UOMAA&#10;AADcAAAADwAAAGRycy9kb3ducmV2LnhtbERPy4rCMBTdC/MP4Q6403RGEe00FUdQRATf+0tzp+3Y&#10;3JQmav17sxBcHs47mbamEjdqXGlZwVc/AkGcWV1yruB0XPTGIJxH1lhZJgUPcjBNPzoJxtreeU+3&#10;g89FCGEXo4LC+zqW0mUFGXR9WxMH7s82Bn2ATS51g/cQbir5HUUjabDk0FBgTfOCssvhahSgme22&#10;+f/GnyfrwWXyG5nRZr9UqvvZzn5AeGr9W/xyr7SC4SC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vUOMAAAADcAAAADwAAAAAAAAAAAAAAAACYAgAAZHJzL2Rvd25y&#10;ZXYueG1sUEsFBgAAAAAEAAQA9QAAAIUDAAAAAA==&#10;" path="m,l13,36,39,65,68,87r25,14e" filled="f" strokeweight=".51pt">
                  <v:path arrowok="t" o:connecttype="custom" o:connectlocs="0,961;13,997;39,1026;68,1048;93,1062" o:connectangles="0,0,0,0,0"/>
                </v:shape>
                <v:shape id="Freeform 140" o:spid="_x0000_s1147" style="position:absolute;left:1291;top:100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8ovcgA&#10;AADcAAAADwAAAGRycy9kb3ducmV2LnhtbESPQWvCQBSE7wX/w/IKvdVNtS1tdJUaqFR7EK1QvD2y&#10;zyQ2+zbsrib113eFgsdhZr5hxtPO1OJEzleWFTz0ExDEudUVFwq2X+/3LyB8QNZYWyYFv+RhOund&#10;jDHVtuU1nTahEBHCPkUFZQhNKqXPSzLo+7Yhjt7eOoMhSldI7bCNcFPLQZI8S4MVx4USG8pKyn82&#10;R6NgOds53A4Oi/P8c7X/Pj5lsl1nSt3ddm8jEIG6cA3/tz+0gsfhK1zOxCM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Xyi9yAAAANwAAAAPAAAAAAAAAAAAAAAAAJgCAABk&#10;cnMvZG93bnJldi54bWxQSwUGAAAAAAQABAD1AAAAjQMAAAAA&#10;" path="m,l11,32,32,57,56,75,76,87e" filled="f" strokeweight=".51pt">
                  <v:path arrowok="t" o:connecttype="custom" o:connectlocs="0,1001;11,1033;32,1058;56,1076;76,1088" o:connectangles="0,0,0,0,0"/>
                </v:shape>
                <v:shape id="Freeform 139" o:spid="_x0000_s1148" style="position:absolute;left:1257;top:1041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1fMUA&#10;AADcAAAADwAAAGRycy9kb3ducmV2LnhtbESPwWrCQBCG7wXfYRmht7qxBJHUVUrRWsGLsajHITtN&#10;QrOzaXaraZ/eOQgeh3/+b+abLXrXqDN1ofZsYDxKQBEX3tZcGvjcr56moEJEtth4JgN/FGAxHzzM&#10;MLP+wjs657FUAuGQoYEqxjbTOhQVOQwj3xJL9uU7h1HGrtS2w4vAXaOfk2SiHdYsFyps6a2i4jv/&#10;dUIZ/4Q83643h+XJvu/4/xjTw9qYx2H/+gIqUh/vy7f2hzWQpvK+yIg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7V8xQAAANwAAAAPAAAAAAAAAAAAAAAAAJgCAABkcnMv&#10;ZG93bnJldi54bWxQSwUGAAAAAAQABAD1AAAAigMAAAAA&#10;" path="m,l8,27,25,50,44,66,60,76e" filled="f" strokeweight=".51pt">
                  <v:path arrowok="t" o:connecttype="custom" o:connectlocs="0,1041;8,1068;25,1091;44,1107;60,1117" o:connectangles="0,0,0,0,0"/>
                </v:shape>
                <v:shape id="Freeform 138" o:spid="_x0000_s1149" style="position:absolute;left:1221;top:1086;width:62;height:64;visibility:visible;mso-wrap-style:square;v-text-anchor:top" coordsize="6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EzcMA&#10;AADcAAAADwAAAGRycy9kb3ducmV2LnhtbESP0YrCMBRE34X9h3AX9k1TRUSrUWQXWUFE7O4HXJpr&#10;W2xuahJr/XsjCD4OM3OGWaw6U4uWnK8sKxgOEhDEudUVFwr+/zb9KQgfkDXWlknBnTyslh+9Baba&#10;3vhIbRYKESHsU1RQhtCkUvq8JIN+YBvi6J2sMxiidIXUDm8Rbmo5SpKJNFhxXCixoe+S8nN2NQrc&#10;rl4f2t/99rBh2s90djm3Pxelvj679RxEoC68w6/2VisYj4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IEzcMAAADcAAAADwAAAAAAAAAAAAAAAACYAgAAZHJzL2Rv&#10;d25yZXYueG1sUEsFBgAAAAAEAAQA9QAAAIgDAAAAAA==&#10;" path="m,l9,23,25,41,45,55r16,8e" filled="f" strokeweight=".51pt">
                  <v:path arrowok="t" o:connecttype="custom" o:connectlocs="0,1086;9,1109;25,1127;45,1141;61,1149" o:connectangles="0,0,0,0,0"/>
                </v:shape>
                <v:shape id="Freeform 137" o:spid="_x0000_s1150" style="position:absolute;left:1177;top:1130;width:61;height:51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Xed8YA&#10;AADcAAAADwAAAGRycy9kb3ducmV2LnhtbESPQWsCMRSE7wX/Q3hCbzWraKurUWxpodCTVsHjc/O6&#10;2bp5WZLUXf31TaHgcZiZb5jFqrO1OJMPlWMFw0EGgrhwuuJSwe7z7WEKIkRkjbVjUnChAKtl726B&#10;uXYtb+i8jaVIEA45KjAxNrmUoTBkMQxcQ5y8L+ctxiR9KbXHNsFtLUdZ9igtVpwWDDb0Yqg4bX+s&#10;gsNpMns6tLzz+++jfTav1/gxuyp13+/WcxCRungL/7fftYLxeAR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Xed8YAAADcAAAADwAAAAAAAAAAAAAAAACYAgAAZHJz&#10;L2Rvd25yZXYueG1sUEsFBgAAAAAEAAQA9QAAAIsDAAAAAA==&#10;" path="m,l9,17,24,31,43,42r16,7l60,50r1,e" filled="f" strokeweight=".51pt">
                  <v:path arrowok="t" o:connecttype="custom" o:connectlocs="0,1130;9,1147;24,1161;43,1172;59,1179;60,1180;61,1180" o:connectangles="0,0,0,0,0,0,0"/>
                </v:shape>
                <v:shape id="Freeform 136" o:spid="_x0000_s1151" style="position:absolute;left:1139;top:1176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GLcQA&#10;AADcAAAADwAAAGRycy9kb3ducmV2LnhtbESPT2vCQBTE74V+h+UVeqsb/0WbuoooVk+CUfD6yL5m&#10;Q7NvQ3Yb47d3C4Ueh5n5DbNY9bYWHbW+cqxgOEhAEBdOV1wquJx3b3MQPiBrrB2Tgjt5WC2fnxaY&#10;aXfjE3V5KEWEsM9QgQmhyaT0hSGLfuAa4uh9udZiiLItpW7xFuG2lqMkSaXFiuOCwYY2horv/Mcq&#10;mOUsh/uymF4/q/fzVh5T0yWpUq8v/foDRKA+/If/2getYDIZw+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xi3EAAAA3AAAAA8AAAAAAAAAAAAAAAAAmAIAAGRycy9k&#10;b3ducmV2LnhtbFBLBQYAAAAABAAEAPUAAACJAwAAAAA=&#10;" path="m,l6,14,19,25r15,9l47,40r1,l50,40r,1e" filled="f" strokeweight=".51pt">
                  <v:path arrowok="t" o:connecttype="custom" o:connectlocs="0,1176;6,1190;19,1201;34,1210;47,1216;48,1216;50,1216;50,1217" o:connectangles="0,0,0,0,0,0,0,0"/>
                </v:shape>
                <v:shape id="Freeform 135" o:spid="_x0000_s1152" style="position:absolute;left:2402;top:1240;width:34;height:177;visibility:visible;mso-wrap-style:square;v-text-anchor:top" coordsize="34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r/sIA&#10;AADcAAAADwAAAGRycy9kb3ducmV2LnhtbESPQWvCQBSE74X+h+UVeqsbSzAldZUiKL2qRa+v2dck&#10;bfZt2H2a+O9dQehxmJlvmPlydJ06U4itZwPTSQaKuPK25drA13798gYqCrLFzjMZuFCE5eLxYY6l&#10;9QNv6byTWiUIxxINNCJ9qXWsGnIYJ74nTt6PDw4lyVBrG3BIcNfp1yybaYctp4UGe1o1VP3tTs7A&#10;OgzTgvWm2IocDyv9e/jOCmfM89P48Q5KaJT/8L39aQ3keQ63M+kI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4ev+wgAAANwAAAAPAAAAAAAAAAAAAAAAAJgCAABkcnMvZG93&#10;bnJldi54bWxQSwUGAAAAAAQABAD1AAAAhwMAAAAA&#10;" path="m34,l4,57,,96r9,37l27,172r1,2l28,175r1,2e" filled="f" strokeweight=".51pt">
                  <v:path arrowok="t" o:connecttype="custom" o:connectlocs="34,1240;4,1297;0,1336;9,1373;27,1412;28,1414;28,1415;29,1417" o:connectangles="0,0,0,0,0,0,0,0"/>
                </v:shape>
                <v:shape id="Picture 134" o:spid="_x0000_s1153" type="#_x0000_t75" style="position:absolute;left:9006;top:1251;width:10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/wq/FAAAA3AAAAA8AAABkcnMvZG93bnJldi54bWxEj09rAjEUxO+C3yE8oTfNtliRrVFKQbQH&#10;Kf7p/bF53WxNXrZJqms/fSMIHoeZ+Q0zW3TOihOF2HhW8DgqQBBXXjdcKzjsl8MpiJiQNVrPpOBC&#10;ERbzfm+GpfZn3tJpl2qRIRxLVGBSakspY2XIYRz5ljh7Xz44TFmGWuqA5wx3Vj4VxUQ6bDgvGGzp&#10;zVB13P06Be/L4/f6w8rVwQcTVj+VnW7+PpV6GHSvLyASdekevrXXWsF4/AzXM/k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/8KvxQAAANwAAAAPAAAAAAAAAAAAAAAA&#10;AJ8CAABkcnMvZG93bnJldi54bWxQSwUGAAAAAAQABAD3AAAAkQMAAAAA&#10;">
                  <v:imagedata r:id="rId40" o:title=""/>
                </v:shape>
                <v:shape id="AutoShape 133" o:spid="_x0000_s1154" style="position:absolute;left:8059;top:980;width:720;height:577;visibility:visible;mso-wrap-style:square;v-text-anchor:top" coordsize="72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lkMQA&#10;AADcAAAADwAAAGRycy9kb3ducmV2LnhtbESPQWvCQBSE74L/YXmF3nRTK1qjq0iL6LVqW7w9ss9s&#10;MPs2Ztck/vuuUOhxmJlvmMWqs6VoqPaFYwUvwwQEceZ0wbmC42EzeAPhA7LG0jEpuJOH1bLfW2Cq&#10;Xcuf1OxDLiKEfYoKTAhVKqXPDFn0Q1cRR+/saoshyjqXusY2wm0pR0kykRYLjgsGK3o3lF32N6tg&#10;as757rT5avHjuv2eVRkfmtcfpZ6fuvUcRKAu/If/2jutYDyewO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pZDEAAAA3AAAAA8AAAAAAAAAAAAAAAAAmAIAAGRycy9k&#10;b3ducmV2LnhtbFBLBQYAAAAABAAEAPUAAACJAwAAAAA=&#10;" path="m364,l338,,300,1,261,5r-39,6l183,19r-33,8l117,37,84,47,51,59,30,99,14,142,4,188,,235r7,69l29,368r33,58l106,476r53,42l220,550r68,20l361,576r72,-6l500,550r61,-32l615,476r44,-50l672,402r-311,l290,388,232,351,193,295,179,227r14,-68l232,103,290,65,361,51r244,l587,45,566,38,546,32,525,26,502,20,479,15,456,10,433,6,410,3,387,1,364,xm605,51r-244,l432,65r58,38l529,159r14,68l529,295r-39,56l432,388r-71,14l672,402r20,-34l713,304r7,-69l718,195r-8,-39l699,119,683,84,664,76,645,67,626,59,607,52r-2,-1xe" stroked="f">
                  <v:path arrowok="t" o:connecttype="custom" o:connectlocs="338,980;261,985;183,999;117,1017;51,1039;14,1122;0,1215;29,1348;106,1456;220,1530;361,1556;500,1530;615,1456;672,1382;290,1368;193,1275;193,1139;290,1045;605,1031;566,1018;525,1006;479,995;433,986;387,981;605,1031;432,1045;529,1139;529,1275;432,1368;672,1382;713,1284;718,1175;699,1099;664,1056;626,1039;605,1031" o:connectangles="0,0,0,0,0,0,0,0,0,0,0,0,0,0,0,0,0,0,0,0,0,0,0,0,0,0,0,0,0,0,0,0,0,0,0,0"/>
                </v:shape>
                <v:shape id="AutoShape 132" o:spid="_x0000_s1155" style="position:absolute;left:7713;top:1039;width:1320;height:575;visibility:visible;mso-wrap-style:square;v-text-anchor:top" coordsize="132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IecMA&#10;AADcAAAADwAAAGRycy9kb3ducmV2LnhtbESPQWvCQBSE70L/w/IEb7qxiNboKiVQ6kEQY0GPj+wz&#10;G8y+DdmtSf99VxA8DjPzDbPe9rYWd2p95VjBdJKAIC6crrhU8HP6Gn+A8AFZY+2YFPyRh+3mbbDG&#10;VLuOj3TPQykihH2KCkwITSqlLwxZ9BPXEEfv6lqLIcq2lLrFLsJtLd+TZC4tVhwXDDaUGSpu+a9V&#10;gIdusV9m5vvSlDo/k846eayUGg37zxWIQH14hZ/tnVYwmy3gc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IecMAAADcAAAADwAAAAAAAAAAAAAAAACYAgAAZHJzL2Rv&#10;d25yZXYueG1sUEsFBgAAAAAEAAQA9QAAAIgDAAAAAA==&#10;" path="m397,l321,31,250,66r-65,37l127,140r-14,10l101,159r-13,9l77,177,44,206,19,231,5,252,,268r10,14l37,308r43,34l137,381r71,43l292,467r94,39l489,541r112,26l675,574r78,-2l834,561r81,-17l994,521r10,-4l707,517r-73,-6l566,491,505,459,452,417,408,367,375,309,353,245r-7,-69l350,129,360,83,376,40,397,xm1029,25r16,35l1056,97r8,39l1066,176r-7,69l1038,309r-33,58l961,417r-54,42l846,491r-67,20l707,517r297,l1071,494r73,-30l1211,433r59,-31l1319,373r-17,-39l1293,297r4,-39l1319,212r-43,-35l1225,139r-56,-38l1106,64r-17,-9l1072,46r-18,-9l1034,27r-5,-2xe" stroked="f">
                  <v:path arrowok="t" o:connecttype="custom" o:connectlocs="321,1070;185,1142;113,1189;88,1207;44,1245;5,1291;10,1321;80,1381;208,1463;386,1545;601,1606;753,1611;915,1583;1004,1556;634,1550;505,1498;408,1406;353,1284;350,1168;376,1079;1029,1064;1056,1136;1066,1215;1038,1348;961,1456;846,1530;707,1556;1071,1533;1211,1472;1319,1412;1293,1336;1319,1251;1225,1178;1106,1103;1072,1085;1034,1066" o:connectangles="0,0,0,0,0,0,0,0,0,0,0,0,0,0,0,0,0,0,0,0,0,0,0,0,0,0,0,0,0,0,0,0,0,0,0,0"/>
                </v:shape>
                <v:shape id="Picture 131" o:spid="_x0000_s1156" type="#_x0000_t75" style="position:absolute;left:8238;top:1031;width:365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L8u/AAAA3AAAAA8AAABkcnMvZG93bnJldi54bWxET02LwjAQvQv+hzDC3jTVLSLVKCIIwi6I&#10;3cXz2IxtsZnUJNruv98cBI+P973a9KYRT3K+tqxgOklAEBdW11wq+P3ZjxcgfEDW2FgmBX/kYbMe&#10;DlaYadvxiZ55KEUMYZ+hgiqENpPSFxUZ9BPbEkfuap3BEKErpXbYxXDTyFmSzKXBmmNDhS3tKipu&#10;+cMouJzdMS3pSN+73t2l/Jp+5l2j1Meo3y5BBOrDW/xyH7SCNI1r45l4BO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Ai/LvwAAANwAAAAPAAAAAAAAAAAAAAAAAJ8CAABk&#10;cnMvZG93bnJldi54bWxQSwUGAAAAAAQABAD3AAAAiwMAAAAA&#10;">
                  <v:imagedata r:id="rId41" o:title=""/>
                </v:shape>
                <v:shape id="Freeform 130" o:spid="_x0000_s1157" style="position:absolute;left:7713;top:980;width:1395;height:634;visibility:visible;mso-wrap-style:square;v-text-anchor:top" coordsize="1395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z/8YA&#10;AADcAAAADwAAAGRycy9kb3ducmV2LnhtbESPT2vCQBTE74V+h+UVvIhuFP81dZUiCOpJoxdvz+xr&#10;Esy+jdlV0356VxB6HGbmN8x03phS3Kh2hWUFvW4Egji1uuBMwWG/7ExAOI+ssbRMCn7JwXz2/jbF&#10;WNs77+iW+EwECLsYFeTeV7GULs3JoOvaijh4P7Y26IOsM6lrvAe4KWU/ikbSYMFhIceKFjml5+Rq&#10;FKx7l+P4tP0bJuUaD0PUm3N7e1Gq9dF8f4Hw1Pj/8Ku90goGg09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Xz/8YAAADcAAAADwAAAAAAAAAAAAAAAACYAgAAZHJz&#10;L2Rvd25yZXYueG1sUEsFBgAAAAAEAAQA9QAAAIsDAAAAAA==&#10;" path="m397,59l463,37,529,19,607,5,684,r2,l710,r69,6l848,20r64,18l972,59r57,25l1031,85r3,1l1036,87r18,9l1169,160r56,38l1276,236r74,65l1388,349r7,15l1390,375r-71,57l1211,492r-67,31l1071,553r-77,27l915,603r-81,17l753,631r-78,2l601,626,489,600,386,565,292,526,208,483,137,440,80,401,10,341,,327,5,311,44,265r57,-47l185,162r65,-37l321,90,397,59e" filled="f" strokeweight="1.53pt">
                  <v:path arrowok="t" o:connecttype="custom" o:connectlocs="397,1039;463,1017;529,999;607,985;684,980;686,980;710,980;779,986;848,1000;912,1018;972,1039;1029,1064;1031,1065;1034,1066;1036,1067;1054,1076;1169,1140;1225,1178;1276,1216;1350,1281;1388,1329;1395,1344;1390,1355;1319,1412;1211,1472;1144,1503;1071,1533;994,1560;915,1583;834,1600;753,1611;675,1613;601,1606;489,1580;386,1545;292,1506;208,1463;137,1420;80,1381;10,1321;0,1307;5,1291;44,1245;101,1198;185,1142;250,1105;321,1070;397,1039" o:connectangles="0,0,0,0,0,0,0,0,0,0,0,0,0,0,0,0,0,0,0,0,0,0,0,0,0,0,0,0,0,0,0,0,0,0,0,0,0,0,0,0,0,0,0,0,0,0,0,0"/>
                </v:shape>
                <v:shape id="Freeform 129" o:spid="_x0000_s1158" style="position:absolute;left:8059;top:1037;width:720;height:520;visibility:visible;mso-wrap-style:square;v-text-anchor:top" coordsize="72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OaL8A&#10;AADcAAAADwAAAGRycy9kb3ducmV2LnhtbERPzWoCMRC+C32HMIXeNNnSalmNUgqC4MnVBxg3083i&#10;ZpImUbdv3xyEHj++/9VmdIO4UUy9Zw3VTIEgbr3pudNwOm6nHyBSRjY4eCYNv5Rgs36arLA2/s4H&#10;ujW5EyWEU40abM6hljK1lhymmQ/Ehfv20WEuMHbSRLyXcDfIV6Xm0mHPpcFioC9L7aW5Og1B/eyr&#10;49CEdJ7nyo/bxd6qqPXL8/i5BJFpzP/ih3tnNLy9l/nlTDk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+E5ovwAAANwAAAAPAAAAAAAAAAAAAAAAAJgCAABkcnMvZG93bnJl&#10;di54bWxQSwUGAAAAAAQABAD1AAAAhAMAAAAA&#10;" path="m53,l52,r,1l51,2,30,42,14,85,4,131,,178r7,69l29,311r33,58l106,419r53,42l220,493r68,20l361,519r72,-6l500,493r61,-32l615,419r44,-50l692,311r21,-64l720,178r-2,-40l710,99,699,62,683,27r,-1e" filled="f" strokeweight=".51pt">
                  <v:path arrowok="t" o:connecttype="custom" o:connectlocs="53,1037;52,1037;52,1038;51,1039;30,1079;14,1122;4,1168;0,1215;7,1284;29,1348;62,1406;106,1456;159,1498;220,1530;288,1550;361,1556;433,1550;500,1530;561,1498;615,1456;659,1406;692,1348;713,1284;720,1215;718,1175;710,1136;699,1099;683,1064;683,1063" o:connectangles="0,0,0,0,0,0,0,0,0,0,0,0,0,0,0,0,0,0,0,0,0,0,0,0,0,0,0,0,0"/>
                </v:shape>
                <v:shape id="Freeform 128" o:spid="_x0000_s1159" style="position:absolute;left:8822;top:1031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yJ8UA&#10;AADcAAAADwAAAGRycy9kb3ducmV2LnhtbESPQWsCMRSE74X+h/CE3mqiqMhqFKkohUKLq4LeHpvn&#10;7uLmJWxSXf99Uyj0OMzMN8x82dlG3KgNtWMNg74CQVw4U3Op4bDfvE5BhIhssHFMGh4UYLl4fppj&#10;Ztydd3TLYykShEOGGqoYfSZlKCqyGPrOEyfv4lqLMcm2lKbFe4LbRg6VmkiLNaeFCj29VVRc82+r&#10;4XT8bNbnj/y0Lvx2z19H5Se10vql161mICJ18T/81343GkbjA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bInxQAAANwAAAAPAAAAAAAAAAAAAAAAAJgCAABkcnMv&#10;ZG93bnJldi54bWxQSwUGAAAAAAQABAD1AAAAigMAAAAA&#10;" path="m,l14,47,40,85r30,27l96,129e" filled="f" strokeweight=".51pt">
                  <v:path arrowok="t" o:connecttype="custom" o:connectlocs="0,1031;14,1078;40,1116;70,1143;96,1160" o:connectangles="0,0,0,0,0"/>
                </v:shape>
                <v:shape id="Freeform 127" o:spid="_x0000_s1160" style="position:absolute;left:8760;top:1001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0s8QA&#10;AADcAAAADwAAAGRycy9kb3ducmV2LnhtbESPT4vCMBTE74LfITxhb5paVleqUUQUvLm6/rk+mmdb&#10;bV5KE7V+e7MgeBxm5jfMZNaYUtypdoVlBf1eBII4tbrgTMH+b9UdgXAeWWNpmRQ8ycFs2m5NMNH2&#10;wVu673wmAoRdggpy76tESpfmZND1bEUcvLOtDfog60zqGh8BbkoZR9FQGiw4LORY0SKn9Lq7GQWX&#10;Xz0//lww7W+uxzg7LVbL4fmg1FenmY9BeGr8J/xur7WC70EM/2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7dLPEAAAA3AAAAA8AAAAAAAAAAAAAAAAAmAIAAGRycy9k&#10;b3ducmV2LnhtbFBLBQYAAAAABAAEAPUAAACJAwAAAAA=&#10;" path="m,l21,59r48,52l88,123r8,5e" filled="f" strokeweight=".51pt">
                  <v:path arrowok="t" o:connecttype="custom" o:connectlocs="0,1001;21,1060;69,1112;88,1124;96,1129" o:connectangles="0,0,0,0,0"/>
                </v:shape>
                <v:shape id="Freeform 126" o:spid="_x0000_s1161" style="position:absolute;left:8682;top:958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RKMYA&#10;AADcAAAADwAAAGRycy9kb3ducmV2LnhtbESPQWvCQBSE70L/w/IKvZmNqaYldRUJFbzV2ja9PrLP&#10;JJp9G7Krxn/fFYQeh5n5hpkvB9OKM/WusaxgEsUgiEurG64UfH+tx68gnEfW2FomBVdysFw8jOaY&#10;aXvhTzrvfCUChF2GCmrvu0xKV9Zk0EW2Iw7e3vYGfZB9JXWPlwA3rUziOJUGGw4LNXaU11Qedyej&#10;4LDVq+LlgOXk41gk1W++fk/3P0o9PQ6rNxCeBv8fvrc3WsF09gy3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fRKMYAAADcAAAADwAAAAAAAAAAAAAAAACYAgAAZHJz&#10;L2Rvd25yZXYueG1sUEsFBgAAAAAEAAQA9QAAAIsDAAAAAA==&#10;" path="m,l24,65r42,44l88,124r7,4e" filled="f" strokeweight=".51pt">
                  <v:path arrowok="t" o:connecttype="custom" o:connectlocs="0,958;24,1023;66,1067;88,1082;95,1086" o:connectangles="0,0,0,0,0"/>
                </v:shape>
                <v:shape id="Freeform 125" o:spid="_x0000_s1162" style="position:absolute;left:8591;top:917;width:97;height:12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BrsYA&#10;AADcAAAADwAAAGRycy9kb3ducmV2LnhtbESPT2vCQBTE74V+h+UJ3uomxbYSXaXRCtKL1D+gt0f2&#10;mQ3Nvg3ZNcZv3y0Uehxm5jfMbNHbWnTU+sqxgnSUgCAunK64VHDYr58mIHxA1lg7JgV38rCYPz7M&#10;MNPuxl/U7UIpIoR9hgpMCE0mpS8MWfQj1xBH7+JaiyHKtpS6xVuE21o+J8mrtFhxXDDY0NJQ8b27&#10;WgUflKd5szL55K06nmx/Xm+7z1Sp4aB/n4II1If/8F97oxWMX8b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UBrsYAAADcAAAADwAAAAAAAAAAAAAAAACYAgAAZHJz&#10;L2Rvd25yZXYueG1sUEsFBgAAAAAEAAQA9QAAAIsDAAAAAA==&#10;" path="m,l28,69r47,46l90,125r6,4e" filled="f" strokeweight=".51pt">
                  <v:path arrowok="t" o:connecttype="custom" o:connectlocs="0,917;28,986;75,1032;90,1042;96,1046" o:connectangles="0,0,0,0,0"/>
                </v:shape>
                <v:shape id="Freeform 124" o:spid="_x0000_s1163" style="position:absolute;left:8507;top:888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sx8YA&#10;AADcAAAADwAAAGRycy9kb3ducmV2LnhtbESPT2vCQBTE70K/w/IK3nQTUVvSrCGIgjdb29rrI/vy&#10;x2Tfhuyq6bfvFgo9DjPzGybNRtOJGw2usawgnkcgiAurG64UfLzvZ88gnEfW2FkmBd/kINs8TFJM&#10;tL3zG91OvhIBwi5BBbX3fSKlK2oy6Oa2Jw5eaQeDPsihknrAe4CbTi6iaC0NNhwWauxpW1PRnq5G&#10;weVV5+enCxbxsT0vqq/tfrcuP5WaPo75CwhPo/8P/7UPWsFytYL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Lsx8YAAADcAAAADwAAAAAAAAAAAAAAAACYAgAAZHJz&#10;L2Rvd25yZXYueG1sUEsFBgAAAAAEAAQA9QAAAIsDAAAAAA==&#10;" path="m,l29,72r48,46l84,122r6,4l95,129e" filled="f" strokeweight=".51pt">
                  <v:path arrowok="t" o:connecttype="custom" o:connectlocs="0,888;29,960;77,1006;84,1010;90,1014;95,1017" o:connectangles="0,0,0,0,0,0"/>
                </v:shape>
                <v:shape id="Freeform 123" o:spid="_x0000_s1164" style="position:absolute;left:8408;top:865;width:96;height:129;visibility:visible;mso-wrap-style:square;v-text-anchor:top" coordsize="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ysMMA&#10;AADcAAAADwAAAGRycy9kb3ducmV2LnhtbESPT4vCMBTE74LfITxhb5oqu1WqUUQU9rb+9/ponm21&#10;eSlNVuu3N4LgcZiZ3zCTWWNKcaPaFZYV9HsRCOLU6oIzBfvdqjsC4TyyxtIyKXiQg9m03Zpgou2d&#10;N3Tb+kwECLsEFeTeV4mULs3JoOvZijh4Z1sb9EHWmdQ13gPclHIQRbE0WHBYyLGiRU7pdftvFFzW&#10;en4cXjDt/12Pg+y0WC3j80Gpr04zH4Pw1PhP+N3+1Qq+f2J4nQ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BysMMAAADcAAAADwAAAAAAAAAAAAAAAACYAgAAZHJzL2Rv&#10;d25yZXYueG1sUEsFBgAAAAAEAAQA9QAAAIgDAAAAAA==&#10;" path="m,l32,76r52,45l88,124r3,2l95,128e" filled="f" strokeweight=".51pt">
                  <v:path arrowok="t" o:connecttype="custom" o:connectlocs="0,865;32,941;84,986;88,989;91,991;95,993" o:connectangles="0,0,0,0,0,0"/>
                </v:shape>
                <v:shape id="Freeform 122" o:spid="_x0000_s1165" style="position:absolute;left:8316;top:858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PyMUA&#10;AADcAAAADwAAAGRycy9kb3ducmV2LnhtbESPQWsCMRSE74L/ITzBW01aqi2rUaTSUigoXSvo7bF5&#10;3V3cvIRN1PXfN0LB4zAz3zCzRWcbcaY21I41PI4UCOLCmZpLDT/b94dXECEiG2wck4YrBVjM+70Z&#10;ZsZd+JvOeSxFgnDIUEMVo8+kDEVFFsPIeeLk/brWYkyyLaVp8ZLgtpFPSk2kxZrTQoWe3ioqjvnJ&#10;atjv1s3q8JXvV4X/2PJmp/ykVloPB91yCiJSF+/h//an0fA8foH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I/IxQAAANwAAAAPAAAAAAAAAAAAAAAAAJgCAABkcnMv&#10;ZG93bnJldi54bWxQSwUGAAAAAAQABAD1AAAAigMAAAAA&#10;" path="m,l32,76r51,46l92,126r3,3e" filled="f" strokeweight=".51pt">
                  <v:path arrowok="t" o:connecttype="custom" o:connectlocs="0,858;32,934;83,980;92,984;95,987" o:connectangles="0,0,0,0,0"/>
                </v:shape>
                <v:shape id="Freeform 121" o:spid="_x0000_s1166" style="position:absolute;left:8230;top:854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busMA&#10;AADcAAAADwAAAGRycy9kb3ducmV2LnhtbERPXWvCMBR9F/Yfwh3sTRNlyuiMIsrGQFCsK3Rvl+au&#10;LWtuQpNp9++XB8HHw/lergfbiQv1oXWsYTpRIIgrZ1quNXye38YvIEJENtg5Jg1/FGC9ehgtMTPu&#10;yie65LEWKYRDhhqaGH0mZagashgmzhMn7tv1FmOCfS1Nj9cUbjs5U2ohLbacGhr0tG2o+sl/rYay&#10;OHS7r31e7ir/fuZjofyiVVo/PQ6bVxCRhngX39wfRsPzPK1N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sbusMAAADcAAAADwAAAAAAAAAAAAAAAACYAgAAZHJzL2Rv&#10;d25yZXYueG1sUEsFBgAAAAAEAAQA9QAAAIgDAAAAAA==&#10;" path="m,l13,47,39,85r30,27l95,130e" filled="f" strokeweight=".51pt">
                  <v:path arrowok="t" o:connecttype="custom" o:connectlocs="0,854;13,901;39,939;69,966;95,984" o:connectangles="0,0,0,0,0"/>
                </v:shape>
                <v:shape id="Freeform 120" o:spid="_x0000_s1167" style="position:absolute;left:8141;top:863;width:103;height:137;visibility:visible;mso-wrap-style:square;v-text-anchor:top" coordsize="10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QysUA&#10;AADcAAAADwAAAGRycy9kb3ducmV2LnhtbESPQWsCMRSE7wX/Q3iCt5ptqVJXo4ittuBJ7cXbc/PM&#10;Lt28LJu4pv31TUHwOMzMN8xsEW0tOmp95VjB0zADQVw4XbFR8HVYP76C8AFZY+2YFPyQh8W89zDD&#10;XLsr76jbByMShH2OCsoQmlxKX5Rk0Q9dQ5y8s2sthiRbI3WL1wS3tXzOsrG0WHFaKLGhVUnF9/5i&#10;FYRjfPfj2H3U5vC2MX5yGv1ut0oN+nE5BREohnv41v7UCl5GE/g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9DKxQAAANwAAAAPAAAAAAAAAAAAAAAAAJgCAABkcnMv&#10;ZG93bnJldi54bWxQSwUGAAAAAAQABAD1AAAAigMAAAAA&#10;" path="m,l14,49,41,88r32,29l101,136r1,l103,137e" filled="f" strokeweight=".51pt">
                  <v:path arrowok="t" o:connecttype="custom" o:connectlocs="0,863;14,912;41,951;73,980;101,999;102,999;103,1000" o:connectangles="0,0,0,0,0,0,0"/>
                </v:shape>
                <v:shape id="Freeform 119" o:spid="_x0000_s1168" style="position:absolute;left:8070;top:888;width:96;height:130;visibility:visible;mso-wrap-style:square;v-text-anchor:top" coordsize="9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dAcIA&#10;AADcAAAADwAAAGRycy9kb3ducmV2LnhtbERPXWvCMBR9H+w/hDvwbSYbo0hnFJlMBoJinaBvl+ba&#10;Fpub0ESt/948CD4ezvd42ttWXKgLjWMNH0MFgrh0puFKw//2930EIkRkg61j0nCjANPJ68sYc+Ou&#10;vKFLESuRQjjkqKGO0edShrImi2HoPHHijq6zGBPsKmk6vKZw28pPpTJpseHUUKOnn5rKU3G2Gva7&#10;VTs/LIv9vPSLLa93ymeN0nrw1s++QUTq41P8cP8ZDV9Zmp/OpCM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d0BwgAAANwAAAAPAAAAAAAAAAAAAAAAAJgCAABkcnMvZG93&#10;bnJldi54bWxQSwUGAAAAAAQABAD1AAAAhwMAAAAA&#10;" path="m,l14,46,40,84r30,27l95,129e" filled="f" strokeweight=".51pt">
                  <v:path arrowok="t" o:connecttype="custom" o:connectlocs="0,888;14,934;40,972;70,999;95,1017" o:connectangles="0,0,0,0,0"/>
                </v:shape>
                <v:shape id="Freeform 118" o:spid="_x0000_s1169" style="position:absolute;left:7995;top:920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slMYA&#10;AADcAAAADwAAAGRycy9kb3ducmV2LnhtbESPQWsCMRSE74L/ITyht5pVWltWo6jUKvZUFdrjY/Pc&#10;rG5elk26rv/eCAWPw8x8w0xmrS1FQ7UvHCsY9BMQxJnTBecKDvvV8zsIH5A1lo5JwZU8zKbdzgRT&#10;7S78Tc0u5CJC2KeowIRQpVL6zJBF33cVcfSOrrYYoqxzqWu8RLgt5TBJRtJiwXHBYEVLQ9l592cV&#10;nD/XS9mYxWn7evz9WH29bX6GjVPqqdfOxyACteER/m9vtIKX0Q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VslMYAAADcAAAADwAAAAAAAAAAAAAAAACYAgAAZHJz&#10;L2Rvd25yZXYueG1sUEsFBgAAAAAEAAQA9QAAAIsDAAAAAA==&#10;" path="m,l14,41,40,74,70,98r26,15e" filled="f" strokeweight=".51pt">
                  <v:path arrowok="t" o:connecttype="custom" o:connectlocs="0,920;14,961;40,994;70,1018;96,1033" o:connectangles="0,0,0,0,0"/>
                </v:shape>
                <v:shape id="Freeform 117" o:spid="_x0000_s1170" style="position:absolute;left:7938;top:961;width:94;height:102;visibility:visible;mso-wrap-style:square;v-text-anchor:top" coordsize="9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Mz8UA&#10;AADcAAAADwAAAGRycy9kb3ducmV2LnhtbESPQWvCQBSE74L/YXmCN900LaGmrqJCSxHBJm3vj+xr&#10;kpp9G7JrTP+9Kwg9DjPzDbNcD6YRPXWutqzgYR6BIC6srrlU8PX5OnsG4TyyxsYyKfgjB+vVeLTE&#10;VNsLZ9TnvhQBwi5FBZX3bSqlKyoy6Oa2JQ7ej+0M+iC7UuoOLwFuGhlHUSIN1hwWKmxpV1Fxys9G&#10;AZrNx7H8Pfjvxf7xtNhGJjlkb0pNJ8PmBYSnwf+H7+13reApieF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MzPxQAAANwAAAAPAAAAAAAAAAAAAAAAAJgCAABkcnMv&#10;ZG93bnJldi54bWxQSwUGAAAAAAQABAD1AAAAigMAAAAA&#10;" path="m,l14,36,39,65,69,87r25,14e" filled="f" strokeweight=".51pt">
                  <v:path arrowok="t" o:connecttype="custom" o:connectlocs="0,961;14,997;39,1026;69,1048;94,1062" o:connectangles="0,0,0,0,0"/>
                </v:shape>
                <v:shape id="Freeform 116" o:spid="_x0000_s1171" style="position:absolute;left:7895;top:100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wSsgA&#10;AADcAAAADwAAAGRycy9kb3ducmV2LnhtbESPT2vCQBTE70K/w/IK3nRTbUVSV2kDLbUein9Aentk&#10;n0na7Nuwu5rop+8KBY/DzPyGmS06U4sTOV9ZVvAwTEAQ51ZXXCjYbd8GUxA+IGusLZOCM3lYzO96&#10;M0y1bXlNp00oRISwT1FBGUKTSunzkgz6oW2Io3ewzmCI0hVSO2wj3NRylCQTabDiuFBiQ1lJ+e/m&#10;aBR8vn473I1+lpf31ddhf3zKZLvOlOrfdy/PIAJ14Rb+b39oBY+TMVzPx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DBKyAAAANwAAAAPAAAAAAAAAAAAAAAAAJgCAABk&#10;cnMvZG93bnJldi54bWxQSwUGAAAAAAQABAD1AAAAjQMAAAAA&#10;" path="m,l11,32,32,57,55,75,76,87e" filled="f" strokeweight=".51pt">
                  <v:path arrowok="t" o:connecttype="custom" o:connectlocs="0,1001;11,1033;32,1058;55,1076;76,1088" o:connectangles="0,0,0,0,0"/>
                </v:shape>
                <v:shape id="Freeform 115" o:spid="_x0000_s1172" style="position:absolute;left:7860;top:1041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vH8UA&#10;AADcAAAADwAAAGRycy9kb3ducmV2LnhtbESPQWvCQBSE7wX/w/KE3pqNJYikboKIrS14MYrt8ZF9&#10;TYLZt2l2q9Ff7wqFHoeZ+YaZ54NpxYl611hWMIliEMSl1Q1XCva716cZCOeRNbaWScGFHOTZ6GGO&#10;qbZn3tKp8JUIEHYpKqi971IpXVmTQRfZjjh437Y36IPsK6l7PAe4aeVzHE+lwYbDQo0dLWsqj8Wv&#10;CZTJjyuKzfrjsPrSb1u+fvrksFbqcTwsXkB4Gvx/+K/9rhUk0wT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e8fxQAAANwAAAAPAAAAAAAAAAAAAAAAAJgCAABkcnMv&#10;ZG93bnJldi54bWxQSwUGAAAAAAQABAD1AAAAigMAAAAA&#10;" path="m,l9,27,26,50,45,66,61,76e" filled="f" strokeweight=".51pt">
                  <v:path arrowok="t" o:connecttype="custom" o:connectlocs="0,1041;9,1068;26,1091;45,1107;61,1117" o:connectangles="0,0,0,0,0"/>
                </v:shape>
                <v:shape id="Freeform 114" o:spid="_x0000_s1173" style="position:absolute;left:7825;top:1086;width:62;height:64;visibility:visible;mso-wrap-style:square;v-text-anchor:top" coordsize="6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ersQA&#10;AADcAAAADwAAAGRycy9kb3ducmV2LnhtbESP0WrCQBRE34X+w3ILvplNpUqbuopUREFETPsBl+xt&#10;EszejbvbGP/eFQQfh5k5w8wWvWlER87XlhW8JSkI4sLqmksFvz/r0QcIH5A1NpZJwZU8LOYvgxlm&#10;2l74SF0eShEh7DNUUIXQZlL6oiKDPrEtcfT+rDMYonSl1A4vEW4aOU7TqTRYc1yosKXviopT/m8U&#10;uF2zPHSb/fawZtp/6vx86lZnpYav/fILRKA+PMOP9lYreJ9O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Xq7EAAAA3AAAAA8AAAAAAAAAAAAAAAAAmAIAAGRycy9k&#10;b3ducmV2LnhtbFBLBQYAAAAABAAEAPUAAACJAwAAAAA=&#10;" path="m,l8,23,25,41,44,55r17,8e" filled="f" strokeweight=".51pt">
                  <v:path arrowok="t" o:connecttype="custom" o:connectlocs="0,1086;8,1109;25,1127;44,1141;61,1149" o:connectangles="0,0,0,0,0"/>
                </v:shape>
                <v:shape id="Freeform 113" o:spid="_x0000_s1174" style="position:absolute;left:7781;top:1130;width:61;height:51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EFMYA&#10;AADcAAAADwAAAGRycy9kb3ducmV2LnhtbESPT0sDMRTE74LfITzBm8226Npum5YqCoKn/oMeXzev&#10;m203L0sSu2s/vREEj8PM/IaZLXrbiAv5UDtWMBxkIIhLp2uuFGw37w9jECEia2wck4JvCrCY397M&#10;sNCu4xVd1rESCcKhQAUmxraQMpSGLIaBa4mTd3TeYkzSV1J77BLcNnKUZbm0WHNaMNjSq6HyvP6y&#10;Cvbnp8nzvuOt350O9sW8XePn5KrU/V2/nIKI1Mf/8F/7Qyt4zH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uEFMYAAADcAAAADwAAAAAAAAAAAAAAAACYAgAAZHJz&#10;L2Rvd25yZXYueG1sUEsFBgAAAAAEAAQA9QAAAIsDAAAAAA==&#10;" path="m,l8,17,24,31,43,42r16,7l60,50r1,e" filled="f" strokeweight=".51pt">
                  <v:path arrowok="t" o:connecttype="custom" o:connectlocs="0,1130;8,1147;24,1161;43,1172;59,1179;60,1180;61,1180" o:connectangles="0,0,0,0,0,0,0"/>
                </v:shape>
                <v:shape id="Freeform 112" o:spid="_x0000_s1175" style="position:absolute;left:7743;top:1176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cTsQA&#10;AADcAAAADwAAAGRycy9kb3ducmV2LnhtbESPQWvCQBSE7wX/w/KE3nSTUmNN3YhUtJ4KjQWvj+xr&#10;Nph9G7JrjP++Wyj0OMzMN8x6M9pWDNT7xrGCdJ6AIK6cbrhW8HXaz15A+ICssXVMCu7kYVNMHtaY&#10;a3fjTxrKUIsIYZ+jAhNCl0vpK0MW/dx1xNH7dr3FEGVfS93jLcJtK5+SJJMWG44LBjt6M1RdyqtV&#10;sCxZpu91tTgfmtVpJz8yMySZUo/TcfsKItAY/sN/7aNW8Jwt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pnE7EAAAA3AAAAA8AAAAAAAAAAAAAAAAAmAIAAGRycy9k&#10;b3ducmV2LnhtbFBLBQYAAAAABAAEAPUAAACJAwAAAAA=&#10;" path="m,l6,14,19,25r14,9l47,40r1,l49,40r1,1e" filled="f" strokeweight=".51pt">
                  <v:path arrowok="t" o:connecttype="custom" o:connectlocs="0,1176;6,1190;19,1201;33,1210;47,1216;48,1216;49,1216;50,1217" o:connectangles="0,0,0,0,0,0,0,0"/>
                </v:shape>
                <v:shape id="Freeform 111" o:spid="_x0000_s1176" style="position:absolute;left:9006;top:1240;width:34;height:177;visibility:visible;mso-wrap-style:square;v-text-anchor:top" coordsize="34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9m78A&#10;AADcAAAADwAAAGRycy9kb3ducmV2LnhtbERPTWvCQBC9C/0PyxR6041SjKSuUgTFq7bodZqdJmmz&#10;s2F3NPHfuwfB4+N9L9eDa9WVQmw8G5hOMlDEpbcNVwa+v7bjBagoyBZbz2TgRhHWq5fREgvrez7Q&#10;9SiVSiEcCzRQi3SF1rGsyWGc+I44cb8+OJQEQ6VtwD6Fu1bPsmyuHTacGmrsaFNT+X+8OAPb0E9z&#10;1rv8IHI+bfTf6SfLnTFvr8PnByihQZ7ih3tvDbzP09p0Jh0Bvb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Gb2bvwAAANwAAAAPAAAAAAAAAAAAAAAAAJgCAABkcnMvZG93bnJl&#10;di54bWxQSwUGAAAAAAQABAD1AAAAhAMAAAAA&#10;" path="m33,l4,57,,96r9,37l26,172r1,2l28,175r1,2e" filled="f" strokeweight=".51pt">
                  <v:path arrowok="t" o:connecttype="custom" o:connectlocs="33,1240;4,1297;0,1336;9,1373;26,1412;27,1414;28,1415;29,1417" o:connectangles="0,0,0,0,0,0,0,0"/>
                </v:shape>
                <v:shape id="Picture 110" o:spid="_x0000_s1177" type="#_x0000_t75" style="position:absolute;left:5368;top:2316;width:312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uaYvFAAAA3AAAAA8AAABkcnMvZG93bnJldi54bWxEj0FrwkAUhO9C/8PyCr2ZTbWIjW5CEZQe&#10;SsWkeH5mX5PU7NuQ3cb033cFweMwM98w62w0rRiod41lBc9RDIK4tLrhSsFXsZ0uQTiPrLG1TAr+&#10;yEGWPkzWmGh74QMNua9EgLBLUEHtfZdI6cqaDLrIdsTB+7a9QR9kX0nd4yXATStncbyQBhsOCzV2&#10;tKmpPOe/RkFxPO928w/+nNnTSbt8+NmbbaHU0+P4tgLhafT38K39rhW8LF7heiYcAZ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LmmLxQAAANwAAAAPAAAAAAAAAAAAAAAA&#10;AJ8CAABkcnMvZG93bnJldi54bWxQSwUGAAAAAAQABAD3AAAAkQMAAAAA&#10;">
                  <v:imagedata r:id="rId42" o:title=""/>
                </v:shape>
                <v:shape id="Picture 470" o:spid="_x0000_s1178" type="#_x0000_t75" style="position:absolute;left:4801;top:2316;width:314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a67DAAAA3AAAAA8AAABkcnMvZG93bnJldi54bWxET11rwjAUfR/4H8IV9ramk6GuGksRB9tA&#10;hnbg67W5tmHNTWkyW//98iDs8XC+1/loW3Gl3hvHCp6TFARx5bThWsF3+fa0BOEDssbWMSm4kYd8&#10;M3lYY6bdwAe6HkMtYgj7DBU0IXSZlL5qyKJPXEccuYvrLYYI+1rqHocYbls5S9O5tGg4NjTY0bah&#10;6uf4axUsTTHwuP382t3CfH/6KPfng3lV6nE6FisQgcbwL76737WCl0WcH8/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JrrsMAAADcAAAADwAAAAAAAAAAAAAAAACf&#10;AgAAZHJzL2Rvd25yZXYueG1sUEsFBgAAAAAEAAQA9wAAAI8DAAAAAA==&#10;">
                  <v:imagedata r:id="rId43" o:title=""/>
                </v:shape>
                <v:shape id="AutoShape 108" o:spid="_x0000_s1179" style="position:absolute;left:4939;top:3074;width:634;height:129;visibility:visible;mso-wrap-style:square;v-text-anchor:top" coordsize="63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518QA&#10;AADcAAAADwAAAGRycy9kb3ducmV2LnhtbESPQYvCMBSE74L/ITxhL6KpsqxajSKLghdZrYLXR/Ns&#10;q81LaWLt/nuzsOBxmJlvmMWqNaVoqHaFZQWjYQSCOLW64EzB+bQdTEE4j6yxtEwKfsnBatntLDDW&#10;9slHahKfiQBhF6OC3PsqltKlORl0Q1sRB+9qa4M+yDqTusZngJtSjqPoSxosOCzkWNF3Tuk9eRgF&#10;42NyKNKNv9xmdiO3e/qZnPuNUh+9dj0H4an17/B/e6cVfE5G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+dfEAAAA3AAAAA8AAAAAAAAAAAAAAAAAmAIAAGRycy9k&#10;b3ducmV2LnhtbFBLBQYAAAAABAAEAPUAAACJAwAAAAA=&#10;" path="m,l60,42r73,40l217,114r95,15l393,120,478,94,560,57,599,36r-275,l246,33,186,29,114,19,,xm633,18r-33,4l521,29,420,36r-96,l599,36,633,18xe" stroked="f">
                  <v:path arrowok="t" o:connecttype="custom" o:connectlocs="0,3074;60,3116;133,3156;217,3188;312,3203;393,3194;478,3168;560,3131;599,3110;324,3110;246,3107;186,3103;114,3093;0,3074;633,3092;600,3096;521,3103;420,3110;324,3110;599,3110;633,3092" o:connectangles="0,0,0,0,0,0,0,0,0,0,0,0,0,0,0,0,0,0,0,0,0"/>
                </v:shape>
                <v:shape id="AutoShape 107" o:spid="_x0000_s1180" style="position:absolute;left:5834;top:2335;width:188;height:512;visibility:visible;mso-wrap-style:square;v-text-anchor:top" coordsize="18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ub8A&#10;AADcAAAADwAAAGRycy9kb3ducmV2LnhtbESPywrCMBBF94L/EEZwI5oqvqhGEVF048LHBwzN2Bab&#10;SWlirX9vBMHl5T4Od7luTCFqqlxuWcFwEIEgTqzOOVVwu+77cxDOI2ssLJOCNzlYr9qtJcbavvhM&#10;9cWnIoywi1FB5n0ZS+mSjAy6gS2Jg3e3lUEfZJVKXeErjJtCjqJoKg3mHAgZlrTNKHlcnkbBvebe&#10;JDqcT8brnazzAD2Ne0p1O81mAcJT4//hX/uoFYxnI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nG5vwAAANwAAAAPAAAAAAAAAAAAAAAAAJgCAABkcnMvZG93bnJl&#10;di54bWxQSwUGAAAAAAQABAD1AAAAhAMAAAAA&#10;" path="m75,13l66,62,54,115,39,185,24,287,11,434,9,447,7,463,4,481,,500r3,2l18,509r14,3l48,511r16,-3l94,491r23,-25l136,436r15,-32l157,376r6,-92l169,240r10,-42l185,151r3,-46l185,62,172,21r-6,-6l84,15,75,13xm118,l84,15r82,l149,1,118,xe" stroked="f">
                  <v:path arrowok="t" o:connecttype="custom" o:connectlocs="75,2348;66,2397;54,2450;39,2520;24,2622;11,2769;9,2782;7,2798;4,2816;0,2835;3,2837;18,2844;32,2847;48,2846;64,2843;94,2826;117,2801;136,2771;151,2739;157,2711;163,2619;169,2575;179,2533;185,2486;188,2440;185,2397;172,2356;166,2350;84,2350;75,2348;118,2335;84,2350;166,2350;149,2336;118,2335" o:connectangles="0,0,0,0,0,0,0,0,0,0,0,0,0,0,0,0,0,0,0,0,0,0,0,0,0,0,0,0,0,0,0,0,0,0,0"/>
                </v:shape>
                <v:shape id="Freeform 106" o:spid="_x0000_s1181" style="position:absolute;left:4426;top:2307;width:174;height:515;visibility:visible;mso-wrap-style:square;v-text-anchor:top" coordsize="174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6m8UA&#10;AADcAAAADwAAAGRycy9kb3ducmV2LnhtbESPQWvCQBSE70L/w/IEL6Ibo9SSukpRCiXooWrvr9ln&#10;Esy+Dburxn/fLQgeh5n5hlmsOtOIKzlfW1YwGScgiAuray4VHA+fozcQPiBrbCyTgjt5WC1fegvM&#10;tL3xN133oRQRwj5DBVUIbSalLyoy6Me2JY7eyTqDIUpXSu3wFuGmkWmSvEqDNceFCltaV1Sc9xej&#10;IB/+nmebVO4muUvXP5t8t00ardSg3328gwjUhWf40f7SCmbz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/qbxQAAANwAAAAPAAAAAAAAAAAAAAAAAJgCAABkcnMv&#10;ZG93bnJldi54bWxQSwUGAAAAAAQABAD1AAAAigMAAAAA&#10;" path="m51,l31,9,14,29,4,61,,104r1,47l6,198r7,43l19,285r3,48l24,376r5,29l61,468r52,43l144,515r14,-3l174,505r-2,-14l170,480r,-9l161,359r-9,-86l143,206,123,91,113,27r-2,l111,25r-2,l98,18,89,11,82,6,76,2,51,xe" stroked="f">
                  <v:path arrowok="t" o:connecttype="custom" o:connectlocs="51,2307;31,2316;14,2336;4,2368;0,2411;1,2458;6,2505;13,2548;19,2592;22,2640;24,2683;29,2712;61,2775;113,2818;144,2822;158,2819;174,2812;172,2798;170,2787;170,2778;161,2666;152,2580;143,2513;123,2398;113,2334;111,2334;111,2332;109,2332;98,2325;89,2318;82,2313;76,2309;51,2307" o:connectangles="0,0,0,0,0,0,0,0,0,0,0,0,0,0,0,0,0,0,0,0,0,0,0,0,0,0,0,0,0,0,0,0,0"/>
                </v:shape>
                <v:shape id="AutoShape 105" o:spid="_x0000_s1182" style="position:absolute;left:4539;top:1444;width:1372;height:2099;visibility:visible;mso-wrap-style:square;v-text-anchor:top" coordsize="1372,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EX8YA&#10;AADcAAAADwAAAGRycy9kb3ducmV2LnhtbESPT2vCQBTE74LfYXlCb7qpSC2pq9R/IN6aSKm3R/Y1&#10;G5p9G7JbE/vp3YLgcZiZ3zCLVW9rcaHWV44VPE8SEMSF0xWXCk75fvwKwgdkjbVjUnAlD6vlcLDA&#10;VLuOP+iShVJECPsUFZgQmlRKXxiy6CeuIY7et2sthijbUuoWuwi3tZwmyYu0WHFcMNjQxlDxk/1a&#10;Bev8M9t+7ZLu77TP7e58rszheFXqadS/v4EI1IdH+N4+aAWz+Qz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kEX8YAAADcAAAADwAAAAAAAAAAAAAAAACYAgAAZHJz&#10;L2Rvd25yZXYueG1sUEsFBgAAAAAEAAQA9QAAAIsDAAAAAA==&#10;" path="m428,l409,19,394,44,382,70,369,95r-18,25l331,142r-20,21l291,186r-48,53l196,296r-42,61l121,421,98,484,82,543,72,604r-4,67l64,737,53,817,33,879,,890r10,64l20,1011r10,58l39,1136r9,86l57,1334r,9l59,1354r2,14l70,1435r14,75l100,1580r18,52l144,1683r39,69l226,1826r41,69l300,1944r51,55l413,2041r70,30l559,2090r79,9l717,2098r77,-10l865,2071r64,-24l981,2017r55,-47l1081,1914r38,-62l1152,1786r12,-27l712,1759r-95,-15l533,1712r-73,-40l400,1630r823,l1241,1589r23,-69l1282,1453r13,-62l1299,1372r3,-18l1304,1338r2,-13l1319,1178r15,-102l1347,1015r-946,l347,1002,303,983,274,965,262,954r7,-11l288,926r28,-19l350,888r15,-6l380,878r16,-4l412,872r557,l975,872r371,l1343,867r-10,-24l1327,822r-9,-35l1307,753r-12,-34l1281,685r-12,-38l1264,608r-3,-40l1256,528r-14,-40l1220,463r-26,-20l1166,418r-18,-25l1134,364r-12,-31l1109,303r-12,-33l1087,235r-10,-33l1061,171r-17,-25l1023,122,999,101,975,91r-187,l730,90,673,83,619,64,593,52,569,41,544,33,515,29,490,27,467,25,447,18,428,xm1215,1648r-182,l960,1687r-82,37l793,1750r-81,9l1164,1759r18,-40l1213,1654r2,-6xm1223,1630r-823,l432,1635r81,12l618,1659r106,7l792,1669r55,-1l917,1662r116,-14l1215,1648r8,-18xm969,872r-537,l452,875r19,5l490,887r34,15l551,919r18,15l576,945r-12,14l530,980r-48,21l430,1013r-9,2l981,1015r-13,-2l919,998,873,975,841,954,829,940r8,-10l856,915r27,-16l917,885r19,-6l955,874r14,-2xm1346,872r-371,l995,872r16,3l1027,879r16,5l1058,890r33,19l1118,929r18,18l1141,958r-10,10l1101,985r-44,18l1002,1015r345,l1349,1006r12,-53l1370,904r,-7l1372,896r-16,-9l1346,872xm942,86r-32,l877,88r-30,1l788,91r187,l972,89,942,86xe" stroked="f">
                  <v:path arrowok="t" o:connecttype="custom" o:connectlocs="382,1514;311,1607;154,1801;72,2048;33,2323;30,2513;57,2787;84,2954;183,3196;351,3443;638,3543;929,3491;1119,3296;617,3188;1223,3074;1295,2835;1306,2769;401,2459;262,2398;350,2332;412,2316;1343,2311;1307,2197;1264,2052;1220,1907;1134,1808;1087,1679;1023,1566;730,1534;569,1485;467,1469;1033,3092;712,3203;1215,3092;513,3091;847,3112;1223,3074;471,2324;569,2378;482,2445;968,2457;829,2384;917,2329;1346,2316;1027,2323;1118,2373;1101,2429;1349,2450;1372,2340;910,1530;975,1535" o:connectangles="0,0,0,0,0,0,0,0,0,0,0,0,0,0,0,0,0,0,0,0,0,0,0,0,0,0,0,0,0,0,0,0,0,0,0,0,0,0,0,0,0,0,0,0,0,0,0,0,0,0,0"/>
                </v:shape>
                <v:shape id="Freeform 104" o:spid="_x0000_s1183" style="position:absolute;left:5929;top:3494;width:114;height:111;visibility:visible;mso-wrap-style:square;v-text-anchor:top" coordsize="11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0H38YA&#10;AADcAAAADwAAAGRycy9kb3ducmV2LnhtbESPT2vCQBTE70K/w/IKXkQ3Ff81ukoRrWJ7UVt6fWSf&#10;STD7NmRXTf30riB4HGbmN8xkVptCnKlyuWUFb50IBHFidc6pgp/9sj0C4TyyxsIyKfgnB7PpS2OC&#10;sbYX3tJ551MRIOxiVJB5X8ZSuiQjg65jS+LgHWxl0AdZpVJXeAlwU8huFA2kwZzDQoYlzTNKjruT&#10;UXBcvidf5rM1lDTY/JrrYnX6Xv8p1XytP8YgPNX+GX6011pBb9iH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0H38YAAADcAAAADwAAAAAAAAAAAAAAAACYAgAAZHJz&#10;L2Rvd25yZXYueG1sUEsFBgAAAAAEAAQA9QAAAIsDAAAAAA==&#10;" path="m113,l67,36,18,82,,110r113,l113,xe" stroked="f">
                  <v:path arrowok="t" o:connecttype="custom" o:connectlocs="113,3494;67,3530;18,3576;0,3604;113,3604;113,3494" o:connectangles="0,0,0,0,0,0"/>
                </v:shape>
                <v:shape id="AutoShape 103" o:spid="_x0000_s1184" style="position:absolute;left:4529;top:1293;width:1399;height:1047;visibility:visible;mso-wrap-style:square;v-text-anchor:top" coordsize="1399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Dp8MA&#10;AADcAAAADwAAAGRycy9kb3ducmV2LnhtbESP3YrCMBSE74V9h3AWvNPUH+pSjbIsFJQFpbq9PzTH&#10;tticlCZqffuNIHg5zMw3zGrTm0bcqHO1ZQWTcQSCuLC65lLB3ykdfYFwHlljY5kUPMjBZv0xWGGi&#10;7Z0zuh19KQKEXYIKKu/bREpXVGTQjW1LHLyz7Qz6ILtS6g7vAW4aOY2iWBqsOSxU2NJPRcXleDUK&#10;TpM9pbPsNyd3PezOcpY/0jhXavjZfy9BeOr9O/xqb7WC+SKG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QDp8MAAADcAAAADwAAAAAAAAAAAAAAAACYAgAAZHJzL2Rv&#10;d25yZXYueG1sUEsFBgAAAAAEAAQA9QAAAIgDAAAAAA==&#10;" path="m1214,237r-262,l982,240r27,12l1033,273r21,24l1071,322r16,31l1097,386r10,35l1119,454r13,30l1144,515r14,29l1176,569r28,25l1230,614r22,25l1266,679r5,40l1274,759r5,39l1291,836r14,34l1317,904r11,34l1337,973r6,21l1353,1018r13,20l1382,1047r,-9l1394,898r5,-113l1398,696r-6,-73l1382,564r-14,-52l1351,463r-33,-78l1274,312r-53,-68l1214,237xm713,l680,2,593,15,472,44,336,98r-57,32l224,170r-52,45l126,269,86,330,55,400,33,479,19,576,10,683,3,789,,884r,72l3,995r2,12l6,1019r2,11l10,1041r33,-11l63,968,74,888r4,-66l82,755,92,694r16,-59l131,572r33,-64l206,447r47,-57l301,337r20,-23l341,293r20,-22l379,246r13,-25l404,194r15,-24l438,151r686,l1123,149r-43,-31l1035,90,988,65,964,55r-39,l929,44r1,-3l878,23,824,10,769,2,713,xm1124,151r-686,l457,169r20,7l500,178r25,2l554,184r25,8l603,203r26,12l683,234r57,7l798,242r59,-2l887,239r33,-2l952,237r262,l1160,182r-5,-2l1148,178r-5,-4l1134,167r-6,-7l1124,151xm939,44r-5,4l930,51r-5,4l964,55,939,44xe" fillcolor="black" stroked="f">
                  <v:path arrowok="t" o:connecttype="custom" o:connectlocs="982,1533;1054,1590;1097,1679;1132,1777;1176,1862;1252,1932;1274,2052;1305,2163;1337,2266;1366,2331;1394,2191;1392,1916;1351,1756;1221,1537;680,1295;336,1391;172,1508;55,1693;10,1976;0,2249;6,2312;43,2323;78,2115;108,1928;206,1740;321,1607;379,1539;419,1463;1123,1442;988,1358;929,1337;824,1303;1124,1444;477,1469;554,1477;629,1508;798,1535;920,1530;1160,1475;1143,1467;1124,1444;930,1344;939,1337" o:connectangles="0,0,0,0,0,0,0,0,0,0,0,0,0,0,0,0,0,0,0,0,0,0,0,0,0,0,0,0,0,0,0,0,0,0,0,0,0,0,0,0,0,0,0"/>
                </v:shape>
                <v:shape id="Freeform 102" o:spid="_x0000_s1185" style="position:absolute;left:5689;top:1475;width:283;height:865;visibility:visible;mso-wrap-style:square;v-text-anchor:top" coordsize="283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01DMQA&#10;AADcAAAADwAAAGRycy9kb3ducmV2LnhtbESPQWsCMRSE74X+h/AKXopmlVJlaxRZEeyxq3h+3Tw3&#10;i5uXJYnr6q9vCoUeh5n5hlmuB9uKnnxoHCuYTjIQxJXTDdcKjofdeAEiRGSNrWNScKcA69Xz0xJz&#10;7W78RX0Za5EgHHJUYGLscilDZchimLiOOHln5y3GJH0ttcdbgttWzrLsXVpsOC0Y7KgwVF3Kq1Vw&#10;2hbmW/f7zyweXi9lcZ6Zh7dKjV6GzQeISEP8D/+191rB23w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NQzEAAAA3AAAAA8AAAAAAAAAAAAAAAAAmAIAAGRycy9k&#10;b3ducmV2LnhtbFBLBQYAAAAABAAEAPUAAACJAwAAAAA=&#10;" path="m,l61,62r53,68l158,203r33,78l222,382r10,59l238,514r1,89l234,716,222,856r,9l229,865r10,-8l248,840r-3,-21l244,797r1,-43l247,729r7,-19l264,693r9,-23l283,605r-3,-74l272,457r-8,-65l263,364r-1,-65l214,241,198,230,186,214r-7,-16l174,181r-6,-17l149,135,101,90,79,58,72,43,67,31,59,21,45,10,34,5,23,3,11,1,,xe" fillcolor="black" stroked="f">
                  <v:path arrowok="t" o:connecttype="custom" o:connectlocs="0,1475;61,1537;114,1605;158,1678;191,1756;222,1857;232,1916;238,1989;239,2078;234,2191;222,2331;222,2340;229,2340;239,2332;248,2315;245,2294;244,2272;245,2229;247,2204;254,2185;264,2168;273,2145;283,2080;280,2006;272,1932;264,1867;263,1839;262,1774;214,1716;198,1705;186,1689;179,1673;174,1656;168,1639;149,1610;101,1565;79,1533;72,1518;67,1506;59,1496;45,1485;34,1480;23,1478;11,1476;0,1475" o:connectangles="0,0,0,0,0,0,0,0,0,0,0,0,0,0,0,0,0,0,0,0,0,0,0,0,0,0,0,0,0,0,0,0,0,0,0,0,0,0,0,0,0,0,0,0,0"/>
                </v:shape>
                <v:shape id="Picture 101" o:spid="_x0000_s1186" type="#_x0000_t75" style="position:absolute;left:5468;top:1182;width:184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RArCAAAA3AAAAA8AAABkcnMvZG93bnJldi54bWxET8uKwjAU3Q/4D+EKsxtTxalSjSKKg6+N&#10;D8Tlpbm21eamNBmtf28WA7M8nPd42phSPKh2hWUF3U4Egji1uuBMwem4/BqCcB5ZY2mZFLzIwXTS&#10;+hhjou2T9/Q4+EyEEHYJKsi9rxIpXZqTQdexFXHgrrY26AOsM6lrfIZwU8peFMXSYMGhIceK5jml&#10;98OvUbC9Nd+723l9XdDq53J3Ot7IY6zUZ7uZjUB4avy/+M+90gr6g7A2nAlHQE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0QKwgAAANwAAAAPAAAAAAAAAAAAAAAAAJ8C&#10;AABkcnMvZG93bnJldi54bWxQSwUGAAAAAAQABAD3AAAAjgMAAAAA&#10;">
                  <v:imagedata r:id="rId44" o:title=""/>
                </v:shape>
                <v:shape id="Freeform 100" o:spid="_x0000_s1187" style="position:absolute;left:5484;top:2327;width:83;height:79;visibility:visible;mso-wrap-style:square;v-text-anchor:top" coordsize="8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JZMQA&#10;AADcAAAADwAAAGRycy9kb3ducmV2LnhtbESPW2sCMRSE3wv+h3AEX4pmleJlNYoIlT4JruLzYXPc&#10;i5uTJUnX7b9vhEIfh5n5htnsetOIjpyvLCuYThIQxLnVFRcKrpfP8RKED8gaG8uk4Ic87LaDtw2m&#10;2j75TF0WChEh7FNUUIbQplL6vCSDfmJb4ujdrTMYonSF1A6fEW4aOUuSuTRYcVwosaVDSfkj+zYK&#10;6lt2JDcNp3ldyf5Qvyfd7PxQajTs92sQgfrwH/5rf2kFH4sVvM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CWTEAAAA3AAAAA8AAAAAAAAAAAAAAAAAmAIAAGRycy9k&#10;b3ducmV2LnhtbFBLBQYAAAAABAAEAPUAAACJAwAAAAA=&#10;" path="m43,l28,2,14,9,5,21,,36,2,52r8,13l22,74r16,5l53,77,67,69,78,58,82,43,80,27,72,14,59,5,43,xe" fillcolor="black" stroked="f">
                  <v:path arrowok="t" o:connecttype="custom" o:connectlocs="43,2327;28,2329;14,2336;5,2348;0,2363;2,2379;10,2392;22,2401;38,2406;53,2404;67,2396;78,2385;82,2370;80,2354;72,2341;59,2332;43,2327" o:connectangles="0,0,0,0,0,0,0,0,0,0,0,0,0,0,0,0,0"/>
                </v:shape>
                <v:shape id="AutoShape 99" o:spid="_x0000_s1188" style="position:absolute;left:4860;top:967;width:649;height:424;visibility:visible;mso-wrap-style:square;v-text-anchor:top" coordsize="64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6mMEA&#10;AADcAAAADwAAAGRycy9kb3ducmV2LnhtbERPTYvCMBC9C/sfwgh701RdRKpRZKWwIArW7X22Gdti&#10;MylNbOu/N4cFj4/3vdkNphYdta6yrGA2jUAQ51ZXXCj4vSaTFQjnkTXWlknBkxzsth+jDcba9nyh&#10;LvWFCCHsYlRQet/EUrq8JINuahviwN1sa9AH2BZSt9iHcFPLeRQtpcGKQ0OJDX2XlN/Th1GQpPvb&#10;cfHXXxdZeuhOOsm6+TlT6nM87NcgPA3+Lf53/2gFX6swP5w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jupjBAAAA3AAAAA8AAAAAAAAAAAAAAAAAmAIAAGRycy9kb3du&#10;cmV2LnhtbFBLBQYAAAAABAAEAPUAAACGAwAAAAA=&#10;" path="m436,97r-13,9l386,147r-50,46l285,237r-44,35l202,294r-83,29l80,345,59,363,40,381,20,398,,413r5,11l114,371r75,-28l266,331r116,-5l617,326r4,-8l628,301r-248,l402,270r22,-29l441,210r10,-38l452,131r-6,-25l436,97xm617,326r-235,l438,328r55,8l547,349r52,18l617,326xm541,r,37l543,75r-1,23l536,121r-13,37l496,204r-37,33l418,266r-38,35l628,301r11,-28l648,227r-4,-51l636,145r-7,-23l620,100,606,71,586,37,560,7,541,xe" fillcolor="black" stroked="f">
                  <v:path arrowok="t" o:connecttype="custom" o:connectlocs="436,1064;423,1073;386,1114;336,1160;285,1204;241,1239;202,1261;119,1290;80,1312;59,1330;40,1348;20,1365;0,1380;5,1391;114,1338;189,1310;266,1298;382,1293;617,1293;621,1285;628,1268;380,1268;402,1237;424,1208;441,1177;451,1139;452,1098;446,1073;436,1064;617,1293;382,1293;438,1295;493,1303;547,1316;599,1334;617,1293;541,967;541,1004;543,1042;542,1065;536,1088;523,1125;496,1171;459,1204;418,1233;380,1268;628,1268;639,1240;648,1194;644,1143;636,1112;629,1089;620,1067;606,1038;586,1004;560,974;541,967" o:connectangles="0,0,0,0,0,0,0,0,0,0,0,0,0,0,0,0,0,0,0,0,0,0,0,0,0,0,0,0,0,0,0,0,0,0,0,0,0,0,0,0,0,0,0,0,0,0,0,0,0,0,0,0,0,0,0,0,0"/>
                </v:shape>
                <v:shape id="Freeform 98" o:spid="_x0000_s1189" style="position:absolute;left:4919;top:2327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7gMUA&#10;AADcAAAADwAAAGRycy9kb3ducmV2LnhtbESPQWsCMRSE74X+h/AKvRTNKkuRrVGKYuu1VkVvr8lz&#10;N3Tzsm5Sd/vvjVDocZiZb5jpvHe1uFAbrGcFo2EGglh7Y7lUsP1cDSYgQkQ2WHsmBb8UYD67v5ti&#10;YXzHH3TZxFIkCIcCFVQxNoWUQVfkMAx9Q5y8k28dxiTbUpoWuwR3tRxn2bN0aDktVNjQoiL9vflx&#10;CvT5Pe/sYf2k7fJE+djvd8evN6UeH/rXFxCR+vgf/muvjYJ8MoL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DuAxQAAANwAAAAPAAAAAAAAAAAAAAAAAJgCAABkcnMv&#10;ZG93bnJldi54bWxQSwUGAAAAAAQABAD1AAAAigMAAAAA&#10;" path="m37,l22,5,10,14,2,27,,43,3,58,13,70r13,7l43,80,59,76,71,66,79,53,82,38,77,23,68,11,54,3,37,xe" fillcolor="black" stroked="f">
                  <v:path arrowok="t" o:connecttype="custom" o:connectlocs="37,2327;22,2332;10,2341;2,2354;0,2370;3,2385;13,2397;26,2404;43,2407;59,2403;71,2393;79,2380;82,2365;77,2350;68,2338;54,2330;37,2327" o:connectangles="0,0,0,0,0,0,0,0,0,0,0,0,0,0,0,0,0"/>
                </v:shape>
                <v:shape id="Freeform 97" o:spid="_x0000_s1190" style="position:absolute;left:4478;top:1380;width:388;height:955;visibility:visible;mso-wrap-style:square;v-text-anchor:top" coordsize="388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218MA&#10;AADcAAAADwAAAGRycy9kb3ducmV2LnhtbESPT4vCMBTE74LfITzBm6aKLKVrLEtBUfCwq4LXR/O2&#10;f7Z5KU209dsbQdjjMDO/YdbpYBpxp85VlhUs5hEI4tzqigsFl/N2FoNwHlljY5kUPMhBuhmP1pho&#10;2/MP3U++EAHCLkEFpfdtIqXLSzLo5rYlDt6v7Qz6ILtC6g77ADeNXEbRhzRYcVgosaWspPzvdDMK&#10;jtVQ3+I999dtJg99fa7xe1crNZ0MX58gPA3+P/xu77WCVbyE1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K218MAAADcAAAADwAAAAAAAAAAAAAAAACYAgAAZHJzL2Rv&#10;d25yZXYueG1sUEsFBgAAAAAEAAQA9QAAAIgDAAAAAA==&#10;" path="m382,l368,7r-14,6l337,18r-17,3l253,37,208,71r-34,49l141,182r-35,63l69,312,37,381,20,449r-4,64l14,576r-2,63l6,701,2,730,,755r2,25l9,810r10,29l27,866r-2,28l9,920r15,9l30,933r7,5l46,945r11,7l59,952r,2l61,954,59,943,57,932,55,920,54,908,51,869r,-72l54,702,60,596,70,489,84,392r22,-79l137,243r40,-61l223,128,275,83,330,43,387,11,382,xe" fillcolor="black" stroked="f">
                  <v:path arrowok="t" o:connecttype="custom" o:connectlocs="382,1380;368,1387;354,1393;337,1398;320,1401;253,1417;208,1451;174,1500;141,1562;106,1625;69,1692;37,1761;20,1829;16,1893;14,1956;12,2019;6,2081;2,2110;0,2135;2,2160;9,2190;19,2219;27,2246;25,2274;9,2300;24,2309;30,2313;37,2318;46,2325;57,2332;59,2332;59,2334;61,2334;59,2323;57,2312;55,2300;54,2288;51,2249;51,2177;54,2082;60,1976;70,1869;84,1772;106,1693;137,1623;177,1562;223,1508;275,1463;330,1423;387,1391;382,1380" o:connectangles="0,0,0,0,0,0,0,0,0,0,0,0,0,0,0,0,0,0,0,0,0,0,0,0,0,0,0,0,0,0,0,0,0,0,0,0,0,0,0,0,0,0,0,0,0,0,0,0,0,0,0"/>
                </v:shape>
                <v:shape id="Freeform 96" o:spid="_x0000_s1191" style="position:absolute;left:4384;top:3501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sNsYA&#10;AADcAAAADwAAAGRycy9kb3ducmV2LnhtbESPW2vCQBSE3wv9D8sp+FY3veAldRWxSsU8GUV8PGRP&#10;k2D2bNhdNf33bkHwcZiZb5jJrDONuJDztWUFb/0EBHFhdc2lgv1u9ToC4QOyxsYyKfgjD7Pp89ME&#10;U22vvKVLHkoRIexTVFCF0KZS+qIig75vW+Lo/VpnMETpSqkdXiPcNPI9SQbSYM1xocKWFhUVp/xs&#10;FPxk6/Fw9z1fbJatO5y2+TBLjplSvZdu/gUiUBce4Xt7rRV8jj7g/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nsNsYAAADcAAAADwAAAAAAAAAAAAAAAACYAgAAZHJz&#10;L2Rvd25yZXYueG1sUEsFBgAAAAAEAAQA9QAAAIsDAAAAAA==&#10;" path="m,l,103r105,l86,75,38,29,,xe" stroked="f">
                  <v:path arrowok="t" o:connecttype="custom" o:connectlocs="0,3501;0,3604;105,3604;86,3576;38,3530;0,3501" o:connectangles="0,0,0,0,0,0"/>
                </v:shape>
                <v:shape id="Freeform 95" o:spid="_x0000_s1192" style="position:absolute;left:4539;top:2334;width:1372;height:1209;visibility:visible;mso-wrap-style:square;v-text-anchor:top" coordsize="1372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T0MUA&#10;AADcAAAADwAAAGRycy9kb3ducmV2LnhtbESPQWvCQBSE70L/w/IK3uqmGqykriKCIHjSCtrbI/vM&#10;RrNvQ3aj0V/vFgoeh5n5hpnOO1uJKzW+dKzgc5CAIM6dLrlQsP9ZfUxA+ICssXJMCu7kYT57600x&#10;0+7GW7ruQiEihH2GCkwIdSalzw1Z9ANXE0fv5BqLIcqmkLrBW4TbSg6TZCwtlhwXDNa0NJRfdq1V&#10;cDGPKv1tR8ev0yE9ntv1Y9xtzkr137vFN4hAXXiF/9trrSCdpPB3Jh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NPQxQAAANwAAAAPAAAAAAAAAAAAAAAAAJgCAABkcnMv&#10;ZG93bnJldi54bWxQSwUGAAAAAAQABAD1AAAAigMAAAAA&#10;" path="m1372,6r-2,1l1370,11r,3l1361,63r-12,53l1334,186r-15,102l1306,435r-2,13l1282,563r-18,67l1241,699r-28,65l1182,829r-30,67l1119,962r-38,62l1036,1080r-55,47l929,1157r-64,24l794,1198r-76,10l638,1209r-79,-9l483,1181r-70,-30l351,1109r-51,-55l226,936,183,862,144,793,100,690,84,620,70,545,61,478,59,464,57,453r,-9l48,332,39,246,30,179,20,121,10,64,,e" filled="f" strokeweight=".629mm">
                  <v:path arrowok="t" o:connecttype="custom" o:connectlocs="1372,2340;1370,2341;1370,2345;1370,2348;1361,2397;1349,2450;1334,2520;1319,2622;1306,2769;1304,2782;1282,2897;1264,2964;1241,3033;1213,3098;1182,3163;1152,3230;1119,3296;1081,3358;1036,3414;981,3461;929,3491;865,3515;794,3532;718,3542;638,3543;559,3534;483,3515;413,3485;351,3443;300,3388;226,3270;183,3196;144,3127;100,3024;84,2954;70,2879;61,2812;59,2798;57,2787;57,2778;48,2666;39,2580;30,2513;20,2455;10,2398;0,2334" o:connectangles="0,0,0,0,0,0,0,0,0,0,0,0,0,0,0,0,0,0,0,0,0,0,0,0,0,0,0,0,0,0,0,0,0,0,0,0,0,0,0,0,0,0,0,0,0,0"/>
                </v:shape>
                <v:shape id="Freeform 94" o:spid="_x0000_s1193" style="position:absolute;left:5652;top:1442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f0r0A&#10;AADcAAAADwAAAGRycy9kb3ducmV2LnhtbESPwQrCMBBE74L/EFbwpqmiItUoIghe1Qoel2Ztqs2m&#10;NFHr3xtB8DjMzBtmuW5tJZ7U+NKxgtEwAUGcO11yoSA77QZzED4ga6wck4I3eVivup0lptq9+EDP&#10;YyhEhLBPUYEJoU6l9Lkhi37oauLoXV1jMUTZFFI3+IpwW8lxksykxZLjgsGatoby+/FhFejNblYg&#10;Z6XJpJeBb+6cPC5K9XvtZgEiUBv+4V97rxVM5lP4nolH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Y0f0r0AAADcAAAADwAAAAAAAAAAAAAAAACYAgAAZHJzL2Rvd25yZXYu&#10;eG1sUEsFBgAAAAAEAAQA9QAAAIIDAAAAAA==&#10;" path="m,l9,8r10,9l28,25r9,8e" filled="f" strokeweight=".629mm">
                  <v:path arrowok="t" o:connecttype="custom" o:connectlocs="0,1442;9,1450;19,1459;28,1467;37,1475" o:connectangles="0,0,0,0,0"/>
                </v:shape>
                <v:shape id="Freeform 93" o:spid="_x0000_s1194" style="position:absolute;left:5459;top:1334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2k8UA&#10;AADcAAAADwAAAGRycy9kb3ducmV2LnhtbESPQWvCQBSE7wX/w/KE3upGbYNEV1Gh4KGXWhG8PbLP&#10;JJp9G7NPjf313UKhx2FmvmFmi87V6kZtqDwbGA4SUMS5txUXBnZf7y8TUEGQLdaeycCDAizmvacZ&#10;Ztbf+ZNuWylUhHDI0EAp0mRah7wkh2HgG+LoHX3rUKJsC21bvEe4q/UoSVLtsOK4UGJD65Ly8/bq&#10;DOw3Yxm/pfix2n0/DicpLvWI0JjnfrecghLq5D/8195YA6+TFH7PxCO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zaTxQAAANwAAAAPAAAAAAAAAAAAAAAAAJgCAABkcnMv&#10;ZG93bnJldi54bWxQSwUGAAAAAAQABAD1AAAAigMAAAAA&#10;" path="m,l4,,6,1,9,3e" filled="f" strokeweight=".629mm">
                  <v:path arrowok="t" o:connecttype="custom" o:connectlocs="0,1334;4,1334;6,1335;9,1337" o:connectangles="0,0,0,0"/>
                </v:shape>
                <v:shape id="Freeform 92" o:spid="_x0000_s1195" style="position:absolute;left:5837;top:2335;width:185;height:512;visibility:visible;mso-wrap-style:square;v-text-anchor:top" coordsize="18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/1sMA&#10;AADcAAAADwAAAGRycy9kb3ducmV2LnhtbESPQYvCMBSE78L+h/CEvWmqLOpWoyzCguhBtB72+Gie&#10;TbF5KU1su//eCILHYWa+YVab3laipcaXjhVMxgkI4tzpkgsFl+x3tADhA7LGyjEp+CcPm/XHYIWp&#10;dh2fqD2HQkQI+xQVmBDqVEqfG7Lox64mjt7VNRZDlE0hdYNdhNtKTpNkJi2WHBcM1rQ1lN/Od6sg&#10;u0+oc+Yov0822/8ddkdZ5q1Sn8P+ZwkiUB/e4Vd7pxV8Leb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//1sMAAADcAAAADwAAAAAAAAAAAAAAAACYAgAAZHJzL2Rv&#10;d25yZXYueG1sUEsFBgAAAAAEAAQA9QAAAIgDAAAAAA==&#10;" path="m81,15l115,r31,1l169,21r13,41l185,105r-3,46l176,198r-10,42l160,284r-6,92l133,436,91,491,29,512,15,509,,502e" filled="f" strokeweight="1.07pt">
                  <v:path arrowok="t" o:connecttype="custom" o:connectlocs="81,2350;115,2335;146,2336;169,2356;182,2397;185,2440;182,2486;176,2533;166,2575;160,2619;154,2711;133,2771;91,2826;29,2847;15,2844;0,2837" o:connectangles="0,0,0,0,0,0,0,0,0,0,0,0,0,0,0,0"/>
                </v:shape>
                <v:shape id="Freeform 91" o:spid="_x0000_s1196" style="position:absolute;left:4426;top:2307;width:174;height:515;visibility:visible;mso-wrap-style:square;v-text-anchor:top" coordsize="174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fzMEA&#10;AADcAAAADwAAAGRycy9kb3ducmV2LnhtbERPTWvCQBC9C/0PyxS8NZu2NkjMGkKLIIhKrXgesmMS&#10;zM6G7Fajv949CB4f7zvLB9OKM/WusazgPYpBEJdWN1wp2P8t3qYgnEfW2FomBVdykM9fRhmm2l74&#10;l847X4kQwi5FBbX3XSqlK2sy6CLbEQfuaHuDPsC+krrHSwg3rfyI40QabDg01NjRd03lafdvFBxk&#10;lSxWP/pzTXTDzTH5wm3RKTV+HYoZCE+Df4of7qVWMJmGteFMOA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bn8zBAAAA3AAAAA8AAAAAAAAAAAAAAAAAmAIAAGRycy9kb3du&#10;cmV2LnhtbFBLBQYAAAAABAAEAPUAAACGAwAAAAA=&#10;" path="m76,2l14,29,,104r1,47l6,198r7,43l19,285r3,48l24,376r5,29l61,468r52,43l144,515r14,-3l174,505e" filled="f" strokeweight="1.07pt">
                  <v:path arrowok="t" o:connecttype="custom" o:connectlocs="76,2309;14,2336;0,2411;1,2458;6,2505;13,2548;19,2592;22,2640;24,2683;29,2712;61,2775;113,2818;144,2822;158,2819;174,2812" o:connectangles="0,0,0,0,0,0,0,0,0,0,0,0,0,0,0"/>
                </v:shape>
                <v:shape id="Picture 90" o:spid="_x0000_s1197" type="#_x0000_t75" style="position:absolute;left:4723;top:2087;width:430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5ZvBAAAA3AAAAA8AAABkcnMvZG93bnJldi54bWxEj92KwjAUhO8XfIdwBO/W1B/WWo0iC7Le&#10;bvUBDs2xLSYnJUlr9+03CwteDjPzDbM/jtaIgXxoHStYzDMQxJXTLdcKbtfzew4iRGSNxjEp+KEA&#10;x8PkbY+Fdk/+pqGMtUgQDgUqaGLsCilD1ZDFMHcdcfLuzluMSfpaao/PBLdGLrPsQ1psOS002NFn&#10;Q9Wj7K2Cu8d2/VVuVn3ve3PLq7gajFZqNh1POxCRxvgK/7cvWsE638LfmXQE5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f5ZvBAAAA3AAAAA8AAAAAAAAAAAAAAAAAnwIA&#10;AGRycy9kb3ducmV2LnhtbFBLBQYAAAAABAAEAPcAAACNAwAAAAA=&#10;">
                  <v:imagedata r:id="rId45" o:title=""/>
                </v:shape>
                <v:shape id="Picture 89" o:spid="_x0000_s1198" type="#_x0000_t75" style="position:absolute;left:5093;top:2694;width:32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PMXAAAAA3AAAAA8AAABkcnMvZG93bnJldi54bWxET01Lw0AQvRf8D8sI3tqNIqWN3RYRBE/B&#10;xkDwNmTHTTA7G3bXJv5751Dw+Hjfh9PiR3WhmIbABu43BSjiLtiBnYHm43W9A5UyssUxMBn4pQSn&#10;483qgKUNM5/pUmenJIRTiQb6nKdS69T15DFtwkQs3FeIHrPA6LSNOEu4H/VDUWy1x4GloceJXnrq&#10;vusfLyVzEytfxc+2qFxshvd2cTUbc3e7PD+ByrTkf/HV/WYNPO5lvpyRI6CP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N48xcAAAADcAAAADwAAAAAAAAAAAAAAAACfAgAA&#10;ZHJzL2Rvd25yZXYueG1sUEsFBgAAAAAEAAQA9wAAAIwDAAAAAA==&#10;">
                  <v:imagedata r:id="rId46" o:title=""/>
                </v:shape>
                <v:shape id="Freeform 88" o:spid="_x0000_s1199" style="position:absolute;left:4939;top:3074;width:634;height:129;visibility:visible;mso-wrap-style:square;v-text-anchor:top" coordsize="63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lIMUA&#10;AADcAAAADwAAAGRycy9kb3ducmV2LnhtbESPzWrDMBCE74W8g9hCb7XkJJTEtRJCaKCHHvJHzou1&#10;tUWtlWMpifP2VSHQ4zAz3zDlcnCtuFIfrGcNeaZAEFfeWK41HA+b1xmIEJENtp5Jw50CLBejpxIL&#10;42+8o+s+1iJBOBSooYmxK6QMVUMOQ+Y74uR9+95hTLKvpenxluCulWOl3qRDy2mhwY7WDVU/+4vT&#10;sL1/8Pm0mV4mk/XqS+3y82AVav3yPKzeQUQa4n/40f40Gqbz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SUgxQAAANwAAAAPAAAAAAAAAAAAAAAAAJgCAABkcnMv&#10;ZG93bnJldi54bWxQSwUGAAAAAAQABAD1AAAAigMAAAAA&#10;" path="m324,36r96,l521,29r79,-7l633,18,560,57,478,94r-85,26l312,129,217,114,133,82,60,42,,,114,19r72,10l246,33r78,3xe" filled="f" strokeweight="1.07pt">
                  <v:path arrowok="t" o:connecttype="custom" o:connectlocs="324,3110;420,3110;521,3103;600,3096;633,3092;560,3131;478,3168;393,3194;312,3203;217,3188;133,3156;60,3116;0,3074;114,3093;186,3103;246,3107;324,3110" o:connectangles="0,0,0,0,0,0,0,0,0,0,0,0,0,0,0,0,0"/>
                </v:shape>
                <v:shape id="Freeform 87" o:spid="_x0000_s1200" style="position:absolute;left:4478;top:967;width:1494;height:1373;visibility:visible;mso-wrap-style:square;v-text-anchor:top" coordsize="149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n3MMA&#10;AADcAAAADwAAAGRycy9kb3ducmV2LnhtbESP3YrCMBSE7wXfIZyFvRFN/aXbbSqLoOjldn2AQ3O2&#10;LTYnpYlafXojCF4OM/MNk65704gLda62rGA6iUAQF1bXXCo4/m3HMQjnkTU2lknBjRyss+EgxUTb&#10;K//SJfelCBB2CSqovG8TKV1RkUE3sS1x8P5tZ9AH2ZVSd3gNcNPIWRStpMGaw0KFLW0qKk752Sjw&#10;q2m5tPF9szvM9eKwjEnnp5FSnx/9zzcIT71/h1/tvVaw+JrB8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2n3MMAAADcAAAADwAAAAAAAAAAAAAAAACYAgAAZHJzL2Rv&#10;d25yZXYueG1sUEsFBgAAAAAEAAQA9QAAAIgDAAAAAA==&#10;" path="m24,1342l9,1333r16,-26l27,1279r-8,-27l9,1223,2,1193,,1168r2,-25l6,1114r6,-62l14,989r2,-63l20,862,37,794,69,725r37,-67l141,595r33,-62l253,450r67,-16l337,431r17,-5l422,381r19,-18l462,345r39,-22l543,309r41,-15l667,237r51,-44l768,147r37,-41l818,97r10,9l834,131r-1,41l823,210r-17,31l784,270r-22,31l800,266r41,-29l878,204r27,-46l918,121r6,-23l925,75,922,35,923,r65,71l1018,145r12,82l1021,273r-18,45l981,367r-1,3l978,376r-2,5l981,377r4,-3l990,370r35,-28l1060,309r30,-38l1108,226r18,-11l1153,316r11,76l1164,421r3,29l1199,504r7,2l1211,508r11,1l1234,511r11,2l1256,518r14,11l1278,539r5,12l1290,566r22,32l1336,621r24,22l1379,672r6,17l1390,706r7,16l1409,738r16,11l1441,757r14,9l1466,780r7,27l1474,840r,32l1475,900r8,65l1491,1039r3,74l1484,1178r-9,23l1465,1218r-7,19l1456,1262r-1,21l1455,1305r1,22l1459,1348r-9,17l1440,1373r-7,l1394,1320r-15,-56l1368,1230r-12,-34l1342,1162r-12,-38l1325,1085r-3,-40l1317,1005r-14,-40l1281,940r-26,-20l1227,895r-18,-25l1195,841r-12,-31l1170,780r-12,-33l1148,712r-10,-33l1105,623r-45,-45l1003,563r-32,l938,565r-30,1l849,568r-58,-1l734,560,680,541,654,529,630,518r-25,-8l576,506r-25,-2l528,502r-20,-7l489,477r-19,19l455,520r-12,27l430,572r-18,25l392,619r-20,21l352,663r-48,53l257,773r-42,61l182,898r-23,63l143,1020r-10,61l129,1148r-4,66l114,1294r-20,62l61,1367r-2,l59,1365r-2,l46,1358r-9,-7l30,1346r-6,-4xe" filled="f" strokeweight=".629mm">
                  <v:path arrowok="t" o:connecttype="custom" o:connectlocs="25,2274;9,2190;2,2110;14,1956;37,1761;141,1562;320,1401;422,1348;501,1290;667,1204;805,1073;834,1098;806,1208;800,1233;905,1125;925,1042;988,1038;1021,1240;980,1337;981,1344;1025,1309;1108,1193;1164,1359;1199,1471;1222,1476;1256,1485;1283,1518;1336,1588;1385,1656;1409,1705;1455,1733;1474,1807;1483,1932;1484,2145;1458,2204;1455,2272;1450,2332;1394,2287;1356,2163;1325,2052;1303,1932;1227,1862;1183,1777;1148,1679;1060,1545;938,1532;791,1534;654,1496;576,1473;508,1462;455,1487;412,1564;352,1630;215,1801;143,1987;125,2181;61,2334;57,2332;30,2313" o:connectangles="0,0,0,0,0,0,0,0,0,0,0,0,0,0,0,0,0,0,0,0,0,0,0,0,0,0,0,0,0,0,0,0,0,0,0,0,0,0,0,0,0,0,0,0,0,0,0,0,0,0,0,0,0,0,0,0,0,0,0"/>
                </v:shape>
                <v:shape id="Picture 86" o:spid="_x0000_s1201" type="#_x0000_t75" style="position:absolute;left:4794;top:2309;width:32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kVbGAAAA3AAAAA8AAABkcnMvZG93bnJldi54bWxEj09rAjEUxO8Fv0N4hV6kZtX6p1ujSKEg&#10;9CCuFa+PzetmcfOyJKm7fvumIPQ4zMxvmNWmt424kg+1YwXjUQaCuHS65krB1/HjeQkiRGSNjWNS&#10;cKMAm/XgYYW5dh0f6FrESiQIhxwVmBjbXMpQGrIYRq4lTt638xZjkr6S2mOX4LaRkyybS4s1pwWD&#10;Lb0bKi/Fj1Vw8Z+mOJfFXs6Wu+H8vOhObeyUenrst28gIvXxP3xv77SCl9cp/J1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GRVsYAAADcAAAADwAAAAAAAAAAAAAA&#10;AACfAgAAZHJzL2Rvd25yZXYueG1sUEsFBgAAAAAEAAQA9wAAAJIDAAAAAA==&#10;">
                  <v:imagedata r:id="rId47" o:title=""/>
                </v:shape>
                <v:shape id="Picture 85" o:spid="_x0000_s1202" type="#_x0000_t75" style="position:absolute;left:5326;top:2105;width:432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Rs7GAAAA3AAAAA8AAABkcnMvZG93bnJldi54bWxEj0FrwkAUhO+F/oflFXqrG0WCTV1FIgUP&#10;RWgMlN4e2Wc2Jvs2ZNeY/vtuoeBxmJlvmPV2sp0YafCNYwXzWQKCuHK64VpBeXp/WYHwAVlj55gU&#10;/JCH7ebxYY2Zdjf+pLEItYgQ9hkqMCH0mZS+MmTRz1xPHL2zGyyGKIda6gFvEW47uUiSVFpsOC4Y&#10;7Ck3VLXF1SrI96G/fH+1x490Ko/pdTx4Uzilnp+m3RuIQFO4h//bB61g+bqEv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hGzsYAAADcAAAADwAAAAAAAAAAAAAA&#10;AACfAgAAZHJzL2Rvd25yZXYueG1sUEsFBgAAAAAEAAQA9wAAAJIDAAAAAA==&#10;">
                  <v:imagedata r:id="rId48" o:title=""/>
                </v:shape>
                <v:shape id="Freeform 84" o:spid="_x0000_s1203" style="position:absolute;left:4885;top:3023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93ccA&#10;AADcAAAADwAAAGRycy9kb3ducmV2LnhtbESPQWsCMRSE7wX/Q3hCbzWpWG23RpFqiyiFduvF22Pz&#10;3CzdvCybqFt/fSMUehxm5htmOu9cLU7UhsqzhvuBAkFceFNxqWH39Xr3CCJEZIO1Z9LwQwHms97N&#10;FDPjz/xJpzyWIkE4ZKjBxthkUobCksMw8A1x8g6+dRiTbEtpWjwnuKvlUKmxdFhxWrDY0Iul4js/&#10;Og2Lld3byYfKKRzVarh5u2wP70utb/vd4hlEpC7+h//aa6Nh9PQA1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r/d3HAAAA3AAAAA8AAAAAAAAAAAAAAAAAmAIAAGRy&#10;cy9kb3ducmV2LnhtbFBLBQYAAAAABAAEAPUAAACMAwAAAAA=&#10;" path="m71,l51,,30,11,11,28,,50e" filled="f" strokeweight="1.07pt">
                  <v:path arrowok="t" o:connecttype="custom" o:connectlocs="71,3023;51,3023;30,3034;11,3051;0,3073" o:connectangles="0,0,0,0,0"/>
                </v:shape>
                <v:shape id="Freeform 83" o:spid="_x0000_s1204" style="position:absolute;left:5563;top:3028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O/MYA&#10;AADcAAAADwAAAGRycy9kb3ducmV2LnhtbESPT0sDMRTE74LfITyhN5sotbTbpkW0BS+C/UNLb8/N&#10;c3dx87IksRv99EYQehxm5jfMfJlsK87kQ+NYw91QgSAunWm40rDfrW8nIEJENtg6Jg3fFGC5uL6a&#10;Y2Fczxs6b2MlMoRDgRrqGLtCylDWZDEMXUecvQ/nLcYsfSWNxz7DbSvvlRpLiw3nhRo7eqqp/Nx+&#10;WQ3r40idXrlKK9Wn9+c3vzs8yB+tBzfpcQYiUoqX8H/7xWgYTcfwdyYf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4O/MYAAADcAAAADwAAAAAAAAAAAAAAAACYAgAAZHJz&#10;L2Rvd25yZXYueG1sUEsFBgAAAAAEAAQA9QAAAIsDAAAAAA==&#10;" path="m50,71r,-21l39,29,21,11,,e" filled="f" strokeweight="1.07pt">
                  <v:path arrowok="t" o:connecttype="custom" o:connectlocs="50,3099;50,3078;39,3057;21,3039;0,3028" o:connectangles="0,0,0,0,0"/>
                </v:shape>
                <v:shape id="Freeform 82" o:spid="_x0000_s1205" style="position:absolute;left:5929;top:3494;width:114;height:111;visibility:visible;mso-wrap-style:square;v-text-anchor:top" coordsize="11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Sj8YA&#10;AADcAAAADwAAAGRycy9kb3ducmV2LnhtbESPT2vCQBTE7wW/w/KE3upGCTVNXcX0DxSUQtVLb4/s&#10;MxvMvg3Z1cRv7xaEHoeZ+Q2zWA22ERfqfO1YwXSSgCAuna65UnDYfz5lIHxA1tg4JgVX8rBajh4W&#10;mGvX8w9ddqESEcI+RwUmhDaX0peGLPqJa4mjd3SdxRBlV0ndYR/htpGzJHmWFmuOCwZbejNUnnZn&#10;q6Cvzpttn5XbYmP0ezHF9Pf7wyn1OB7WryACDeE/fG9/aQXpyx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iSj8YAAADcAAAADwAAAAAAAAAAAAAAAACYAgAAZHJz&#10;L2Rvd25yZXYueG1sUEsFBgAAAAAEAAQA9QAAAIsDAAAAAA==&#10;" path="m113,l67,36,18,82,,110e" filled="f" strokeweight=".629mm">
                  <v:path arrowok="t" o:connecttype="custom" o:connectlocs="113,3494;67,3530;18,3576;0,3604" o:connectangles="0,0,0,0"/>
                </v:shape>
                <v:shape id="Freeform 81" o:spid="_x0000_s1206" style="position:absolute;left:4384;top:3501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zwsIA&#10;AADcAAAADwAAAGRycy9kb3ducmV2LnhtbERPz2vCMBS+C/4P4Qm7aarIcNUow23gaWLdxOOjeWu6&#10;NS8libX+9+Yg7Pjx/V5tetuIjnyoHSuYTjIQxKXTNVcKvo4f4wWIEJE1No5JwY0CbNbDwQpz7a58&#10;oK6IlUghHHJUYGJscylDachimLiWOHE/zluMCfpKao/XFG4bOcuyZ2mx5tRgsKWtofKvuFgFn7O3&#10;43v2a29+/l2eDkW7P59Np9TTqH9dgojUx3/xw73TCuYvaW06k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jPCwgAAANwAAAAPAAAAAAAAAAAAAAAAAJgCAABkcnMvZG93&#10;bnJldi54bWxQSwUGAAAAAAQABAD1AAAAhwMAAAAA&#10;" path="m,l38,29,86,75r19,28e" filled="f" strokeweight=".629mm">
                  <v:path arrowok="t" o:connecttype="custom" o:connectlocs="0,3501;38,3530;86,3576;105,3604" o:connectangles="0,0,0,0"/>
                </v:shape>
                <v:rect id="Rectangle 80" o:spid="_x0000_s1207" style="position:absolute;left:5744;top:3307;width:401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/rs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Jim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+uxQAAANwAAAAPAAAAAAAAAAAAAAAAAJgCAABkcnMv&#10;ZG93bnJldi54bWxQSwUGAAAAAAQABAD1AAAAigMAAAAA&#10;" stroked="f"/>
                <v:rect id="Rectangle 79" o:spid="_x0000_s1208" style="position:absolute;left:4184;top:3267;width:401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MKc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cxX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cMKcAAAADcAAAADwAAAAAAAAAAAAAAAACYAgAAZHJzL2Rvd25y&#10;ZXYueG1sUEsFBgAAAAAEAAQA9QAAAIUDAAAAAA==&#10;" stroked="f"/>
                <v:line id="Line 78" o:spid="_x0000_s1209" style="position:absolute;visibility:visible;mso-wrap-style:square" from="2718,1571" to="4082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sMcUAAADcAAAADwAAAGRycy9kb3ducmV2LnhtbESPX2vCMBTF3wd+h3CFvQxN1CmjGkU2&#10;dPPROsYeL821LTY3Ncls9+2XwWCPh/Pnx1ltetuIG/lQO9YwGSsQxIUzNZca3k+70ROIEJENNo5J&#10;wzcF2KwHdyvMjOv4SLc8liKNcMhQQxVjm0kZiooshrFriZN3dt5iTNKX0njs0rht5FSphbRYcyJU&#10;2NJzRcUl/7IJ4q/q4WXxeug+p48uv+xnH66ZaX0/7LdLEJH6+B/+a78ZDXM1gd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csMcUAAADcAAAADwAAAAAAAAAA&#10;AAAAAAChAgAAZHJzL2Rvd25yZXYueG1sUEsFBgAAAAAEAAQA+QAAAJMDAAAAAA==&#10;" strokecolor="#231f20" strokeweight="1pt"/>
                <v:shape id="Freeform 77" o:spid="_x0000_s1210" style="position:absolute;left:4035;top:2049;width:150;height:99;visibility:visible;mso-wrap-style:square;v-text-anchor:top" coordsize="15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tEcQA&#10;AADcAAAADwAAAGRycy9kb3ducmV2LnhtbESPQWvCQBSE7wX/w/KE3ppNBYvEbIKVBtRbVDw/sq9J&#10;aPZtzG5N6q/vFgoeh5n5hknzyXTiRoNrLSt4jWIQxJXVLdcKzqfiZQXCeWSNnWVS8EMO8mz2lGKi&#10;7cgl3Y6+FgHCLkEFjfd9IqWrGjLoItsTB+/TDgZ9kEMt9YBjgJtOLuL4TRpsOSw02NO2oerr+G0U&#10;XKkoinFzKE+dte/l/j5dPg6lUs/zabMG4Wnyj/B/e6cVLOMF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rRHEAAAA3AAAAA8AAAAAAAAAAAAAAAAAmAIAAGRycy9k&#10;b3ducmV2LnhtbFBLBQYAAAAABAAEAPUAAACJAwAAAAA=&#10;" path="m37,l,95r149,4l37,xe" fillcolor="#231f20" stroked="f">
                  <v:path arrowok="t" o:connecttype="custom" o:connectlocs="37,2049;0,2144;149,2148;37,2049" o:connectangles="0,0,0,0"/>
                </v:shape>
                <v:line id="Line 76" o:spid="_x0000_s1211" style="position:absolute;visibility:visible;mso-wrap-style:square" from="7595,1591" to="7595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kX3cUAAADcAAAADwAAAGRycy9kb3ducmV2LnhtbESPXUvDMBSG74X9h3CE3YhLXN2QumwM&#10;ZR9e2ol4eWiObVlzUpNs7f79IghevrwfD+9iNdhWnMmHxrGGh4kCQVw603Cl4eOwuX8CESKywdYx&#10;abhQgNVydLPA3Lie3+lcxEqkEQ45aqhj7HIpQ1mTxTBxHXHyvp23GJP0lTQe+zRuWzlVai4tNpwI&#10;NXb0UlN5LE42QfyPunud7976r+mjK47b7NO1mdbj22H9DCLSEP/Df+290TBTGfyeS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kX3cUAAADcAAAADwAAAAAAAAAA&#10;AAAAAAChAgAAZHJzL2Rvd25yZXYueG1sUEsFBgAAAAAEAAQA+QAAAJMDAAAAAA==&#10;" strokecolor="#231f20" strokeweight="1pt"/>
                <v:shape id="Freeform 75" o:spid="_x0000_s1212" style="position:absolute;left:6163;top:2049;width:150;height:99;visibility:visible;mso-wrap-style:square;v-text-anchor:top" coordsize="15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Q/sMA&#10;AADcAAAADwAAAGRycy9kb3ducmV2LnhtbESPQYvCMBSE74L/ITzBm6aKK9I1iooF11tV9vxo3rZl&#10;m5faRFv99ZsFweMwM98wy3VnKnGnxpWWFUzGEQjizOqScwWXczJagHAeWWNlmRQ8yMF61e8tMda2&#10;5ZTuJ5+LAGEXo4LC+zqW0mUFGXRjWxMH78c2Bn2QTS51g22Am0pOo2guDZYcFgqsaVdQ9nu6GQVX&#10;SpKk3RzTc2XtNv16dt/7Y6rUcNBtPkF46vw7/GoftIKPaAb/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qQ/sMAAADcAAAADwAAAAAAAAAAAAAAAACYAgAAZHJzL2Rv&#10;d25yZXYueG1sUEsFBgAAAAAEAAQA9QAAAIgDAAAAAA==&#10;" path="m112,l,99,149,95,112,xe" fillcolor="#231f20" stroked="f">
                  <v:path arrowok="t" o:connecttype="custom" o:connectlocs="112,2049;0,2148;149,2144;112,2049" o:connectangles="0,0,0,0"/>
                </v:shape>
                <v:rect id="Rectangle 73" o:spid="_x0000_s1213" style="position:absolute;left:476;top:258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0HsUA&#10;AADcAAAADwAAAGRycy9kb3ducmV2LnhtbESPT4vCMBTE7wt+h/CEvWmqaHG7RhFB8LAr/lkQb2+b&#10;Z1tsXkqS1frtjSDscZiZ3zDTeWtqcSXnK8sKBv0EBHFudcWFgp/DqjcB4QOyxtoyKbiTh/ms8zbF&#10;TNsb7+i6D4WIEPYZKihDaDIpfV6SQd+3DXH0ztYZDFG6QmqHtwg3tRwmSSoNVhwXSmxoWVJ+2f8Z&#10;BXr0dbB2+73xp/Ssx4v773H94ZR677aLTxCB2vAffrXXWsE4Se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QexQAAANwAAAAPAAAAAAAAAAAAAAAAAJgCAABkcnMv&#10;ZG93bnJldi54bWxQSwUGAAAAAAQABAD1AAAAigMAAAAA&#10;" filled="f" strokecolor="#231f20" strokeweight=".5pt"/>
                <v:rect id="Rectangle 71" o:spid="_x0000_s1214" style="position:absolute;left:6428;top:258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F98EA&#10;AADcAAAADwAAAGRycy9kb3ducmV2LnhtbERPTYvCMBC9C/6HMAt703RllbVrFBEEDypaF8Tb2Ixt&#10;2WZSkqj135uD4PHxviez1tTiRs5XlhV89RMQxLnVFRcK/g7L3g8IH5A11pZJwYM8zKbdzgRTbe+8&#10;p1sWChFD2KeooAyhSaX0eUkGfd82xJG7WGcwROgKqR3eY7ip5SBJRtJgxbGhxIYWJeX/2dUo0N/r&#10;g7W7zdafRhc9nD/Ox9XYKfX50c5/QQRqw1v8cq+0gmES18Yz8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GxffBAAAA3AAAAA8AAAAAAAAAAAAAAAAAmAIAAGRycy9kb3du&#10;cmV2LnhtbFBLBQYAAAAABAAEAPUAAACGAwAAAAA=&#10;" filled="f" strokecolor="#231f20" strokeweight=".5pt"/>
                <v:rect id="Rectangle 70" o:spid="_x0000_s1215" style="position:absolute;left:4557;top:811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2ltM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GKs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pbTEAAAA3AAAAA8AAAAAAAAAAAAAAAAAmAIAAGRycy9k&#10;b3ducmV2LnhtbFBLBQYAAAAABAAEAPUAAACJAwAAAAA=&#10;" stroked="f"/>
                <v:rect id="Rectangle 69" o:spid="_x0000_s1216" style="position:absolute;left:4557;top:811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fLMIA&#10;AADcAAAADwAAAGRycy9kb3ducmV2LnhtbERPTYvCMBC9L/gfwgje1lRRWatRRBA8uLJbBfE2NmNb&#10;bCYliVr//eYg7PHxvufL1tTiQc5XlhUM+gkI4tzqigsFx8Pm8wuED8gaa8uk4EUelovOxxxTbZ/8&#10;S48sFCKGsE9RQRlCk0rp85IM+r5tiCN3tc5giNAVUjt8xnBTy2GSTKTBimNDiQ2tS8pv2d0o0KPd&#10;wdqf770/T656vHpdTtupU6rXbVczEIHa8C9+u7dawXgQ58c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V8swgAAANwAAAAPAAAAAAAAAAAAAAAAAJgCAABkcnMvZG93&#10;bnJldi54bWxQSwUGAAAAAAQABAD1AAAAhwMAAAAA&#10;" filled="f" strokecolor="#231f20" strokeweight=".5pt"/>
                <v:rect id="Rectangle 68" o:spid="_x0000_s1217" style="position:absolute;left:6598;top:811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/b8QA&#10;AADcAAAADwAAAGRycy9kb3ducmV2LnhtbESPQWvCQBSE70L/w/IK3nQ3WkObuooIgqAeGgu9PrLP&#10;JDT7Ns2uGv99VxA8DjPzDTNf9rYRF+p87VhDMlYgiAtnai41fB83o3cQPiAbbByThht5WC5eBnPM&#10;jLvyF13yUIoIYZ+hhiqENpPSFxVZ9GPXEkfv5DqLIcqulKbDa4TbRk6USqXFmuNChS2tKyp+87PV&#10;gOmb+Tucpvvj7pziR9mrzexHaT187VefIAL14Rl+tLdGwyxJ4H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P2/EAAAA3AAAAA8AAAAAAAAAAAAAAAAAmAIAAGRycy9k&#10;b3ducmV2LnhtbFBLBQYAAAAABAAEAPUAAACJAwAAAAA=&#10;" stroked="f"/>
                <v:rect id="Rectangle 67" o:spid="_x0000_s1218" style="position:absolute;left:6598;top:811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kwMUA&#10;AADcAAAADwAAAGRycy9kb3ducmV2LnhtbESPT4vCMBTE78J+h/AWvGmqqGg1iiwIHnRZ/4B4ezbP&#10;tmzzUpKo9dtvFgSPw8z8hpktGlOJOzlfWlbQ6yYgiDOrS84VHA+rzhiED8gaK8uk4EkeFvOP1gxT&#10;bR+8o/s+5CJC2KeooAihTqX0WUEGfdfWxNG7WmcwROlyqR0+ItxUsp8kI2mw5LhQYE1fBWW/+5tR&#10;oAebg7U/229/Hl31cPm8nNYTp1T7s1lOQQRqwjv8aq+1gmGvD/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2TAxQAAANwAAAAPAAAAAAAAAAAAAAAAAJgCAABkcnMv&#10;ZG93bnJldi54bWxQSwUGAAAAAAQABAD1AAAAigMAAAAA&#10;" filled="f" strokecolor="#231f20" strokeweight=".5pt"/>
                <v:rect id="Rectangle 66" o:spid="_x0000_s1219" style="position:absolute;left:8637;top:811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<v:rect id="Rectangle 65" o:spid="_x0000_s1220" style="position:absolute;left:8637;top:811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ZL8YA&#10;AADcAAAADwAAAGRycy9kb3ducmV2LnhtbESPQWvCQBSE7wX/w/IK3nRjMdKmriJCIYdWWi2It9fs&#10;MwnNvg27axL/vVsQehxm5htmuR5MIzpyvrasYDZNQBAXVtdcKvg+vE2eQfiArLGxTAqu5GG9Gj0s&#10;MdO25y/q9qEUEcI+QwVVCG0mpS8qMuintiWO3tk6gyFKV0rtsI9w08inJFlIgzXHhQpb2lZU/O4v&#10;RoGevx+s/fzY+dPirNPN9eeYvzilxo/D5hVEoCH8h+/tXCtIZ3P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JZL8YAAADcAAAADwAAAAAAAAAAAAAAAACYAgAAZHJz&#10;L2Rvd25yZXYueG1sUEsFBgAAAAAEAAQA9QAAAIsDAAAAAA==&#10;" filled="f" strokecolor="#231f20" strokeweight=".5pt"/>
                <v:rect id="Rectangle 64" o:spid="_x0000_s1221" style="position:absolute;left:476;top:321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5bMUA&#10;AADcAAAADwAAAGRycy9kb3ducmV2LnhtbESPW2sCMRSE3wv9D+EUfKuJ1V3a7UYpgiBoH7xAXw+b&#10;sxe6Odluoq7/3ggFH4eZ+YbJF4NtxZl63zjWMBkrEMSFMw1XGo6H1es7CB+QDbaOScOVPCzmz085&#10;ZsZdeEfnfahEhLDPUEMdQpdJ6YuaLPqx64ijV7reYoiyr6Tp8RLhtpVvSqXSYsNxocaOljUVv/uT&#10;1YDpzPx9l9PtYXNK8aMa1Cr5UVqPXoavTxCBhvAI/7fXRkMySe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TlsxQAAANwAAAAPAAAAAAAAAAAAAAAAAJgCAABkcnMv&#10;ZG93bnJldi54bWxQSwUGAAAAAAQABAD1AAAAigMAAAAA&#10;" stroked="f"/>
                <v:rect id="Rectangle 63" o:spid="_x0000_s1222" style="position:absolute;left:476;top:321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w8UA&#10;AADcAAAADwAAAGRycy9kb3ducmV2LnhtbESPT4vCMBTE7wt+h/CEvWnqomXtGkUWBA8q/lkQb8/m&#10;2ZZtXkqS1frtjSDscZiZ3zCTWWtqcSXnK8sKBv0EBHFudcWFgp/DovcJwgdkjbVlUnAnD7Np522C&#10;mbY33tF1HwoRIewzVFCG0GRS+rwkg75vG+LoXawzGKJ0hdQObxFuavmRJKk0WHFcKLGh75Ly3/2f&#10;UaCHq4O12/XGn9KLHs3v5+Ny7JR677bzLxCB2vAffrWXWsFokML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GLDxQAAANwAAAAPAAAAAAAAAAAAAAAAAJgCAABkcnMv&#10;ZG93bnJldi54bWxQSwUGAAAAAAQABAD1AAAAigMAAAAA&#10;" filled="f" strokecolor="#231f20" strokeweight=".5pt"/>
                <v:rect id="Rectangle 62" o:spid="_x0000_s1223" style="position:absolute;left:6428;top:321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CgMUA&#10;AADcAAAADwAAAGRycy9kb3ducmV2LnhtbESPT4vCMBTE78J+h/AEb2viqtXtGmURBMH14B/w+mie&#10;bbF56TZR67c3Cwseh5n5DTNbtLYSN2p86VjDoK9AEGfOlJxrOB5W71MQPiAbrByThgd5WMzfOjNM&#10;jbvzjm77kIsIYZ+ihiKEOpXSZwVZ9H1XE0fv7BqLIcoml6bBe4TbSn4olUiLJceFAmtaFpRd9ler&#10;AZOR+d2ehz+HzTXBz7xVq/FJad3rtt9fIAK14RX+b6+NhvFgA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wKAxQAAANwAAAAPAAAAAAAAAAAAAAAAAJgCAABkcnMv&#10;ZG93bnJldi54bWxQSwUGAAAAAAQABAD1AAAAigMAAAAA&#10;" stroked="f"/>
                <v:rect id="Rectangle 61" o:spid="_x0000_s1224" style="position:absolute;left:6428;top:321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TKsIA&#10;AADcAAAADwAAAGRycy9kb3ducmV2LnhtbERPTYvCMBC9L/gfwgje1lRRWatRRBA8uLJbBfE2NmNb&#10;bCYliVr//eYg7PHxvufL1tTiQc5XlhUM+gkI4tzqigsFx8Pm8wuED8gaa8uk4EUelovOxxxTbZ/8&#10;S48sFCKGsE9RQRlCk0rp85IM+r5tiCN3tc5giNAVUjt8xnBTy2GSTKTBimNDiQ2tS8pv2d0o0KPd&#10;wdqf770/T656vHpdTtupU6rXbVczEIHa8C9+u7dawXgQ18Y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1MqwgAAANwAAAAPAAAAAAAAAAAAAAAAAJgCAABkcnMvZG93&#10;bnJldi54bWxQSwUGAAAAAAQABAD1AAAAhwMAAAAA&#10;" filled="f" strokecolor="#231f20" strokeweight=".5pt"/>
                <v:shape id="Text Box 59" o:spid="_x0000_s1225" type="#_x0000_t202" style="position:absolute;left:1235;top:1767;width:159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2940F0" w:rsidRPr="00315022" w:rsidRDefault="002940F0" w:rsidP="00085D54">
                        <w:pPr>
                          <w:spacing w:line="300" w:lineRule="exact"/>
                          <w:ind w:right="-20"/>
                          <w:rPr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sz w:val="32"/>
                            <w:szCs w:val="32"/>
                          </w:rPr>
                          <w:t>Right eye</w:t>
                        </w:r>
                      </w:p>
                    </w:txbxContent>
                  </v:textbox>
                </v:shape>
                <v:shape id="Text Box 58" o:spid="_x0000_s1226" type="#_x0000_t202" style="position:absolute;left:7897;top:1767;width:137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2940F0" w:rsidRPr="00315022" w:rsidRDefault="002940F0" w:rsidP="00085D54">
                        <w:pPr>
                          <w:spacing w:line="300" w:lineRule="exact"/>
                          <w:ind w:right="-20"/>
                          <w:rPr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sz w:val="32"/>
                            <w:szCs w:val="32"/>
                          </w:rPr>
                          <w:t>Left eye</w:t>
                        </w:r>
                      </w:p>
                    </w:txbxContent>
                  </v:textbox>
                </v:shape>
                <v:shape id="Text Box 57" o:spid="_x0000_s1227" type="#_x0000_t202" style="position:absolute;left:981;top:2639;width:184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2940F0" w:rsidRPr="00315022" w:rsidRDefault="002940F0" w:rsidP="00085D54">
                        <w:pPr>
                          <w:spacing w:line="280" w:lineRule="exact"/>
                          <w:ind w:right="-20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It is ok</w:t>
                        </w:r>
                      </w:p>
                    </w:txbxContent>
                  </v:textbox>
                </v:shape>
                <v:shape id="Text Box 56" o:spid="_x0000_s1228" type="#_x0000_t202" style="position:absolute;left:6934;top:2639;width:19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2940F0" w:rsidRPr="00315022" w:rsidRDefault="002940F0" w:rsidP="00085D54">
                        <w:pPr>
                          <w:spacing w:line="280" w:lineRule="exact"/>
                          <w:ind w:right="-20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It is ok</w:t>
                        </w:r>
                      </w:p>
                    </w:txbxContent>
                  </v:textbox>
                </v:shape>
                <v:shape id="Text Box 55" o:spid="_x0000_s1229" type="#_x0000_t202" style="position:absolute;left:981;top:3258;width:30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2940F0" w:rsidRPr="00315022" w:rsidRDefault="002940F0" w:rsidP="00085D54">
                        <w:pPr>
                          <w:spacing w:line="280" w:lineRule="exact"/>
                          <w:ind w:right="-12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There is a</w:t>
                        </w:r>
                        <w:r w:rsidRPr="00315022">
                          <w:rPr>
                            <w:rFonts w:ascii="Verdana" w:hAnsi="Verdana"/>
                            <w:color w:val="231F20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problem</w:t>
                        </w:r>
                      </w:p>
                    </w:txbxContent>
                  </v:textbox>
                </v:shape>
                <v:shape id="Text Box 54" o:spid="_x0000_s1230" type="#_x0000_t202" style="position:absolute;left:6934;top:3258;width:3164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2940F0" w:rsidRPr="00315022" w:rsidRDefault="002940F0" w:rsidP="00085D54">
                        <w:pPr>
                          <w:spacing w:line="280" w:lineRule="exact"/>
                          <w:ind w:right="-12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There is a</w:t>
                        </w:r>
                        <w:r w:rsidRPr="00315022">
                          <w:rPr>
                            <w:rFonts w:ascii="Verdana" w:hAnsi="Verdana"/>
                            <w:color w:val="231F20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problem</w:t>
                        </w:r>
                      </w:p>
                    </w:txbxContent>
                  </v:textbox>
                </v:shape>
                <v:shape id="Text Box 53" o:spid="_x0000_s1231" type="#_x0000_t202" style="position:absolute;left:283;top:7990;width:4101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2940F0" w:rsidRPr="00315022" w:rsidRDefault="002940F0" w:rsidP="00085D54">
                        <w:pPr>
                          <w:spacing w:line="300" w:lineRule="exact"/>
                          <w:ind w:right="-20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rFonts w:ascii="Verdana" w:hAnsi="Verdana"/>
                            <w:sz w:val="32"/>
                            <w:szCs w:val="32"/>
                          </w:rPr>
                          <w:t>Which eye has better sight?</w:t>
                        </w:r>
                      </w:p>
                    </w:txbxContent>
                  </v:textbox>
                </v:shape>
                <v:shape id="_x0000_s1232" type="#_x0000_t202" style="position:absolute;left:5009;top:8166;width:96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2940F0" w:rsidRPr="00085D54" w:rsidRDefault="002940F0" w:rsidP="00085D54">
                        <w:pPr>
                          <w:spacing w:line="280" w:lineRule="exact"/>
                          <w:ind w:right="-20"/>
                          <w:rPr>
                            <w:sz w:val="32"/>
                            <w:szCs w:val="32"/>
                          </w:rPr>
                        </w:pPr>
                        <w:r w:rsidRPr="00085D54">
                          <w:rPr>
                            <w:color w:val="231F20"/>
                            <w:sz w:val="32"/>
                            <w:szCs w:val="32"/>
                          </w:rPr>
                          <w:t>Right</w:t>
                        </w:r>
                      </w:p>
                    </w:txbxContent>
                  </v:textbox>
                </v:shape>
                <v:shape id="Text Box 51" o:spid="_x0000_s1233" type="#_x0000_t202" style="position:absolute;left:7075;top:8166;width:101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2940F0" w:rsidRPr="00085D54" w:rsidRDefault="002940F0" w:rsidP="00085D54">
                        <w:pPr>
                          <w:spacing w:line="280" w:lineRule="exact"/>
                          <w:ind w:right="-17"/>
                          <w:rPr>
                            <w:sz w:val="32"/>
                            <w:szCs w:val="32"/>
                          </w:rPr>
                        </w:pPr>
                        <w:r w:rsidRPr="00085D54">
                          <w:rPr>
                            <w:color w:val="231F20"/>
                            <w:spacing w:val="-1"/>
                            <w:sz w:val="32"/>
                            <w:szCs w:val="32"/>
                          </w:rPr>
                          <w:t>Left</w:t>
                        </w:r>
                      </w:p>
                    </w:txbxContent>
                  </v:textbox>
                </v:shape>
                <v:shape id="Text Box 50" o:spid="_x0000_s1234" type="#_x0000_t202" style="position:absolute;left:9079;top:8166;width:116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2940F0" w:rsidRPr="00085D54" w:rsidRDefault="002940F0" w:rsidP="00085D54">
                        <w:pPr>
                          <w:spacing w:line="280" w:lineRule="exact"/>
                          <w:ind w:right="-20"/>
                          <w:rPr>
                            <w:sz w:val="32"/>
                            <w:szCs w:val="32"/>
                          </w:rPr>
                        </w:pPr>
                        <w:r w:rsidRPr="00085D54">
                          <w:rPr>
                            <w:color w:val="231F20"/>
                            <w:sz w:val="32"/>
                            <w:szCs w:val="32"/>
                          </w:rPr>
                          <w:t>Same</w:t>
                        </w:r>
                      </w:p>
                    </w:txbxContent>
                  </v:textbox>
                </v:shape>
                <v:shape id="Text Box 49" o:spid="_x0000_s1235" type="#_x0000_t202" style="position:absolute;left:-5;top:-170;width:104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2940F0" w:rsidRPr="00085D54" w:rsidRDefault="002940F0" w:rsidP="00085D54">
                        <w:pPr>
                          <w:spacing w:line="320" w:lineRule="exact"/>
                          <w:ind w:right="-20"/>
                          <w:rPr>
                            <w:sz w:val="40"/>
                            <w:szCs w:val="40"/>
                          </w:rPr>
                        </w:pPr>
                        <w:r w:rsidRPr="00085D54"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  <w:t xml:space="preserve">Section 7 </w:t>
                        </w:r>
                        <w:r w:rsidRPr="00085D54">
                          <w:rPr>
                            <w:color w:val="FFFFFF"/>
                            <w:sz w:val="40"/>
                            <w:szCs w:val="40"/>
                          </w:rPr>
                          <w:t xml:space="preserve">- Please tell me the sight in my right and </w:t>
                        </w:r>
                        <w:r>
                          <w:rPr>
                            <w:color w:val="FFFFFF"/>
                            <w:sz w:val="40"/>
                            <w:szCs w:val="40"/>
                          </w:rPr>
                          <w:t>left eye</w:t>
                        </w:r>
                      </w:p>
                    </w:txbxContent>
                  </v:textbox>
                </v:shape>
                <v:shape id="Text Box 48" o:spid="_x0000_s1236" type="#_x0000_t202" style="position:absolute;left:246;top:4151;width:4894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oMsQA&#10;AADcAAAADwAAAGRycy9kb3ducmV2LnhtbESPW2sCMRSE3wv+h3AE32rWlZa6GkUFwdKXesHnw+bs&#10;RTcnSxLX9d83hUIfh5n5hlmsetOIjpyvLSuYjBMQxLnVNZcKzqfd6wcIH5A1NpZJwZM8rJaDlwVm&#10;2j74QN0xlCJC2GeooAqhzaT0eUUG/di2xNErrDMYonSl1A4fEW4amSbJuzRYc1yosKVtRfnteDcK&#10;Tt3G7w/XMNOfxUamX8V3enFrpUbDfj0HEagP/+G/9l4reJtO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aDLEAAAA3AAAAA8AAAAAAAAAAAAAAAAAmAIAAGRycy9k&#10;b3ducmV2LnhtbFBLBQYAAAAABAAEAPUAAACJAwAAAAA=&#10;">
                  <v:textbox inset="0,0,0,0">
                    <w:txbxContent>
                      <w:p w:rsidR="002940F0" w:rsidRDefault="002940F0" w:rsidP="00085D54">
                        <w:pPr>
                          <w:spacing w:before="110"/>
                          <w:ind w:left="249"/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Please say more here</w:t>
                        </w:r>
                      </w:p>
                      <w:p w:rsidR="002940F0" w:rsidRDefault="002940F0" w:rsidP="00085D54">
                        <w:pPr>
                          <w:spacing w:before="110"/>
                          <w:ind w:left="249"/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</w:pPr>
                      </w:p>
                      <w:p w:rsidR="002940F0" w:rsidRPr="00315022" w:rsidRDefault="002940F0" w:rsidP="00085D54">
                        <w:pPr>
                          <w:spacing w:before="110"/>
                          <w:ind w:left="249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7" o:spid="_x0000_s1237" type="#_x0000_t202" style="position:absolute;left:5349;top:4151;width:4894;height:3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2RcQA&#10;AADcAAAADwAAAGRycy9kb3ducmV2LnhtbESPW2sCMRSE3wv+h3CEvtWsKy26GkUFwdKXesHnw+bs&#10;RTcnSxLX7b9vCgUfh5n5hlmsetOIjpyvLSsYjxIQxLnVNZcKzqfd2xSED8gaG8uk4Ic8rJaDlwVm&#10;2j74QN0xlCJC2GeooAqhzaT0eUUG/ci2xNErrDMYonSl1A4fEW4amSbJhzRYc1yosKVtRfnteDcK&#10;Tt3G7w/XMNOfxUamX8V3enFrpV6H/XoOIlAfnuH/9l4reJ+k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9kXEAAAA3AAAAA8AAAAAAAAAAAAAAAAAmAIAAGRycy9k&#10;b3ducmV2LnhtbFBLBQYAAAAABAAEAPUAAACJAwAAAAA=&#10;">
                  <v:textbox inset="0,0,0,0">
                    <w:txbxContent>
                      <w:p w:rsidR="002940F0" w:rsidRDefault="002940F0" w:rsidP="00085D54">
                        <w:pPr>
                          <w:spacing w:before="110"/>
                          <w:ind w:left="368"/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</w:pPr>
                        <w:r w:rsidRPr="00315022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Please say more here</w:t>
                        </w:r>
                      </w:p>
                      <w:p w:rsidR="002940F0" w:rsidRDefault="002940F0" w:rsidP="00085D54">
                        <w:pPr>
                          <w:spacing w:before="110"/>
                          <w:ind w:left="368"/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</w:pPr>
                      </w:p>
                      <w:p w:rsidR="002940F0" w:rsidRPr="00315022" w:rsidRDefault="002940F0" w:rsidP="00085D54">
                        <w:pPr>
                          <w:spacing w:before="110"/>
                          <w:ind w:left="368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5D54" w:rsidRDefault="00014DE4">
      <w:pPr>
        <w:rPr>
          <w:b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41EFF9BC" wp14:editId="2E4C8627">
                <wp:simplePos x="0" y="0"/>
                <wp:positionH relativeFrom="page">
                  <wp:posOffset>390525</wp:posOffset>
                </wp:positionH>
                <wp:positionV relativeFrom="paragraph">
                  <wp:posOffset>151130</wp:posOffset>
                </wp:positionV>
                <wp:extent cx="6639560" cy="3098165"/>
                <wp:effectExtent l="0" t="0" r="27940" b="26035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3098165"/>
                          <a:chOff x="725" y="23"/>
                          <a:chExt cx="10456" cy="5743"/>
                        </a:xfrm>
                        <a:noFill/>
                      </wpg:grpSpPr>
                      <wps:wsp>
                        <wps:cNvPr id="36" name="AutoShape 45"/>
                        <wps:cNvSpPr>
                          <a:spLocks/>
                        </wps:cNvSpPr>
                        <wps:spPr bwMode="auto">
                          <a:xfrm>
                            <a:off x="725" y="23"/>
                            <a:ext cx="10456" cy="5743"/>
                          </a:xfrm>
                          <a:custGeom>
                            <a:avLst/>
                            <a:gdLst>
                              <a:gd name="T0" fmla="+- 0 11181 725"/>
                              <a:gd name="T1" fmla="*/ T0 w 10456"/>
                              <a:gd name="T2" fmla="+- 0 482 23"/>
                              <a:gd name="T3" fmla="*/ 482 h 5743"/>
                              <a:gd name="T4" fmla="+- 0 725 725"/>
                              <a:gd name="T5" fmla="*/ T4 w 10456"/>
                              <a:gd name="T6" fmla="+- 0 482 23"/>
                              <a:gd name="T7" fmla="*/ 482 h 5743"/>
                              <a:gd name="T8" fmla="+- 0 725 725"/>
                              <a:gd name="T9" fmla="*/ T8 w 10456"/>
                              <a:gd name="T10" fmla="+- 0 5766 23"/>
                              <a:gd name="T11" fmla="*/ 5766 h 5743"/>
                              <a:gd name="T12" fmla="+- 0 11181 725"/>
                              <a:gd name="T13" fmla="*/ T12 w 10456"/>
                              <a:gd name="T14" fmla="+- 0 5766 23"/>
                              <a:gd name="T15" fmla="*/ 5766 h 5743"/>
                              <a:gd name="T16" fmla="+- 0 11181 725"/>
                              <a:gd name="T17" fmla="*/ T16 w 10456"/>
                              <a:gd name="T18" fmla="+- 0 482 23"/>
                              <a:gd name="T19" fmla="*/ 482 h 5743"/>
                              <a:gd name="T20" fmla="+- 0 11181 725"/>
                              <a:gd name="T21" fmla="*/ T20 w 10456"/>
                              <a:gd name="T22" fmla="+- 0 23 23"/>
                              <a:gd name="T23" fmla="*/ 23 h 5743"/>
                              <a:gd name="T24" fmla="+- 0 725 725"/>
                              <a:gd name="T25" fmla="*/ T24 w 10456"/>
                              <a:gd name="T26" fmla="+- 0 23 23"/>
                              <a:gd name="T27" fmla="*/ 23 h 5743"/>
                              <a:gd name="T28" fmla="+- 0 725 725"/>
                              <a:gd name="T29" fmla="*/ T28 w 10456"/>
                              <a:gd name="T30" fmla="+- 0 28 23"/>
                              <a:gd name="T31" fmla="*/ 28 h 5743"/>
                              <a:gd name="T32" fmla="+- 0 11181 725"/>
                              <a:gd name="T33" fmla="*/ T32 w 10456"/>
                              <a:gd name="T34" fmla="+- 0 28 23"/>
                              <a:gd name="T35" fmla="*/ 28 h 5743"/>
                              <a:gd name="T36" fmla="+- 0 11181 725"/>
                              <a:gd name="T37" fmla="*/ T36 w 10456"/>
                              <a:gd name="T38" fmla="+- 0 23 23"/>
                              <a:gd name="T39" fmla="*/ 23 h 5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56" h="5743">
                                <a:moveTo>
                                  <a:pt x="10456" y="459"/>
                                </a:moveTo>
                                <a:lnTo>
                                  <a:pt x="0" y="459"/>
                                </a:lnTo>
                                <a:lnTo>
                                  <a:pt x="0" y="5743"/>
                                </a:lnTo>
                                <a:lnTo>
                                  <a:pt x="10456" y="5743"/>
                                </a:lnTo>
                                <a:lnTo>
                                  <a:pt x="10456" y="459"/>
                                </a:lnTo>
                                <a:moveTo>
                                  <a:pt x="10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456" y="5"/>
                                </a:lnTo>
                                <a:lnTo>
                                  <a:pt x="10456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5" y="23"/>
                            <a:ext cx="10456" cy="5743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F37245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30" y="28"/>
                            <a:ext cx="10446" cy="45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52" y="2541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252" y="2541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52" y="3870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252" y="3870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52" y="5026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252" y="5026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1901"/>
                            <a:ext cx="1563" cy="11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718"/>
                            <a:ext cx="1582" cy="14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4083"/>
                            <a:ext cx="1457" cy="94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3433"/>
                            <a:ext cx="1794" cy="13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1530"/>
                            <a:ext cx="1743" cy="68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0.75pt;margin-top:11.9pt;width:522.8pt;height:243.95pt;z-index:-251452416;mso-position-horizontal-relative:page" coordorigin="725,23" coordsize="10456,5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">
                <v:shape id="AutoShape 45" o:spid="_x0000_s1027" style="position:absolute;left:725;top:23;width:10456;height:5743;visibility:visible;mso-wrap-style:square;v-text-anchor:top" coordsize="10456,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QecIA&#10;AADbAAAADwAAAGRycy9kb3ducmV2LnhtbESP3YrCMBCF74V9hzALe6epK6hUo3SVwioI/j3A0Ixt&#10;sZmUJGr37TeC4OXhzPnOnPmyM424k/O1ZQXDQQKCuLC65lLB+ZT3pyB8QNbYWCYFf+RhufjozTHV&#10;9sEHuh9DKSKEfYoKqhDaVEpfVGTQD2xLHL2LdQZDlK6U2uEjwk0jv5NkLA3WHBsqbGlVUXE93kx8&#10;Y79br4tJ7hxlq9NPojf5Ntso9fXZZTMQgbrwPn6lf7WC0RieWyIA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FB5wgAAANsAAAAPAAAAAAAAAAAAAAAAAJgCAABkcnMvZG93&#10;bnJldi54bWxQSwUGAAAAAAQABAD1AAAAhwMAAAAA&#10;" path="m10456,459l,459,,5743r10456,l10456,459t,-459l,,,5r10456,l10456,e" filled="f" stroked="f">
                  <v:path arrowok="t" o:connecttype="custom" o:connectlocs="10456,482;0,482;0,5766;10456,5766;10456,482;10456,23;0,23;0,28;10456,28;10456,23" o:connectangles="0,0,0,0,0,0,0,0,0,0"/>
                </v:shape>
                <v:rect id="Rectangle 44" o:spid="_x0000_s1028" style="position:absolute;left:725;top:23;width:10456;height:5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OecIA&#10;AADbAAAADwAAAGRycy9kb3ducmV2LnhtbESPW4vCMBCF3wX/QxjBF9FUBVe6RhFFUFjEy+770IxN&#10;2WZSmmjrvzcLwj4ezuXjLFatLcWDal84VjAeJSCIM6cLzhV8X3fDOQgfkDWWjknBkzyslt3OAlPt&#10;Gj7T4xJyEUfYp6jAhFClUvrMkEU/chVx9G6uthiirHOpa2ziuC3lJElm0mLBkWCwoo2h7Pdyt5Hr&#10;mnN5sKdrbn72x6+TH2xvA1Kq32vXnyACteE//G7vtYLpB/x9i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U55wgAAANsAAAAPAAAAAAAAAAAAAAAAAJgCAABkcnMvZG93&#10;bnJldi54bWxQSwUGAAAAAAQABAD1AAAAhwMAAAAA&#10;" filled="f" strokecolor="#f37245" strokeweight=".5pt"/>
                <v:rect id="Rectangle 43" o:spid="_x0000_s1029" style="position:absolute;left:730;top:28;width:1044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/>
                <v:rect id="Rectangle 42" o:spid="_x0000_s1030" style="position:absolute;left:1252;top:254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4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uLEAAAA2wAAAA8AAAAAAAAAAAAAAAAAmAIAAGRycy9k&#10;b3ducmV2LnhtbFBLBQYAAAAABAAEAPUAAACJAwAAAAA=&#10;" filled="f" stroked="f"/>
                <v:rect id="Rectangle 41" o:spid="_x0000_s1031" style="position:absolute;left:1252;top:254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o88IA&#10;AADbAAAADwAAAGRycy9kb3ducmV2LnhtbERPz2vCMBS+C/sfwhN2m6mjk1mNUgaDHjaZOhBvz+bZ&#10;FpuXkmS1/vfLQfD48f1ergfTip6cbywrmE4SEMSl1Q1XCn73ny/vIHxA1thaJgU38rBePY2WmGl7&#10;5S31u1CJGMI+QwV1CF0mpS9rMugntiOO3Nk6gyFCV0nt8BrDTStfk2QmDTYcG2rs6KOm8rL7Mwp0&#10;+rW39ud744+zs37Lb6dDMXdKPY+HfAEi0BAe4ru70ArSuD5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CjzwgAAANsAAAAPAAAAAAAAAAAAAAAAAJgCAABkcnMvZG93&#10;bnJldi54bWxQSwUGAAAAAAQABAD1AAAAhwMAAAAA&#10;" filled="f" strokecolor="#231f20" strokeweight=".5pt"/>
                <v:rect id="Rectangle 40" o:spid="_x0000_s1032" style="position:absolute;left:1252;top:3870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9mcQA&#10;AADb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fZnEAAAA2wAAAA8AAAAAAAAAAAAAAAAAmAIAAGRycy9k&#10;b3ducmV2LnhtbFBLBQYAAAAABAAEAPUAAACJAwAAAAA=&#10;" filled="f" stroked="f"/>
                <v:rect id="Rectangle 39" o:spid="_x0000_s1033" style="position:absolute;left:1252;top:3870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TH8UA&#10;AADbAAAADwAAAGRycy9kb3ducmV2LnhtbESPQWvCQBSE7wX/w/IKvdVNxYqNriJCwUMrNRGKt2f2&#10;mQSzb8Pu1iT/3i0Uehxm5htmue5NI27kfG1Zwcs4AUFcWF1zqeCYvz/PQfiArLGxTAoG8rBejR6W&#10;mGrb8YFuWShFhLBPUUEVQptK6YuKDPqxbYmjd7HOYIjSlVI77CLcNHKSJDNpsOa4UGFL24qKa/Zj&#10;FOjpR27t1+fen2YX/boZzt+7N6fU02O/WYAI1If/8F97pxVMJ/D7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hMfxQAAANsAAAAPAAAAAAAAAAAAAAAAAJgCAABkcnMv&#10;ZG93bnJldi54bWxQSwUGAAAAAAQABAD1AAAAigMAAAAA&#10;" filled="f" strokecolor="#231f20" strokeweight=".5pt"/>
                <v:rect id="Rectangle 38" o:spid="_x0000_s1034" style="position:absolute;left:1252;top:502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/>
                <v:rect id="Rectangle 37" o:spid="_x0000_s1035" style="position:absolute;left:1252;top:502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u8MQA&#10;AADbAAAADwAAAGRycy9kb3ducmV2LnhtbESPQWsCMRSE74L/ITzBW80qq9itUUQQPFSpWhBvr5vn&#10;7uLmZUlSXf+9KRQ8DjPzDTNbtKYWN3K+sqxgOEhAEOdWV1wo+D6u36YgfEDWWFsmBQ/ysJh3OzPM&#10;tL3znm6HUIgIYZ+hgjKEJpPS5yUZ9APbEEfvYp3BEKUrpHZ4j3BTy1GSTKTBiuNCiQ2tSsqvh1+j&#10;QKefR2u/tjt/nlz0ePn4OW3enVL9Xrv8ABGoDa/wf3ujFaQp/H2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zLvDEAAAA2wAAAA8AAAAAAAAAAAAAAAAAmAIAAGRycy9k&#10;b3ducmV2LnhtbFBLBQYAAAAABAAEAPUAAACJAwAAAAA=&#10;" filled="f" strokecolor="#231f20" strokeweight=".5pt"/>
                <v:shape id="Picture 36" o:spid="_x0000_s1036" type="#_x0000_t75" style="position:absolute;left:7095;top:1901;width:1563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+mCXDAAAA2wAAAA8AAABkcnMvZG93bnJldi54bWxEj0FrwkAUhO8F/8PyhF6KbizVltRVJKJ4&#10;tGm9P7PPbDD7NmRXjf76riB4HGbmG2Y672wtztT6yrGC0TABQVw4XXGp4O93NfgC4QOyxtoxKbiS&#10;h/ms9zLFVLsL/9A5D6WIEPYpKjAhNKmUvjBk0Q9dQxy9g2sthijbUuoWLxFua/meJBNpseK4YLCh&#10;zFBxzE9Wwc3su1u2/Dzss8lS4jjfrd+2K6Ve+93iG0SgLjzDj/ZGK/gYw/1L/AF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6YJcMAAADbAAAADwAAAAAAAAAAAAAAAACf&#10;AgAAZHJzL2Rvd25yZXYueG1sUEsFBgAAAAAEAAQA9wAAAI8DAAAAAA==&#10;">
                  <v:imagedata r:id="rId54" o:title=""/>
                </v:shape>
                <v:shape id="Picture 35" o:spid="_x0000_s1037" type="#_x0000_t75" style="position:absolute;left:9084;top:1718;width:1582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xGjDAAAA2wAAAA8AAABkcnMvZG93bnJldi54bWxEj0uLwkAQhO/C/oehF7yIThTxER1FRNHT&#10;ii+8NpneJGymJ2QmGv+9syB4LKrqK2q+bEwh7lS53LKCfi8CQZxYnXOq4HLedicgnEfWWFgmBU9y&#10;sFx8teYYa/vgI91PPhUBwi5GBZn3ZSylSzIy6Hq2JA7er60M+iCrVOoKHwFuCjmIopE0mHNYyLCk&#10;dUbJ36k2CqR31+n1MEnl7TnedHj3U67rWqn2d7OagfDU+E/43d5rBcMR/H8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TEaMMAAADbAAAADwAAAAAAAAAAAAAAAACf&#10;AgAAZHJzL2Rvd25yZXYueG1sUEsFBgAAAAAEAAQA9wAAAI8DAAAAAA==&#10;">
                  <v:imagedata r:id="rId55" o:title=""/>
                </v:shape>
                <v:shape id="Picture 34" o:spid="_x0000_s1038" type="#_x0000_t75" style="position:absolute;left:7364;top:4083;width:1457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TjDDAAAA2wAAAA8AAABkcnMvZG93bnJldi54bWxEj0+LwjAUxO8LfofwBG9r6p9VqUYRlwUP&#10;e9mq90fzbKrNS2myteun3wiCx2FmfsOsNp2tREuNLx0rGA0TEMS50yUXCo6Hr/cFCB+QNVaOScEf&#10;edise28rTLW78Q+1WShEhLBPUYEJoU6l9Lkhi37oauLonV1jMUTZFFI3eItwW8lxksykxZLjgsGa&#10;dobya/ZrFdSnT5pcyvv3RzbaFbQ3bdZVUqlBv9suQQTqwiv8bO+1gukcHl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FOMMMAAADbAAAADwAAAAAAAAAAAAAAAACf&#10;AgAAZHJzL2Rvd25yZXYueG1sUEsFBgAAAAAEAAQA9wAAAI8DAAAAAA==&#10;">
                  <v:imagedata r:id="rId56" o:title=""/>
                </v:shape>
                <v:shape id="Picture 33" o:spid="_x0000_s1039" type="#_x0000_t75" style="position:absolute;left:9014;top:3433;width:1794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2lgS+AAAA2wAAAA8AAABkcnMvZG93bnJldi54bWxET02LwjAQvQv+hzCCF9FUkUWqUUSQ3YuI&#10;VvE6NGNTbCaliVr99eYg7PHxvher1lbiQY0vHSsYjxIQxLnTJRcKTtl2OAPhA7LGyjEpeJGH1bLb&#10;WWCq3ZMP9DiGQsQQ9ikqMCHUqZQ+N2TRj1xNHLmrayyGCJtC6gafMdxWcpIkP9JiybHBYE0bQ/nt&#10;eLcKytdpEMzvWxLvLlW2v+/95iyV6vfa9RxEoDb8i7/uP61gGsfGL/E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2lgS+AAAA2wAAAA8AAAAAAAAAAAAAAAAAnwIAAGRy&#10;cy9kb3ducmV2LnhtbFBLBQYAAAAABAAEAPcAAACKAwAAAAA=&#10;">
                  <v:imagedata r:id="rId57" o:title=""/>
                </v:shape>
                <v:shape id="Picture 32" o:spid="_x0000_s1040" type="#_x0000_t75" style="position:absolute;left:5212;top:1530;width:1743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toHFAAAA2wAAAA8AAABkcnMvZG93bnJldi54bWxEj91qAjEUhO8LvkM4gjdFs9oq62qUopRK&#10;i4I/D3BIjruLm5PtJur27U2h0MthZr5h5svWVuJGjS8dKxgOEhDE2pmScwWn43s/BeEDssHKMSn4&#10;IQ/LRedpjplxd97T7RByESHsM1RQhFBnUnpdkEU/cDVx9M6usRiibHJpGrxHuK3kKEkm0mLJcaHA&#10;mlYF6cvhahWMP/V2vTp+pPz1fdH79Dm87CqjVK/bvs1ABGrDf/ivvTEKXqfw+yX+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VraBxQAAANsAAAAPAAAAAAAAAAAAAAAA&#10;AJ8CAABkcnMvZG93bnJldi54bWxQSwUGAAAAAAQABAD3AAAAkQMAAAAA&#10;">
                  <v:imagedata r:id="rId58" o:title=""/>
                </v:shape>
                <w10:wrap anchorx="page"/>
              </v:group>
            </w:pict>
          </mc:Fallback>
        </mc:AlternateContent>
      </w:r>
      <w:r w:rsidR="006953DE" w:rsidRPr="0091456D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8C34C60" wp14:editId="0755E049">
                <wp:simplePos x="0" y="0"/>
                <wp:positionH relativeFrom="column">
                  <wp:posOffset>8890</wp:posOffset>
                </wp:positionH>
                <wp:positionV relativeFrom="paragraph">
                  <wp:posOffset>52070</wp:posOffset>
                </wp:positionV>
                <wp:extent cx="6655435" cy="463550"/>
                <wp:effectExtent l="19050" t="19050" r="12065" b="12700"/>
                <wp:wrapNone/>
                <wp:docPr id="60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46355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940F0" w:rsidRPr="00315022" w:rsidRDefault="002940F0" w:rsidP="0091456D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15022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Section 8 </w:t>
                            </w: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– Please tell me about my glasses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margin-left:.7pt;margin-top:4.1pt;width:524.05pt;height:3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" fillcolor="#f37245" strokecolor="#f37245" strokeweight="2.25pt">
                <v:textbox inset="0,0,0,0">
                  <w:txbxContent>
                    <w:p w:rsidR="002940F0" w:rsidRPr="00315022" w:rsidRDefault="002940F0" w:rsidP="0091456D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15022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Section 8 </w:t>
                      </w: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– Please tell me about my glasses</w:t>
                      </w:r>
                    </w:p>
                  </w:txbxContent>
                </v:textbox>
              </v:shape>
            </w:pict>
          </mc:Fallback>
        </mc:AlternateContent>
      </w:r>
      <w:r w:rsidR="0091456D"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048A0918" wp14:editId="3E8B9684">
                <wp:simplePos x="0" y="0"/>
                <wp:positionH relativeFrom="page">
                  <wp:posOffset>368300</wp:posOffset>
                </wp:positionH>
                <wp:positionV relativeFrom="page">
                  <wp:posOffset>6527800</wp:posOffset>
                </wp:positionV>
                <wp:extent cx="6658610" cy="431800"/>
                <wp:effectExtent l="19050" t="19050" r="27940" b="2540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8610" cy="431800"/>
                        </a:xfrm>
                        <a:prstGeom prst="rect">
                          <a:avLst/>
                        </a:prstGeom>
                        <a:solidFill>
                          <a:srgbClr val="003B79"/>
                        </a:solidFill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9pt;margin-top:514pt;width:524.3pt;height:34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" o:allowincell="f" fillcolor="#003b79" strokecolor="#f37245" strokeweight="2.25pt">
                <w10:wrap anchorx="page" anchory="page"/>
              </v:rect>
            </w:pict>
          </mc:Fallback>
        </mc:AlternateContent>
      </w:r>
    </w:p>
    <w:p w:rsidR="00085D54" w:rsidRDefault="00085D54">
      <w:pPr>
        <w:rPr>
          <w:b/>
        </w:rPr>
      </w:pPr>
    </w:p>
    <w:p w:rsidR="00085D54" w:rsidRDefault="00085D54">
      <w:pPr>
        <w:rPr>
          <w:b/>
        </w:rPr>
      </w:pPr>
    </w:p>
    <w:p w:rsidR="00085D54" w:rsidRDefault="00014DE4">
      <w:pPr>
        <w:rPr>
          <w:b/>
        </w:rPr>
      </w:pPr>
      <w:r w:rsidRPr="0091456D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1A13A8" wp14:editId="5F70D55E">
                <wp:simplePos x="0" y="0"/>
                <wp:positionH relativeFrom="column">
                  <wp:posOffset>18415</wp:posOffset>
                </wp:positionH>
                <wp:positionV relativeFrom="paragraph">
                  <wp:posOffset>139700</wp:posOffset>
                </wp:positionV>
                <wp:extent cx="4619625" cy="2583815"/>
                <wp:effectExtent l="0" t="0" r="0" b="0"/>
                <wp:wrapNone/>
                <wp:docPr id="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58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3DE" w:rsidRDefault="006953DE" w:rsidP="0091456D">
                            <w:pPr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</w:pPr>
                          </w:p>
                          <w:p w:rsidR="002940F0" w:rsidRPr="00315022" w:rsidRDefault="002940F0" w:rsidP="0091456D">
                            <w:pPr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</w:pPr>
                            <w:r w:rsidRPr="00315022"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  <w:t>These glasses are for:</w:t>
                            </w:r>
                          </w:p>
                          <w:p w:rsidR="002940F0" w:rsidRPr="00315022" w:rsidRDefault="002940F0" w:rsidP="0091456D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315022" w:rsidRDefault="002940F0" w:rsidP="0091456D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Looking at things near to me</w:t>
                            </w:r>
                          </w:p>
                          <w:p w:rsidR="002940F0" w:rsidRPr="00315022" w:rsidRDefault="002940F0" w:rsidP="0091456D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Like reading and looking at photos</w:t>
                            </w:r>
                          </w:p>
                          <w:p w:rsidR="002940F0" w:rsidRDefault="002940F0" w:rsidP="0091456D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014DE4" w:rsidRPr="006953DE" w:rsidRDefault="00014DE4" w:rsidP="0091456D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940F0" w:rsidRPr="00315022" w:rsidRDefault="002940F0" w:rsidP="0091456D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Looking at thigs further away from me</w:t>
                            </w:r>
                          </w:p>
                          <w:p w:rsidR="002940F0" w:rsidRPr="00315022" w:rsidRDefault="002940F0" w:rsidP="0091456D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Like watching TV or looking at a view</w:t>
                            </w:r>
                          </w:p>
                          <w:p w:rsidR="002940F0" w:rsidRDefault="002940F0" w:rsidP="0091456D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014DE4" w:rsidRPr="006953DE" w:rsidRDefault="00014DE4" w:rsidP="0091456D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940F0" w:rsidRDefault="002940F0" w:rsidP="0091456D">
                            <w:pPr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</w:pPr>
                            <w:r w:rsidRPr="0031502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Looking at things both near and</w:t>
                            </w:r>
                            <w:r w:rsidRPr="00315022"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15022"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  <w:br/>
                              <w:t xml:space="preserve">           far away</w:t>
                            </w:r>
                          </w:p>
                          <w:p w:rsidR="006953DE" w:rsidRPr="00315022" w:rsidRDefault="006953DE" w:rsidP="0091456D">
                            <w:pPr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</w:pPr>
                          </w:p>
                          <w:p w:rsidR="002940F0" w:rsidRPr="00523C8A" w:rsidRDefault="002940F0" w:rsidP="009145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40F0" w:rsidRPr="00B8508C" w:rsidRDefault="002940F0" w:rsidP="001048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margin-left:1.45pt;margin-top:11pt;width:363.75pt;height:203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" filled="f" stroked="f">
                <v:textbox>
                  <w:txbxContent>
                    <w:p w:rsidR="006953DE" w:rsidRDefault="006953DE" w:rsidP="0091456D">
                      <w:pPr>
                        <w:rPr>
                          <w:rFonts w:ascii="Verdana" w:hAnsi="Verdana"/>
                          <w:sz w:val="30"/>
                          <w:szCs w:val="30"/>
                        </w:rPr>
                      </w:pPr>
                    </w:p>
                    <w:p w:rsidR="002940F0" w:rsidRPr="00315022" w:rsidRDefault="002940F0" w:rsidP="0091456D">
                      <w:pPr>
                        <w:rPr>
                          <w:rFonts w:ascii="Verdana" w:hAnsi="Verdana"/>
                          <w:sz w:val="30"/>
                          <w:szCs w:val="30"/>
                        </w:rPr>
                      </w:pPr>
                      <w:r w:rsidRPr="00315022">
                        <w:rPr>
                          <w:rFonts w:ascii="Verdana" w:hAnsi="Verdana"/>
                          <w:sz w:val="30"/>
                          <w:szCs w:val="30"/>
                        </w:rPr>
                        <w:t>These glasses are for:</w:t>
                      </w:r>
                    </w:p>
                    <w:p w:rsidR="002940F0" w:rsidRPr="00315022" w:rsidRDefault="002940F0" w:rsidP="0091456D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315022" w:rsidRDefault="002940F0" w:rsidP="0091456D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Looking at things near to me</w:t>
                      </w:r>
                    </w:p>
                    <w:p w:rsidR="002940F0" w:rsidRPr="00315022" w:rsidRDefault="002940F0" w:rsidP="0091456D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Like reading and looking at photos</w:t>
                      </w:r>
                    </w:p>
                    <w:p w:rsidR="002940F0" w:rsidRDefault="002940F0" w:rsidP="0091456D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014DE4" w:rsidRPr="006953DE" w:rsidRDefault="00014DE4" w:rsidP="0091456D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940F0" w:rsidRPr="00315022" w:rsidRDefault="002940F0" w:rsidP="0091456D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Looking at thigs further away from me</w:t>
                      </w:r>
                    </w:p>
                    <w:p w:rsidR="002940F0" w:rsidRPr="00315022" w:rsidRDefault="002940F0" w:rsidP="0091456D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Like watching TV or looking at a view</w:t>
                      </w:r>
                    </w:p>
                    <w:p w:rsidR="002940F0" w:rsidRDefault="002940F0" w:rsidP="0091456D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014DE4" w:rsidRPr="006953DE" w:rsidRDefault="00014DE4" w:rsidP="0091456D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940F0" w:rsidRDefault="002940F0" w:rsidP="0091456D">
                      <w:pPr>
                        <w:rPr>
                          <w:rFonts w:ascii="Verdana" w:hAnsi="Verdana"/>
                          <w:sz w:val="30"/>
                          <w:szCs w:val="30"/>
                        </w:rPr>
                      </w:pPr>
                      <w:r w:rsidRPr="0031502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Looking at things both near and</w:t>
                      </w:r>
                      <w:r w:rsidRPr="00315022">
                        <w:rPr>
                          <w:rFonts w:ascii="Verdana" w:hAnsi="Verdana"/>
                          <w:sz w:val="30"/>
                          <w:szCs w:val="30"/>
                        </w:rPr>
                        <w:t xml:space="preserve"> </w:t>
                      </w:r>
                      <w:r w:rsidRPr="00315022">
                        <w:rPr>
                          <w:rFonts w:ascii="Verdana" w:hAnsi="Verdana"/>
                          <w:sz w:val="30"/>
                          <w:szCs w:val="30"/>
                        </w:rPr>
                        <w:br/>
                        <w:t xml:space="preserve">           far away</w:t>
                      </w:r>
                    </w:p>
                    <w:p w:rsidR="006953DE" w:rsidRPr="00315022" w:rsidRDefault="006953DE" w:rsidP="0091456D">
                      <w:pPr>
                        <w:rPr>
                          <w:rFonts w:ascii="Verdana" w:hAnsi="Verdana"/>
                          <w:sz w:val="30"/>
                          <w:szCs w:val="30"/>
                        </w:rPr>
                      </w:pPr>
                    </w:p>
                    <w:p w:rsidR="002940F0" w:rsidRPr="00523C8A" w:rsidRDefault="002940F0" w:rsidP="0091456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940F0" w:rsidRPr="00B8508C" w:rsidRDefault="002940F0" w:rsidP="001048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91456D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6B65FFA" wp14:editId="1D8CB1B8">
                <wp:simplePos x="0" y="0"/>
                <wp:positionH relativeFrom="column">
                  <wp:posOffset>-6350</wp:posOffset>
                </wp:positionH>
                <wp:positionV relativeFrom="paragraph">
                  <wp:posOffset>1905</wp:posOffset>
                </wp:positionV>
                <wp:extent cx="6819900" cy="355600"/>
                <wp:effectExtent l="0" t="0" r="0" b="6350"/>
                <wp:wrapNone/>
                <wp:docPr id="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315022" w:rsidRDefault="002940F0" w:rsidP="0091456D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Please tell me about my first pair of glasses (These may be my only pair)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margin-left:-.5pt;margin-top:.15pt;width:537pt;height:2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" filled="f" stroked="f">
                <v:textbox>
                  <w:txbxContent>
                    <w:p w:rsidR="002940F0" w:rsidRPr="00315022" w:rsidRDefault="002940F0" w:rsidP="0091456D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Verdana" w:hAnsi="Verdana"/>
                          <w:sz w:val="28"/>
                          <w:szCs w:val="28"/>
                        </w:rPr>
                        <w:t>Please tell me about my first pair of glasses (These may be my only pair)</w:t>
                      </w:r>
                    </w:p>
                  </w:txbxContent>
                </v:textbox>
              </v:shape>
            </w:pict>
          </mc:Fallback>
        </mc:AlternateContent>
      </w:r>
    </w:p>
    <w:p w:rsidR="003F4FA6" w:rsidRDefault="003F4FA6">
      <w:pPr>
        <w:rPr>
          <w:b/>
        </w:rPr>
      </w:pPr>
    </w:p>
    <w:p w:rsidR="003F4FA6" w:rsidRDefault="003F4FA6">
      <w:pPr>
        <w:rPr>
          <w:b/>
        </w:rPr>
      </w:pPr>
    </w:p>
    <w:p w:rsidR="003F4FA6" w:rsidRDefault="003F4FA6">
      <w:pPr>
        <w:rPr>
          <w:b/>
        </w:rPr>
      </w:pPr>
    </w:p>
    <w:p w:rsidR="003F4FA6" w:rsidRDefault="003F4FA6">
      <w:pPr>
        <w:rPr>
          <w:b/>
        </w:rPr>
      </w:pPr>
    </w:p>
    <w:p w:rsidR="003F4FA6" w:rsidRDefault="00014DE4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98AA6A7" wp14:editId="17282119">
                <wp:simplePos x="0" y="0"/>
                <wp:positionH relativeFrom="column">
                  <wp:posOffset>301625</wp:posOffset>
                </wp:positionH>
                <wp:positionV relativeFrom="paragraph">
                  <wp:posOffset>62865</wp:posOffset>
                </wp:positionV>
                <wp:extent cx="266700" cy="247650"/>
                <wp:effectExtent l="0" t="0" r="19050" b="190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E4" w:rsidRDefault="00014DE4" w:rsidP="00014D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margin-left:23.75pt;margin-top:4.95pt;width:21pt;height:19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">
                <v:textbox>
                  <w:txbxContent>
                    <w:p w:rsidR="00014DE4" w:rsidRDefault="00014DE4" w:rsidP="00014DE4"/>
                  </w:txbxContent>
                </v:textbox>
              </v:shape>
            </w:pict>
          </mc:Fallback>
        </mc:AlternateContent>
      </w:r>
    </w:p>
    <w:p w:rsidR="003F4FA6" w:rsidRDefault="003F4FA6">
      <w:pPr>
        <w:rPr>
          <w:b/>
        </w:rPr>
      </w:pPr>
    </w:p>
    <w:p w:rsidR="003F4FA6" w:rsidRDefault="003F4FA6">
      <w:pPr>
        <w:rPr>
          <w:b/>
        </w:rPr>
      </w:pPr>
    </w:p>
    <w:p w:rsidR="003F4FA6" w:rsidRDefault="000C3C52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98A7A0B" wp14:editId="50790084">
                <wp:simplePos x="0" y="0"/>
                <wp:positionH relativeFrom="column">
                  <wp:posOffset>284480</wp:posOffset>
                </wp:positionH>
                <wp:positionV relativeFrom="paragraph">
                  <wp:posOffset>103505</wp:posOffset>
                </wp:positionV>
                <wp:extent cx="420370" cy="38671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E4" w:rsidRDefault="00014DE4" w:rsidP="00014D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margin-left:22.4pt;margin-top:8.15pt;width:33.1pt;height:30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" stroked="f">
                <v:textbox>
                  <w:txbxContent>
                    <w:p w:rsidR="00014DE4" w:rsidRDefault="00014DE4" w:rsidP="00014DE4"/>
                  </w:txbxContent>
                </v:textbox>
              </v:shape>
            </w:pict>
          </mc:Fallback>
        </mc:AlternateContent>
      </w:r>
    </w:p>
    <w:p w:rsidR="003F4FA6" w:rsidRDefault="000C3C52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2917F9E" wp14:editId="12D9B1CF">
                <wp:simplePos x="0" y="0"/>
                <wp:positionH relativeFrom="column">
                  <wp:posOffset>297180</wp:posOffset>
                </wp:positionH>
                <wp:positionV relativeFrom="paragraph">
                  <wp:posOffset>47625</wp:posOffset>
                </wp:positionV>
                <wp:extent cx="266700" cy="247650"/>
                <wp:effectExtent l="0" t="0" r="19050" b="1905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C52" w:rsidRDefault="000C3C52" w:rsidP="000C3C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margin-left:23.4pt;margin-top:3.75pt;width:21pt;height:1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">
                <v:textbox>
                  <w:txbxContent>
                    <w:p w:rsidR="000C3C52" w:rsidRDefault="000C3C52" w:rsidP="000C3C52"/>
                  </w:txbxContent>
                </v:textbox>
              </v:shape>
            </w:pict>
          </mc:Fallback>
        </mc:AlternateContent>
      </w:r>
    </w:p>
    <w:p w:rsidR="003F4FA6" w:rsidRDefault="003F4FA6">
      <w:pPr>
        <w:rPr>
          <w:b/>
        </w:rPr>
      </w:pPr>
    </w:p>
    <w:p w:rsidR="003F4FA6" w:rsidRDefault="003F4FA6">
      <w:pPr>
        <w:rPr>
          <w:b/>
        </w:rPr>
      </w:pPr>
    </w:p>
    <w:p w:rsidR="003F4FA6" w:rsidRDefault="00014DE4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EDF03BE" wp14:editId="2C9F68E4">
                <wp:simplePos x="0" y="0"/>
                <wp:positionH relativeFrom="column">
                  <wp:posOffset>302260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E4" w:rsidRDefault="00014DE4" w:rsidP="00014D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margin-left:23.8pt;margin-top:11.85pt;width:21pt;height:19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sGKAIAAE4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">
                <v:textbox>
                  <w:txbxContent>
                    <w:p w:rsidR="00014DE4" w:rsidRDefault="00014DE4" w:rsidP="00014DE4"/>
                  </w:txbxContent>
                </v:textbox>
              </v:shape>
            </w:pict>
          </mc:Fallback>
        </mc:AlternateContent>
      </w:r>
    </w:p>
    <w:p w:rsidR="003F4FA6" w:rsidRDefault="003F4FA6">
      <w:pPr>
        <w:rPr>
          <w:b/>
        </w:rPr>
      </w:pPr>
    </w:p>
    <w:p w:rsidR="003F4FA6" w:rsidRDefault="003F4FA6">
      <w:pPr>
        <w:rPr>
          <w:b/>
        </w:rPr>
      </w:pPr>
    </w:p>
    <w:p w:rsidR="003F4FA6" w:rsidRDefault="00290AAE">
      <w:pPr>
        <w:rPr>
          <w:b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40E80E2" wp14:editId="3B7304B1">
                <wp:simplePos x="0" y="0"/>
                <wp:positionH relativeFrom="column">
                  <wp:posOffset>5902325</wp:posOffset>
                </wp:positionH>
                <wp:positionV relativeFrom="paragraph">
                  <wp:posOffset>304800</wp:posOffset>
                </wp:positionV>
                <wp:extent cx="749300" cy="3556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290A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margin-left:464.75pt;margin-top:24pt;width:59pt;height:2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" filled="f" stroked="f">
                <v:textbox>
                  <w:txbxContent>
                    <w:p w:rsidR="002940F0" w:rsidRPr="00E54BB9" w:rsidRDefault="002940F0" w:rsidP="00290A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Page 7</w:t>
                      </w:r>
                    </w:p>
                  </w:txbxContent>
                </v:textbox>
              </v:shape>
            </w:pict>
          </mc:Fallback>
        </mc:AlternateContent>
      </w:r>
    </w:p>
    <w:p w:rsidR="003F4FA6" w:rsidRDefault="00C06BAF">
      <w:pPr>
        <w:rPr>
          <w:b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4D739611" wp14:editId="6650D986">
                <wp:simplePos x="0" y="0"/>
                <wp:positionH relativeFrom="page">
                  <wp:posOffset>390525</wp:posOffset>
                </wp:positionH>
                <wp:positionV relativeFrom="paragraph">
                  <wp:posOffset>-52070</wp:posOffset>
                </wp:positionV>
                <wp:extent cx="6639560" cy="2978150"/>
                <wp:effectExtent l="0" t="0" r="27940" b="12700"/>
                <wp:wrapNone/>
                <wp:docPr id="61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2978150"/>
                          <a:chOff x="725" y="23"/>
                          <a:chExt cx="10456" cy="5743"/>
                        </a:xfrm>
                        <a:noFill/>
                      </wpg:grpSpPr>
                      <wps:wsp>
                        <wps:cNvPr id="616" name="AutoShape 45"/>
                        <wps:cNvSpPr>
                          <a:spLocks/>
                        </wps:cNvSpPr>
                        <wps:spPr bwMode="auto">
                          <a:xfrm>
                            <a:off x="725" y="23"/>
                            <a:ext cx="10456" cy="5743"/>
                          </a:xfrm>
                          <a:custGeom>
                            <a:avLst/>
                            <a:gdLst>
                              <a:gd name="T0" fmla="+- 0 11181 725"/>
                              <a:gd name="T1" fmla="*/ T0 w 10456"/>
                              <a:gd name="T2" fmla="+- 0 482 23"/>
                              <a:gd name="T3" fmla="*/ 482 h 5743"/>
                              <a:gd name="T4" fmla="+- 0 725 725"/>
                              <a:gd name="T5" fmla="*/ T4 w 10456"/>
                              <a:gd name="T6" fmla="+- 0 482 23"/>
                              <a:gd name="T7" fmla="*/ 482 h 5743"/>
                              <a:gd name="T8" fmla="+- 0 725 725"/>
                              <a:gd name="T9" fmla="*/ T8 w 10456"/>
                              <a:gd name="T10" fmla="+- 0 5766 23"/>
                              <a:gd name="T11" fmla="*/ 5766 h 5743"/>
                              <a:gd name="T12" fmla="+- 0 11181 725"/>
                              <a:gd name="T13" fmla="*/ T12 w 10456"/>
                              <a:gd name="T14" fmla="+- 0 5766 23"/>
                              <a:gd name="T15" fmla="*/ 5766 h 5743"/>
                              <a:gd name="T16" fmla="+- 0 11181 725"/>
                              <a:gd name="T17" fmla="*/ T16 w 10456"/>
                              <a:gd name="T18" fmla="+- 0 482 23"/>
                              <a:gd name="T19" fmla="*/ 482 h 5743"/>
                              <a:gd name="T20" fmla="+- 0 11181 725"/>
                              <a:gd name="T21" fmla="*/ T20 w 10456"/>
                              <a:gd name="T22" fmla="+- 0 23 23"/>
                              <a:gd name="T23" fmla="*/ 23 h 5743"/>
                              <a:gd name="T24" fmla="+- 0 725 725"/>
                              <a:gd name="T25" fmla="*/ T24 w 10456"/>
                              <a:gd name="T26" fmla="+- 0 23 23"/>
                              <a:gd name="T27" fmla="*/ 23 h 5743"/>
                              <a:gd name="T28" fmla="+- 0 725 725"/>
                              <a:gd name="T29" fmla="*/ T28 w 10456"/>
                              <a:gd name="T30" fmla="+- 0 28 23"/>
                              <a:gd name="T31" fmla="*/ 28 h 5743"/>
                              <a:gd name="T32" fmla="+- 0 11181 725"/>
                              <a:gd name="T33" fmla="*/ T32 w 10456"/>
                              <a:gd name="T34" fmla="+- 0 28 23"/>
                              <a:gd name="T35" fmla="*/ 28 h 5743"/>
                              <a:gd name="T36" fmla="+- 0 11181 725"/>
                              <a:gd name="T37" fmla="*/ T36 w 10456"/>
                              <a:gd name="T38" fmla="+- 0 23 23"/>
                              <a:gd name="T39" fmla="*/ 23 h 5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56" h="5743">
                                <a:moveTo>
                                  <a:pt x="10456" y="459"/>
                                </a:moveTo>
                                <a:lnTo>
                                  <a:pt x="0" y="459"/>
                                </a:lnTo>
                                <a:lnTo>
                                  <a:pt x="0" y="5743"/>
                                </a:lnTo>
                                <a:lnTo>
                                  <a:pt x="10456" y="5743"/>
                                </a:lnTo>
                                <a:lnTo>
                                  <a:pt x="10456" y="459"/>
                                </a:lnTo>
                                <a:moveTo>
                                  <a:pt x="10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456" y="5"/>
                                </a:lnTo>
                                <a:lnTo>
                                  <a:pt x="10456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5" y="23"/>
                            <a:ext cx="10456" cy="5743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F37245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52" y="2541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252" y="2541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52" y="3870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252" y="3870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52" y="5026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1901"/>
                            <a:ext cx="1563" cy="11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718"/>
                            <a:ext cx="1582" cy="14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3594"/>
                            <a:ext cx="1457" cy="94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1" y="3433"/>
                            <a:ext cx="1794" cy="13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1173"/>
                            <a:ext cx="1743" cy="68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0.75pt;margin-top:-4.1pt;width:522.8pt;height:234.5pt;z-index:-251435008;mso-position-horizontal-relative:page" coordorigin="725,23" coordsize="10456,5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">
                <v:shape id="AutoShape 45" o:spid="_x0000_s1027" style="position:absolute;left:725;top:23;width:10456;height:5743;visibility:visible;mso-wrap-style:square;v-text-anchor:top" coordsize="10456,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91hMQA&#10;AADcAAAADwAAAGRycy9kb3ducmV2LnhtbESPzWrDMBCE74G+g9hCb4nsHtzgRgmug6EuFPL3AIu1&#10;tU2tlZHU2H37KhDocZidb3Y2u9kM4krO95YVpKsEBHFjdc+tgsu5Wq5B+ICscbBMCn7Jw277sNhg&#10;ru3ER7qeQisihH2OCroQxlxK33Rk0K/sSBy9L+sMhihdK7XDKcLNIJ+TJJMGe44NHY5UdtR8n35M&#10;fOPwud83L5VzVJTnt0TX1UdRK/X0OBevIALN4f/4nn7XCrI0g9uYS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/dYTEAAAA3AAAAA8AAAAAAAAAAAAAAAAAmAIAAGRycy9k&#10;b3ducmV2LnhtbFBLBQYAAAAABAAEAPUAAACJAwAAAAA=&#10;" path="m10456,459l,459,,5743r10456,l10456,459t,-459l,,,5r10456,l10456,e" filled="f" stroked="f">
                  <v:path arrowok="t" o:connecttype="custom" o:connectlocs="10456,482;0,482;0,5766;10456,5766;10456,482;10456,23;0,23;0,28;10456,28;10456,23" o:connectangles="0,0,0,0,0,0,0,0,0,0"/>
                </v:shape>
                <v:rect id="Rectangle 44" o:spid="_x0000_s1028" style="position:absolute;left:725;top:23;width:10456;height:5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c3cMA&#10;AADcAAAADwAAAGRycy9kb3ducmV2LnhtbESPS4vCMBSF98L8h3AHZiOaOguVahSZQXBAxPrYX5pr&#10;U2xuShNt598bQXB5OI+PM192thJ3anzpWMFomIAgzp0uuVBwOq4HUxA+IGusHJOCf/KwXHz05phq&#10;13JG90MoRBxhn6ICE0KdSulzQxb90NXE0bu4xmKIsimkbrCN47aS30kylhZLjgSDNf0Yyq+Hm41c&#10;12bVn90fC3Pe7LZ73/+99Empr89uNQMRqAvv8Ku90QrGo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ec3cMAAADcAAAADwAAAAAAAAAAAAAAAACYAgAAZHJzL2Rv&#10;d25yZXYueG1sUEsFBgAAAAAEAAQA9QAAAIgDAAAAAA==&#10;" filled="f" strokecolor="#f37245" strokeweight=".5pt"/>
                <v:rect id="Rectangle 42" o:spid="_x0000_s1029" style="position:absolute;left:1252;top:254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pN8UA&#10;AADcAAAADwAAAGRycy9kb3ducmV2LnhtbESPT2vCQBTE74LfYXmCF6kbPYhNXUUEMRRBjH/Oj+xr&#10;Epp9G7Nrkn57t1DocZiZ3zCrTW8q0VLjSssKZtMIBHFmdcm5gutl/7YE4TyyxsoyKfghB5v1cLDC&#10;WNuOz9SmPhcBwi5GBYX3dSylywoy6Ka2Jg7el20M+iCbXOoGuwA3lZxH0UIaLDksFFjTrqDsO30a&#10;BV12au+X40GeJvfE8iN57NLbp1LjUb/9AOGp9//hv3aiFSxm7/B7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2k3xQAAANwAAAAPAAAAAAAAAAAAAAAAAJgCAABkcnMv&#10;ZG93bnJldi54bWxQSwUGAAAAAAQABAD1AAAAigMAAAAA&#10;" filled="f" stroked="f"/>
                <v:rect id="Rectangle 41" o:spid="_x0000_s1030" style="position:absolute;left:1252;top:254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07cMA&#10;AADcAAAADwAAAGRycy9kb3ducmV2LnhtbERPyWrDMBC9F/IPYgq91XJDa1LHcgiBQg5taBYouU2s&#10;8UKskZHUxPn76hDo8fH2YjGaXlzI+c6ygpckBUFcWd1xo+Cw/3iegfABWWNvmRTcyMOinDwUmGt7&#10;5S1ddqERMYR9jgraEIZcSl+1ZNAndiCOXG2dwRCha6R2eI3hppfTNM2kwY5jQ4sDrVqqzrtfo0C/&#10;fu6t/f7a+GNW67fl7fSzfndKPT2OyzmIQGP4F9/da60gm8b58Uw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07cMAAADcAAAADwAAAAAAAAAAAAAAAACYAgAAZHJzL2Rv&#10;d25yZXYueG1sUEsFBgAAAAAEAAQA9QAAAIgDAAAAAA==&#10;" filled="f" strokecolor="#231f20" strokeweight=".5pt"/>
                <v:rect id="Rectangle 40" o:spid="_x0000_s1031" style="position:absolute;left:1252;top:3870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vjM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SDebuD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a+MxQAAANwAAAAPAAAAAAAAAAAAAAAAAJgCAABkcnMv&#10;ZG93bnJldi54bWxQSwUGAAAAAAQABAD1AAAAigMAAAAA&#10;" filled="f" stroked="f"/>
                <v:rect id="Rectangle 39" o:spid="_x0000_s1032" style="position:absolute;left:1252;top:3870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PAcYA&#10;AADcAAAADwAAAGRycy9kb3ducmV2LnhtbESPT2sCMRTE7wW/Q3hCbzXr0i51NSsiCB7a0qog3p6b&#10;t39w87Ikqa7fvikUehxm5jfMYjmYTlzJ+daygukkAUFcWt1yreCw3zy9gvABWWNnmRTcycOyGD0s&#10;MNf2xl903YVaRAj7HBU0IfS5lL5syKCf2J44epV1BkOUrpba4S3CTSfTJMmkwZbjQoM9rRsqL7tv&#10;o0A/v+2t/Xz/8Kes0i+r+/m4nTmlHsfDag4i0BD+w3/trVaQpS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7PAcYAAADcAAAADwAAAAAAAAAAAAAAAACYAgAAZHJz&#10;L2Rvd25yZXYueG1sUEsFBgAAAAAEAAQA9QAAAIsDAAAAAA==&#10;" filled="f" strokecolor="#231f20" strokeweight=".5pt"/>
                <v:rect id="Rectangle 38" o:spid="_x0000_s1033" style="position:absolute;left:1252;top:502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UY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ua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5RgxQAAANwAAAAPAAAAAAAAAAAAAAAAAJgCAABkcnMv&#10;ZG93bnJldi54bWxQSwUGAAAAAAQABAD1AAAAigMAAAAA&#10;" filled="f" stroked="f"/>
                <v:shape id="Picture 36" o:spid="_x0000_s1034" type="#_x0000_t75" style="position:absolute;left:7095;top:1901;width:1563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FDeTEAAAA3AAAAA8AAABkcnMvZG93bnJldi54bWxEj0FrwkAUhO8F/8PyBC9FNwYNJbpKKSgR&#10;vFTr/ZF9TUKzb8PuqtFf7wpCj8PMfMMs171pxYWcbywrmE4SEMSl1Q1XCn6Om/EHCB+QNbaWScGN&#10;PKxXg7cl5tpe+Zsuh1CJCGGfo4I6hC6X0pc1GfQT2xFH79c6gyFKV0nt8BrhppVpkmTSYMNxocaO&#10;vmoq/w5no2CWbWhbuNN9Xkz17j3t2r3Zn5QaDfvPBYhAffgPv9qFVpClc3ie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FDeTEAAAA3AAAAA8AAAAAAAAAAAAAAAAA&#10;nwIAAGRycy9kb3ducmV2LnhtbFBLBQYAAAAABAAEAPcAAACQAwAAAAA=&#10;">
                  <v:imagedata r:id="rId63" o:title=""/>
                </v:shape>
                <v:shape id="Picture 35" o:spid="_x0000_s1035" type="#_x0000_t75" style="position:absolute;left:9084;top:1718;width:1582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aOLDAAAA3AAAAA8AAABkcnMvZG93bnJldi54bWxEj0GLwjAUhO+C/yE8wYusqR6qW40iouhp&#10;RV3Z66N5tsXmpTSp1n+/EQSPw8x8w8yXrSnFnWpXWFYwGkYgiFOrC84U/J63X1MQziNrLC2Tgic5&#10;WC66nTkm2j74SPeTz0SAsEtQQe59lUjp0pwMuqGtiIN3tbVBH2SdSV3jI8BNKcdRFEuDBYeFHCta&#10;55TeTo1RIL27fF8O00z+PSebAe9+qnXTKNXvtasZCE+t/4Tf7b1WEI9jeJ0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1o4sMAAADcAAAADwAAAAAAAAAAAAAAAACf&#10;AgAAZHJzL2Rvd25yZXYueG1sUEsFBgAAAAAEAAQA9wAAAI8DAAAAAA==&#10;">
                  <v:imagedata r:id="rId55" o:title=""/>
                </v:shape>
                <v:shape id="Picture 34" o:spid="_x0000_s1036" type="#_x0000_t75" style="position:absolute;left:7514;top:3594;width:1457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NDrEAAAA3AAAAA8AAABkcnMvZG93bnJldi54bWxEj8FqwzAQRO+F/IPYQm+13EDs4loJIaWQ&#10;S2Lq5gM21lY2sVbGUmL376NCocdhZt4w5Wa2vbjR6DvHCl6SFARx43THRsHp6+P5FYQPyBp7x6Tg&#10;hzxs1ouHEgvtJv6kWx2MiBD2BSpoQxgKKX3TkkWfuIE4et9utBiiHI3UI04Rbnu5TNNMWuw4LrQ4&#10;0K6l5lJfrYKq8dvV8XB8r85XW1ddZUx+mZR6epy3byACzeE//NfeawXZMoff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GNDrEAAAA3AAAAA8AAAAAAAAAAAAAAAAA&#10;nwIAAGRycy9kb3ducmV2LnhtbFBLBQYAAAAABAAEAPcAAACQAwAAAAA=&#10;">
                  <v:imagedata r:id="rId64" o:title=""/>
                </v:shape>
                <v:shape id="Picture 33" o:spid="_x0000_s1037" type="#_x0000_t75" style="position:absolute;left:9141;top:3433;width:1794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eR7BAAAA3AAAAA8AAABkcnMvZG93bnJldi54bWxET8uKwjAU3QvzD+EOuNN0BHWojTIzorhw&#10;Yx3U5aW5fWBzU5qo1a83C8Hl4byTRWdqcaXWVZYVfA0jEMSZ1RUXCv73q8E3COeRNdaWScGdHCzm&#10;H70EY21vvKNr6gsRQtjFqKD0vomldFlJBt3QNsSBy21r0AfYFlK3eAvhppajKJpIgxWHhhIb+isp&#10;O6cXoyC/cLU9+fTIvB4vp4/D9uh+nVL9z+5nBsJT59/il3ujFUxGYW04E4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PeR7BAAAA3AAAAA8AAAAAAAAAAAAAAAAAnwIA&#10;AGRycy9kb3ducmV2LnhtbFBLBQYAAAAABAAEAPcAAACNAwAAAAA=&#10;">
                  <v:imagedata r:id="rId65" o:title=""/>
                </v:shape>
                <v:shape id="Picture 32" o:spid="_x0000_s1038" type="#_x0000_t75" style="position:absolute;left:5130;top:1173;width:1743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merEAAAA3AAAAA8AAABkcnMvZG93bnJldi54bWxEj0FrwkAUhO8F/8PyhN7qRg9W02xExEIo&#10;vSTa+yP7TKLZtyG7jUl/fbdQ8DjMzDdMshtNKwbqXWNZwXIRgSAurW64UnA+vb9sQDiPrLG1TAom&#10;crBLZ08JxtreOaeh8JUIEHYxKqi972IpXVmTQbewHXHwLrY36IPsK6l7vAe4aeUqitbSYMNhocaO&#10;DjWVt+LbKBh+sgqHCfPL6Xr8jD7w6/XQLpV6no/7NxCeRv8I/7czrWC92sLfmXAE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VmerEAAAA3AAAAA8AAAAAAAAAAAAAAAAA&#10;nwIAAGRycy9kb3ducmV2LnhtbFBLBQYAAAAABAAEAPcAAACQAwAAAAA=&#10;">
                  <v:imagedata r:id="rId66" o:title=""/>
                </v:shape>
                <w10:wrap anchorx="page"/>
              </v:group>
            </w:pict>
          </mc:Fallback>
        </mc:AlternateContent>
      </w:r>
      <w:r w:rsidRPr="0091456D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A73CE17" wp14:editId="67B60891">
                <wp:simplePos x="0" y="0"/>
                <wp:positionH relativeFrom="column">
                  <wp:posOffset>12065</wp:posOffset>
                </wp:positionH>
                <wp:positionV relativeFrom="paragraph">
                  <wp:posOffset>27305</wp:posOffset>
                </wp:positionV>
                <wp:extent cx="6819900" cy="584200"/>
                <wp:effectExtent l="0" t="0" r="0" b="6350"/>
                <wp:wrapNone/>
                <wp:docPr id="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 w:rsidRPr="00C06BAF">
                              <w:rPr>
                                <w:rFonts w:ascii="Verdana" w:hAnsi="Verdana"/>
                                <w:sz w:val="30"/>
                                <w:szCs w:val="30"/>
                              </w:rPr>
                              <w:t>Please tell me about my second pair of glasses (If I have a second pair)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margin-left:.95pt;margin-top:2.15pt;width:537pt;height:4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" filled="f" stroked="f">
                <v:textbox>
                  <w:txbxContent>
                    <w:p w:rsidR="002940F0" w:rsidRPr="00C06BAF" w:rsidRDefault="002940F0" w:rsidP="000A6343">
                      <w:pPr>
                        <w:rPr>
                          <w:rFonts w:ascii="Verdana" w:hAnsi="Verdana"/>
                          <w:color w:val="1F497D" w:themeColor="text2"/>
                          <w:sz w:val="30"/>
                          <w:szCs w:val="30"/>
                        </w:rPr>
                      </w:pPr>
                      <w:r w:rsidRPr="00C06BAF">
                        <w:rPr>
                          <w:rFonts w:ascii="Verdana" w:hAnsi="Verdana"/>
                          <w:sz w:val="30"/>
                          <w:szCs w:val="30"/>
                        </w:rPr>
                        <w:t>Please tell me about my second pair of glasses (If I have a second pair)</w:t>
                      </w:r>
                    </w:p>
                  </w:txbxContent>
                </v:textbox>
              </v:shape>
            </w:pict>
          </mc:Fallback>
        </mc:AlternateContent>
      </w:r>
    </w:p>
    <w:p w:rsidR="003F4FA6" w:rsidRDefault="003F4FA6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  <w:r w:rsidRPr="0091456D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F91432" wp14:editId="6C887B7B">
                <wp:simplePos x="0" y="0"/>
                <wp:positionH relativeFrom="column">
                  <wp:posOffset>-26035</wp:posOffset>
                </wp:positionH>
                <wp:positionV relativeFrom="paragraph">
                  <wp:posOffset>22225</wp:posOffset>
                </wp:positionV>
                <wp:extent cx="4521200" cy="2159106"/>
                <wp:effectExtent l="0" t="0" r="0" b="0"/>
                <wp:wrapNone/>
                <wp:docPr id="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2159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6BA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These glasses are for:</w:t>
                            </w:r>
                          </w:p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06BA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Looking at things near to me</w:t>
                            </w:r>
                          </w:p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06BA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Like reading and looking at photos</w:t>
                            </w:r>
                          </w:p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06BA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Looking at thigs further away from me</w:t>
                            </w:r>
                          </w:p>
                          <w:p w:rsidR="002940F0" w:rsidRPr="00C06BAF" w:rsidRDefault="002940F0" w:rsidP="000A6343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06BA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Like watching TV or looking at a view</w:t>
                            </w:r>
                          </w:p>
                          <w:p w:rsidR="002940F0" w:rsidRPr="003505CB" w:rsidRDefault="002940F0" w:rsidP="000A63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940F0" w:rsidRPr="00B8508C" w:rsidRDefault="002940F0" w:rsidP="000A63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margin-left:-2.05pt;margin-top:1.75pt;width:356pt;height:170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" filled="f" stroked="f">
                <v:textbox>
                  <w:txbxContent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06BAF">
                        <w:rPr>
                          <w:rFonts w:ascii="Verdana" w:hAnsi="Verdana"/>
                          <w:sz w:val="28"/>
                          <w:szCs w:val="28"/>
                        </w:rPr>
                        <w:t>These glasses are for:</w:t>
                      </w:r>
                    </w:p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06BA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Looking at things near to me</w:t>
                      </w:r>
                    </w:p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06BA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Like reading and looking at photos</w:t>
                      </w:r>
                    </w:p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06BA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Looking at thigs further away from me</w:t>
                      </w:r>
                    </w:p>
                    <w:p w:rsidR="002940F0" w:rsidRPr="00C06BAF" w:rsidRDefault="002940F0" w:rsidP="000A6343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06BA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Like watching TV or looking at a view</w:t>
                      </w:r>
                    </w:p>
                    <w:p w:rsidR="002940F0" w:rsidRPr="003505CB" w:rsidRDefault="002940F0" w:rsidP="000A634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940F0" w:rsidRPr="00B8508C" w:rsidRDefault="002940F0" w:rsidP="000A63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A6343" w:rsidRDefault="000A6343" w:rsidP="000A6343">
      <w:pPr>
        <w:rPr>
          <w:b/>
        </w:rPr>
      </w:pPr>
    </w:p>
    <w:p w:rsidR="00085D54" w:rsidRDefault="00F21DA5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0A6A862" wp14:editId="7496A84A">
                <wp:simplePos x="0" y="0"/>
                <wp:positionH relativeFrom="column">
                  <wp:posOffset>135890</wp:posOffset>
                </wp:positionH>
                <wp:positionV relativeFrom="paragraph">
                  <wp:posOffset>2623185</wp:posOffset>
                </wp:positionV>
                <wp:extent cx="266700" cy="247650"/>
                <wp:effectExtent l="0" t="0" r="19050" b="1905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DA5" w:rsidRDefault="00F21DA5" w:rsidP="00F21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margin-left:10.7pt;margin-top:206.55pt;width:21pt;height:19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k2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">
                <v:textbox>
                  <w:txbxContent>
                    <w:p w:rsidR="00F21DA5" w:rsidRDefault="00F21DA5" w:rsidP="00F21DA5"/>
                  </w:txbxContent>
                </v:textbox>
              </v:shape>
            </w:pict>
          </mc:Fallback>
        </mc:AlternateContent>
      </w:r>
      <w:r w:rsidR="00351A89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887616" behindDoc="0" locked="0" layoutInCell="1" allowOverlap="1" wp14:anchorId="2AAA0EE1" wp14:editId="59099059">
                <wp:simplePos x="0" y="0"/>
                <wp:positionH relativeFrom="page">
                  <wp:posOffset>393700</wp:posOffset>
                </wp:positionH>
                <wp:positionV relativeFrom="paragraph">
                  <wp:posOffset>403225</wp:posOffset>
                </wp:positionV>
                <wp:extent cx="6639560" cy="4813300"/>
                <wp:effectExtent l="0" t="57150" r="27940" b="25400"/>
                <wp:wrapTopAndBottom/>
                <wp:docPr id="64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4813300"/>
                          <a:chOff x="725" y="369"/>
                          <a:chExt cx="10456" cy="8012"/>
                        </a:xfrm>
                        <a:noFill/>
                      </wpg:grpSpPr>
                      <wps:wsp>
                        <wps:cNvPr id="6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25" y="369"/>
                            <a:ext cx="10456" cy="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25" y="829"/>
                            <a:ext cx="10456" cy="75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25" y="369"/>
                            <a:ext cx="10456" cy="8012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F37245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0" y="375"/>
                            <a:ext cx="10446" cy="45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833"/>
                            <a:ext cx="3290" cy="19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69" y="4147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69" y="4147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9" y="4777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69" y="4777"/>
                            <a:ext cx="330" cy="33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93" y="5882"/>
                            <a:ext cx="9972" cy="201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63" y="5608"/>
                            <a:ext cx="9972" cy="2088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93" y="1401"/>
                            <a:ext cx="6545" cy="124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41291C" w:rsidRDefault="002940F0" w:rsidP="00937743">
                              <w:pPr>
                                <w:spacing w:line="307" w:lineRule="exact"/>
                                <w:ind w:right="-20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41291C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Low vision aids are tools like magnifying</w:t>
                              </w:r>
                            </w:p>
                            <w:p w:rsidR="002940F0" w:rsidRPr="0041291C" w:rsidRDefault="002940F0" w:rsidP="00937743">
                              <w:pPr>
                                <w:spacing w:before="15" w:line="249" w:lineRule="auto"/>
                                <w:ind w:right="-20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41291C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glasses and lamps and will help me with seeing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3318"/>
                            <a:ext cx="10102" cy="229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0F0" w:rsidRPr="0041291C" w:rsidRDefault="002940F0" w:rsidP="00937743">
                              <w:pPr>
                                <w:spacing w:line="307" w:lineRule="exact"/>
                                <w:ind w:right="-19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41291C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Should I use low vision aids?</w:t>
                              </w:r>
                            </w:p>
                            <w:p w:rsidR="002940F0" w:rsidRPr="00937743" w:rsidRDefault="002940F0" w:rsidP="00937743">
                              <w:pPr>
                                <w:spacing w:before="1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2940F0" w:rsidRPr="0041291C" w:rsidRDefault="002940F0" w:rsidP="00937743">
                              <w:pPr>
                                <w:ind w:left="517" w:right="-19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41291C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No</w:t>
                              </w:r>
                            </w:p>
                            <w:p w:rsidR="002940F0" w:rsidRPr="0041291C" w:rsidRDefault="002940F0" w:rsidP="00937743">
                              <w:pPr>
                                <w:spacing w:before="9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</w:p>
                            <w:p w:rsidR="002940F0" w:rsidRPr="0041291C" w:rsidRDefault="002940F0" w:rsidP="00937743">
                              <w:pPr>
                                <w:spacing w:before="1" w:line="316" w:lineRule="exact"/>
                                <w:ind w:left="517" w:right="-19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 w:rsidRPr="0041291C">
                                <w:rPr>
                                  <w:rFonts w:ascii="Verdana" w:hAnsi="Verdana"/>
                                  <w:color w:val="231F20"/>
                                  <w:sz w:val="32"/>
                                  <w:szCs w:val="32"/>
                                </w:rPr>
                                <w:t>Yes (please say where I can get them and who can help me use them)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249" style="position:absolute;margin-left:31pt;margin-top:31.75pt;width:522.8pt;height:379pt;z-index:251887616;mso-wrap-distance-left:0;mso-wrap-distance-right:0;mso-position-horizontal-relative:page;mso-position-vertical-relative:text" coordorigin="725,369" coordsize="10456,8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">
                <v:rect id="Rectangle 17" o:spid="_x0000_s1250" style="position:absolute;left:725;top:369;width:1045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jscMA&#10;AADcAAAADwAAAGRycy9kb3ducmV2LnhtbERPTWuDQBC9F/oflin0Upq1JUgw2YQSKJUQkGrqeXAn&#10;KnVnjbtV8++zh0CPj/e92c2mEyMNrrWs4G0RgSCurG65VnAqPl9XIJxH1thZJgVXcrDbPj5sMNF2&#10;4m8ac1+LEMIuQQWN930ipasaMugWticO3NkOBn2AQy31gFMIN518j6JYGmw5NDTY076h6jf/Mwqm&#10;KhvL4vgls5cytXxJL/v856DU89P8sQbhafb/4rs71QriZVgb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TjscMAAADcAAAADwAAAAAAAAAAAAAAAACYAgAAZHJzL2Rv&#10;d25yZXYueG1sUEsFBgAAAAAEAAQA9QAAAIgDAAAAAA==&#10;" filled="f" stroked="f"/>
                <v:rect id="Rectangle 16" o:spid="_x0000_s1251" style="position:absolute;left:725;top:829;width:10456;height:7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GKsUA&#10;AADcAAAADwAAAGRycy9kb3ducmV2LnhtbESPQWvCQBSE74X+h+UJvUjdWEQ0dZUiSIMIYrSeH9nX&#10;JJh9G7PbJP57VxB6HGbmG2ax6k0lWmpcaVnBeBSBIM6sLjlXcDpu3mcgnEfWWFkmBTdysFq+viww&#10;1rbjA7Wpz0WAsItRQeF9HUvpsoIMupGtiYP3axuDPsgml7rBLsBNJT+iaCoNlhwWCqxpXVB2Sf+M&#10;gi7bt+fj7lvuh+fE8jW5rtOfrVJvg/7rE4Sn3v+Hn+1EK5hO5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EYqxQAAANwAAAAPAAAAAAAAAAAAAAAAAJgCAABkcnMv&#10;ZG93bnJldi54bWxQSwUGAAAAAAQABAD1AAAAigMAAAAA&#10;" filled="f" stroked="f"/>
                <v:rect id="Rectangle 15" o:spid="_x0000_s1252" style="position:absolute;left:725;top:369;width:10456;height:8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9acAA&#10;AADcAAAADwAAAGRycy9kb3ducmV2LnhtbERPS2vCQBC+F/wPywheRDcKFUldpSiCQim+eh+yYzY0&#10;Oxuyq0n/fedQ6PHje682va/Vk9pYBTYwm2agiItgKy4N3K77yRJUTMgW68Bk4IcibNaDlxXmNnR8&#10;pucllUpCOOZowKXU5FrHwpHHOA0NsXD30HpMAttS2xY7Cfe1nmfZQnusWBocNrR1VHxfHl56Q3eu&#10;j/50Ld3X4fPjFMe7+5iMGQ379zdQifr0L/5zH6yBxavMlz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S9acAAAADcAAAADwAAAAAAAAAAAAAAAACYAgAAZHJzL2Rvd25y&#10;ZXYueG1sUEsFBgAAAAAEAAQA9QAAAIUDAAAAAA==&#10;" filled="f" strokecolor="#f37245" strokeweight=".5pt"/>
                <v:rect id="Rectangle 14" o:spid="_x0000_s1253" style="position:absolute;left:730;top:375;width:1044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c8cYA&#10;AADcAAAADwAAAGRycy9kb3ducmV2LnhtbESP3WrCQBSE7wu+w3IEb0rdKCglzUZEEEMRpPHn+pA9&#10;TUKzZ2N2TdK37xYKvRxm5hsm2YymET11rrasYDGPQBAXVtdcKric9y+vIJxH1thYJgXf5GCTTp4S&#10;jLUd+IP63JciQNjFqKDyvo2ldEVFBt3ctsTB+7SdQR9kV0rd4RDgppHLKFpLgzWHhQpb2lVUfOUP&#10;o2AoTv3tfDzI0/Mts3zP7rv8+q7UbDpu30B4Gv1/+K+daQXr1QJ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fc8cYAAADcAAAADwAAAAAAAAAAAAAAAACYAgAAZHJz&#10;L2Rvd25yZXYueG1sUEsFBgAAAAAEAAQA9QAAAIsDAAAAAA==&#10;" filled="f" stroked="f"/>
                <v:shape id="Picture 13" o:spid="_x0000_s1254" type="#_x0000_t75" style="position:absolute;left:969;top:833;width:3290;height:1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zG3FAAAA3AAAAA8AAABkcnMvZG93bnJldi54bWxEj09rAjEUxO8Fv0N4Qm81UajV1ayIUNrS&#10;k38Oenskz92wm5dlk+r22zeFQo/DzPyGWW8G34ob9dEF1jCdKBDEJljHlYbT8fVpASImZIttYNLw&#10;TRE25ehhjYUNd97T7ZAqkSEcC9RQp9QVUkZTk8c4CR1x9q6h95iy7Ctpe7xnuG/lTKm59Og4L9TY&#10;0a4m0xy+vIb9Uqnl53F7vjQfTpq3F7MYXNT6cTxsVyASDek//Nd+txrmzzP4PZOP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cxtxQAAANwAAAAPAAAAAAAAAAAAAAAA&#10;AJ8CAABkcnMvZG93bnJldi54bWxQSwUGAAAAAAQABAD3AAAAkQMAAAAA&#10;">
                  <v:imagedata r:id="rId68" o:title=""/>
                </v:shape>
                <v:rect id="Rectangle 12" o:spid="_x0000_s1255" style="position:absolute;left:969;top:4147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nHc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ecdxQAAANwAAAAPAAAAAAAAAAAAAAAAAJgCAABkcnMv&#10;ZG93bnJldi54bWxQSwUGAAAAAAQABAD1AAAAigMAAAAA&#10;" filled="f" stroked="f"/>
                <v:rect id="Rectangle 11" o:spid="_x0000_s1256" style="position:absolute;left:969;top:4147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Bk8UA&#10;AADcAAAADwAAAGRycy9kb3ducmV2LnhtbESPT4vCMBTE7wt+h/AWvGm6okW7RhFB8KDL+gfE27N5&#10;tmWbl5JErd9+syDscZiZ3zDTeWtqcSfnK8sKPvoJCOLc6ooLBcfDqjcG4QOyxtoyKXiSh/ms8zbF&#10;TNsH7+i+D4WIEPYZKihDaDIpfV6SQd+3DXH0rtYZDFG6QmqHjwg3tRwkSSoNVhwXSmxoWVL+s78Z&#10;BXq4OVj7vf3y5/SqR4vn5bSeOKW67+3iE0SgNvyHX+21VpCOh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YGTxQAAANwAAAAPAAAAAAAAAAAAAAAAAJgCAABkcnMv&#10;ZG93bnJldi54bWxQSwUGAAAAAAQABAD1AAAAigMAAAAA&#10;" filled="f" strokecolor="#231f20" strokeweight=".5pt"/>
                <v:rect id="Rectangle 10" o:spid="_x0000_s1257" style="position:absolute;left:969;top:4777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a8sUA&#10;AADcAAAADwAAAGRycy9kb3ducmV2LnhtbESPQWvCQBSE70L/w/IKXkQ3FpQSs5EiFIMI0th6fmSf&#10;STD7Nma3Sfz33UKhx2FmvmGS7Wga0VPnassKlosIBHFhdc2lgs/z+/wVhPPIGhvLpOBBDrbp0yTB&#10;WNuBP6jPfSkChF2MCirv21hKV1Rk0C1sSxy8q+0M+iC7UuoOhwA3jXyJorU0WHNYqLClXUXFLf82&#10;Cobi1F/Ox708zS6Z5Xt23+VfB6Wmz+PbBoSn0f+H/9qZVrBere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NryxQAAANwAAAAPAAAAAAAAAAAAAAAAAJgCAABkcnMv&#10;ZG93bnJldi54bWxQSwUGAAAAAAQABAD1AAAAigMAAAAA&#10;" filled="f" stroked="f"/>
                <v:rect id="Rectangle 9" o:spid="_x0000_s1258" style="position:absolute;left:969;top:4777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6f8UA&#10;AADcAAAADwAAAGRycy9kb3ducmV2LnhtbESPQWsCMRSE7wX/Q3iCt5pV6lJXo4hQ8KDFqiDenpvn&#10;7uLmZUmirv++EQo9DjPzDTOdt6YWd3K+sqxg0E9AEOdWV1woOOy/3j9B+ICssbZMCp7kYT7rvE0x&#10;0/bBP3TfhUJECPsMFZQhNJmUPi/JoO/bhjh6F+sMhihdIbXDR4SbWg6TJJUGK44LJTa0LCm/7m5G&#10;gf5Y763dbr79Kb3o0eJ5Pq7GTqlet11MQARqw3/4r73SCtJRCq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7p/xQAAANwAAAAPAAAAAAAAAAAAAAAAAJgCAABkcnMv&#10;ZG93bnJldi54bWxQSwUGAAAAAAQABAD1AAAAigMAAAAA&#10;" filled="f" strokecolor="#231f20" strokeweight=".5pt"/>
                <v:rect id="Rectangle 8" o:spid="_x0000_s1259" style="position:absolute;left:993;top:5882;width:997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hHsUA&#10;AADcAAAADwAAAGRycy9kb3ducmV2LnhtbESP3WrCQBSE7wt9h+UIvZG6seAPqasUQRpEEKP1+pA9&#10;TYLZszG7TeLbu4LQy2FmvmEWq95UoqXGlZYVjEcRCOLM6pJzBafj5n0OwnlkjZVlUnAjB6vl68sC&#10;Y207PlCb+lwECLsYFRTe17GULivIoBvZmjh4v7Yx6INscqkb7ALcVPIjiqbSYMlhocCa1gVll/TP&#10;KOiyfXs+7r7lfnhOLF+T6zr92Sr1Nui/PkF46v1/+NlOtILpZAa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uEexQAAANwAAAAPAAAAAAAAAAAAAAAAAJgCAABkcnMv&#10;ZG93bnJldi54bWxQSwUGAAAAAAQABAD1AAAAigMAAAAA&#10;" filled="f" stroked="f"/>
                <v:rect id="Rectangle 7" o:spid="_x0000_s1260" style="position:absolute;left:963;top:5608;width:9972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u+cEA&#10;AADcAAAADwAAAGRycy9kb3ducmV2LnhtbERPTWuDQBC9B/Iflin0FtcGGqzJRkqg1UAp1JacB3eq&#10;ojsr7kbNv88eCj0+3vchW0wvJhpda1nBUxSDIK6sbrlW8PP9tklAOI+ssbdMCm7kIDuuVwdMtZ35&#10;i6bS1yKEsEtRQeP9kErpqoYMusgOxIH7taNBH+BYSz3iHMJNL7dxvJMGWw4NDQ50aqjqyqtRcMaX&#10;svvMi4/Eob4mefm+jW8XpR4fltc9CE+L/xf/uQutYPcc1oYz4QjI4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XLvnBAAAA3AAAAA8AAAAAAAAAAAAAAAAAmAIAAGRycy9kb3du&#10;cmV2LnhtbFBLBQYAAAAABAAEAPUAAACGAwAAAAA=&#10;" filled="f" strokecolor="#231f20" strokeweight=".25pt"/>
                <v:shape id="Text Box 6" o:spid="_x0000_s1261" type="#_x0000_t202" style="position:absolute;left:4393;top:1401;width:6545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:rsidR="002940F0" w:rsidRPr="0041291C" w:rsidRDefault="002940F0" w:rsidP="00937743">
                        <w:pPr>
                          <w:spacing w:line="307" w:lineRule="exact"/>
                          <w:ind w:right="-20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41291C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Low vision aids are tools like magnifying</w:t>
                        </w:r>
                      </w:p>
                      <w:p w:rsidR="002940F0" w:rsidRPr="0041291C" w:rsidRDefault="002940F0" w:rsidP="00937743">
                        <w:pPr>
                          <w:spacing w:before="15" w:line="249" w:lineRule="auto"/>
                          <w:ind w:right="-20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41291C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glasses and lamps and will help me with seeing</w:t>
                        </w:r>
                      </w:p>
                    </w:txbxContent>
                  </v:textbox>
                </v:shape>
                <v:shape id="Text Box 5" o:spid="_x0000_s1262" type="#_x0000_t202" style="position:absolute;left:963;top:3318;width:10102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<v:textbox inset="0,0,0,0">
                    <w:txbxContent>
                      <w:p w:rsidR="002940F0" w:rsidRPr="0041291C" w:rsidRDefault="002940F0" w:rsidP="00937743">
                        <w:pPr>
                          <w:spacing w:line="307" w:lineRule="exact"/>
                          <w:ind w:right="-19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41291C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Should I use low vision aids?</w:t>
                        </w:r>
                      </w:p>
                      <w:p w:rsidR="002940F0" w:rsidRPr="00937743" w:rsidRDefault="002940F0" w:rsidP="00937743">
                        <w:pPr>
                          <w:spacing w:before="1"/>
                          <w:rPr>
                            <w:sz w:val="32"/>
                            <w:szCs w:val="32"/>
                          </w:rPr>
                        </w:pPr>
                      </w:p>
                      <w:p w:rsidR="002940F0" w:rsidRPr="0041291C" w:rsidRDefault="002940F0" w:rsidP="00937743">
                        <w:pPr>
                          <w:ind w:left="517" w:right="-19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41291C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No</w:t>
                        </w:r>
                      </w:p>
                      <w:p w:rsidR="002940F0" w:rsidRPr="0041291C" w:rsidRDefault="002940F0" w:rsidP="00937743">
                        <w:pPr>
                          <w:spacing w:before="9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</w:p>
                      <w:p w:rsidR="002940F0" w:rsidRPr="0041291C" w:rsidRDefault="002940F0" w:rsidP="00937743">
                        <w:pPr>
                          <w:spacing w:before="1" w:line="316" w:lineRule="exact"/>
                          <w:ind w:left="517" w:right="-19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 w:rsidRPr="0041291C">
                          <w:rPr>
                            <w:rFonts w:ascii="Verdana" w:hAnsi="Verdana"/>
                            <w:color w:val="231F20"/>
                            <w:sz w:val="32"/>
                            <w:szCs w:val="32"/>
                          </w:rPr>
                          <w:t>Yes (please say where I can get them and who can help me use them)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D2ACE" w:rsidRPr="00937743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03077C" wp14:editId="5F42DFF6">
                <wp:simplePos x="0" y="0"/>
                <wp:positionH relativeFrom="column">
                  <wp:posOffset>86995</wp:posOffset>
                </wp:positionH>
                <wp:positionV relativeFrom="paragraph">
                  <wp:posOffset>22225</wp:posOffset>
                </wp:positionV>
                <wp:extent cx="5765800" cy="558800"/>
                <wp:effectExtent l="0" t="0" r="6350" b="12700"/>
                <wp:wrapNone/>
                <wp:docPr id="63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0F0" w:rsidRPr="00101DF3" w:rsidRDefault="002940F0" w:rsidP="00937743">
                            <w:pPr>
                              <w:spacing w:before="22" w:line="496" w:lineRule="exact"/>
                              <w:ind w:right="-5"/>
                              <w:rPr>
                                <w:rFonts w:ascii="Verdana" w:eastAsia="Arial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1DF3">
                              <w:rPr>
                                <w:rFonts w:ascii="Verdana" w:eastAsia="Arial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Section 9 – Low vision aids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margin-left:6.85pt;margin-top:1.75pt;width:454pt;height:4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" filled="f" stroked="f">
                <v:textbox inset="0,0,0,0">
                  <w:txbxContent>
                    <w:p w:rsidR="002940F0" w:rsidRPr="00101DF3" w:rsidRDefault="002940F0" w:rsidP="00937743">
                      <w:pPr>
                        <w:spacing w:before="22" w:line="496" w:lineRule="exact"/>
                        <w:ind w:right="-5"/>
                        <w:rPr>
                          <w:rFonts w:ascii="Verdana" w:eastAsia="Arial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01DF3">
                        <w:rPr>
                          <w:rFonts w:ascii="Verdana" w:eastAsia="Arial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Section 9 – Low vision aids</w:t>
                      </w:r>
                    </w:p>
                  </w:txbxContent>
                </v:textbox>
              </v:shape>
            </w:pict>
          </mc:Fallback>
        </mc:AlternateContent>
      </w:r>
      <w:r w:rsidR="005D2ACE" w:rsidRPr="001037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2396B7E3" wp14:editId="681938EF">
                <wp:simplePos x="0" y="0"/>
                <wp:positionH relativeFrom="page">
                  <wp:posOffset>393700</wp:posOffset>
                </wp:positionH>
                <wp:positionV relativeFrom="page">
                  <wp:posOffset>3606800</wp:posOffset>
                </wp:positionV>
                <wp:extent cx="6639560" cy="431800"/>
                <wp:effectExtent l="19050" t="19050" r="27940" b="2540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9560" cy="431800"/>
                        </a:xfrm>
                        <a:prstGeom prst="rect">
                          <a:avLst/>
                        </a:prstGeom>
                        <a:solidFill>
                          <a:srgbClr val="F37245"/>
                        </a:solidFill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31pt;margin-top:284pt;width:522.8pt;height:34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" o:allowincell="f" fillcolor="#f37245" strokecolor="#f37245" strokeweight="2.25pt">
                <w10:wrap anchorx="page" anchory="page"/>
              </v:rect>
            </w:pict>
          </mc:Fallback>
        </mc:AlternateContent>
      </w:r>
    </w:p>
    <w:p w:rsidR="00085D54" w:rsidRDefault="00F21DA5">
      <w:pPr>
        <w:rPr>
          <w:b/>
        </w:rPr>
      </w:pP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DADE13C" wp14:editId="72A6A7AA">
                <wp:simplePos x="0" y="0"/>
                <wp:positionH relativeFrom="column">
                  <wp:posOffset>132715</wp:posOffset>
                </wp:positionH>
                <wp:positionV relativeFrom="paragraph">
                  <wp:posOffset>3456940</wp:posOffset>
                </wp:positionV>
                <wp:extent cx="6226175" cy="1359030"/>
                <wp:effectExtent l="0" t="0" r="22225" b="1270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35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DA5" w:rsidRDefault="00F21DA5" w:rsidP="00F21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margin-left:10.45pt;margin-top:272.2pt;width:490.25pt;height:10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">
                <v:textbox>
                  <w:txbxContent>
                    <w:p w:rsidR="00F21DA5" w:rsidRDefault="00F21DA5" w:rsidP="00F21DA5"/>
                  </w:txbxContent>
                </v:textbox>
              </v:shape>
            </w:pict>
          </mc:Fallback>
        </mc:AlternateContent>
      </w: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BE2B163" wp14:editId="62BBE786">
                <wp:simplePos x="0" y="0"/>
                <wp:positionH relativeFrom="column">
                  <wp:posOffset>37465</wp:posOffset>
                </wp:positionH>
                <wp:positionV relativeFrom="paragraph">
                  <wp:posOffset>3375354</wp:posOffset>
                </wp:positionV>
                <wp:extent cx="6537325" cy="1557961"/>
                <wp:effectExtent l="0" t="0" r="0" b="444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1557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DA5" w:rsidRDefault="00F21DA5" w:rsidP="00F21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margin-left:2.95pt;margin-top:265.8pt;width:514.75pt;height:122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" stroked="f">
                <v:textbox>
                  <w:txbxContent>
                    <w:p w:rsidR="00F21DA5" w:rsidRDefault="00F21DA5" w:rsidP="00F21DA5"/>
                  </w:txbxContent>
                </v:textbox>
              </v:shape>
            </w:pict>
          </mc:Fallback>
        </mc:AlternateContent>
      </w:r>
      <w:r w:rsidRPr="002C325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CFB8EBB" wp14:editId="099F843D">
                <wp:simplePos x="0" y="0"/>
                <wp:positionH relativeFrom="column">
                  <wp:posOffset>132080</wp:posOffset>
                </wp:positionH>
                <wp:positionV relativeFrom="paragraph">
                  <wp:posOffset>2866596</wp:posOffset>
                </wp:positionV>
                <wp:extent cx="266700" cy="247650"/>
                <wp:effectExtent l="0" t="0" r="19050" b="1905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DA5" w:rsidRDefault="00F21DA5" w:rsidP="00F21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margin-left:10.4pt;margin-top:225.7pt;width:21pt;height:19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">
                <v:textbox>
                  <w:txbxContent>
                    <w:p w:rsidR="00F21DA5" w:rsidRDefault="00F21DA5" w:rsidP="00F21DA5"/>
                  </w:txbxContent>
                </v:textbox>
              </v:shape>
            </w:pict>
          </mc:Fallback>
        </mc:AlternateContent>
      </w:r>
    </w:p>
    <w:p w:rsidR="00085D54" w:rsidRDefault="00136720">
      <w:pPr>
        <w:rPr>
          <w:b/>
        </w:rPr>
      </w:pPr>
      <w:r w:rsidRPr="001D7631">
        <w:rPr>
          <w:rFonts w:ascii="Calibri" w:eastAsia="Calibri" w:hAnsi="Calibri" w:cs="Times New Roman"/>
          <w:noProof/>
          <w:sz w:val="3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1574EAD" wp14:editId="3D723EB4">
                <wp:simplePos x="0" y="0"/>
                <wp:positionH relativeFrom="column">
                  <wp:posOffset>33655</wp:posOffset>
                </wp:positionH>
                <wp:positionV relativeFrom="paragraph">
                  <wp:posOffset>64135</wp:posOffset>
                </wp:positionV>
                <wp:extent cx="2222500" cy="1403985"/>
                <wp:effectExtent l="0" t="0" r="0" b="4445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136720" w:rsidRDefault="002940F0" w:rsidP="001D7631">
                            <w:pPr>
                              <w:rPr>
                                <w:b/>
                                <w:color w:val="F37245"/>
                                <w:sz w:val="30"/>
                                <w:szCs w:val="30"/>
                              </w:rPr>
                            </w:pPr>
                            <w:r w:rsidRPr="00136720">
                              <w:rPr>
                                <w:b/>
                                <w:color w:val="F37245"/>
                                <w:sz w:val="30"/>
                                <w:szCs w:val="30"/>
                              </w:rPr>
                              <w:t>www.seeability.org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67" type="#_x0000_t202" style="position:absolute;margin-left:2.65pt;margin-top:5.05pt;width:175pt;height:110.55pt;z-index:25189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" filled="f" stroked="f">
                <v:textbox style="mso-fit-shape-to-text:t">
                  <w:txbxContent>
                    <w:p w:rsidR="002940F0" w:rsidRPr="00136720" w:rsidRDefault="002940F0" w:rsidP="001D7631">
                      <w:pPr>
                        <w:rPr>
                          <w:b/>
                          <w:color w:val="F37245"/>
                          <w:sz w:val="30"/>
                          <w:szCs w:val="30"/>
                        </w:rPr>
                      </w:pPr>
                      <w:r w:rsidRPr="00136720">
                        <w:rPr>
                          <w:b/>
                          <w:color w:val="F37245"/>
                          <w:sz w:val="30"/>
                          <w:szCs w:val="30"/>
                        </w:rPr>
                        <w:t>www.seeability.org</w:t>
                      </w:r>
                    </w:p>
                  </w:txbxContent>
                </v:textbox>
              </v:shape>
            </w:pict>
          </mc:Fallback>
        </mc:AlternateContent>
      </w:r>
      <w:r w:rsidR="003D003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893760" behindDoc="0" locked="0" layoutInCell="1" allowOverlap="1" wp14:anchorId="1A1C1C2B" wp14:editId="43716C5F">
            <wp:simplePos x="0" y="0"/>
            <wp:positionH relativeFrom="column">
              <wp:posOffset>4228465</wp:posOffset>
            </wp:positionH>
            <wp:positionV relativeFrom="paragraph">
              <wp:posOffset>68580</wp:posOffset>
            </wp:positionV>
            <wp:extent cx="2298700" cy="549275"/>
            <wp:effectExtent l="0" t="0" r="6350" b="3175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D54" w:rsidRDefault="00085D54">
      <w:pPr>
        <w:rPr>
          <w:b/>
        </w:rPr>
      </w:pPr>
    </w:p>
    <w:p w:rsidR="00085D54" w:rsidRDefault="00085D54">
      <w:pPr>
        <w:rPr>
          <w:b/>
        </w:rPr>
      </w:pPr>
    </w:p>
    <w:p w:rsidR="00085D54" w:rsidRDefault="00290AAE">
      <w:pPr>
        <w:rPr>
          <w:b/>
        </w:rPr>
      </w:pPr>
      <w:r w:rsidRPr="00E54BB9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2E531B" wp14:editId="6936E888">
                <wp:simplePos x="0" y="0"/>
                <wp:positionH relativeFrom="column">
                  <wp:posOffset>5895975</wp:posOffset>
                </wp:positionH>
                <wp:positionV relativeFrom="paragraph">
                  <wp:posOffset>118745</wp:posOffset>
                </wp:positionV>
                <wp:extent cx="749300" cy="355600"/>
                <wp:effectExtent l="0" t="0" r="0" b="63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E54BB9" w:rsidRDefault="002940F0" w:rsidP="00290A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margin-left:464.25pt;margin-top:9.35pt;width:59pt;height:2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" filled="f" stroked="f">
                <v:textbox>
                  <w:txbxContent>
                    <w:p w:rsidR="002940F0" w:rsidRPr="00E54BB9" w:rsidRDefault="002940F0" w:rsidP="00290A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Page 8</w:t>
                      </w:r>
                    </w:p>
                  </w:txbxContent>
                </v:textbox>
              </v:shape>
            </w:pict>
          </mc:Fallback>
        </mc:AlternateContent>
      </w:r>
      <w:r w:rsidR="001D7631" w:rsidRPr="001D7631">
        <w:rPr>
          <w:rFonts w:ascii="Calibri" w:eastAsia="Calibri" w:hAnsi="Calibri" w:cs="Times New Roman"/>
          <w:noProof/>
          <w:sz w:val="3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0D87384" wp14:editId="4AD462DF">
                <wp:simplePos x="0" y="0"/>
                <wp:positionH relativeFrom="column">
                  <wp:posOffset>17780</wp:posOffset>
                </wp:positionH>
                <wp:positionV relativeFrom="paragraph">
                  <wp:posOffset>99060</wp:posOffset>
                </wp:positionV>
                <wp:extent cx="1879600" cy="1403985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0F0" w:rsidRPr="003D0031" w:rsidRDefault="002940F0" w:rsidP="001D76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Reviewed: January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69" type="#_x0000_t202" style="position:absolute;margin-left:1.4pt;margin-top:7.8pt;width:148pt;height:110.55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" filled="f" stroked="f">
                <v:textbox style="mso-fit-shape-to-text:t">
                  <w:txbxContent>
                    <w:p w:rsidR="002940F0" w:rsidRPr="003D0031" w:rsidRDefault="002940F0" w:rsidP="001D763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Reviewed: January 2018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5D54" w:rsidSect="00265DD4">
      <w:footerReference w:type="default" r:id="rId70"/>
      <w:pgSz w:w="11906" w:h="16838"/>
      <w:pgMar w:top="697" w:right="601" w:bottom="244" w:left="6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0F0" w:rsidRDefault="002940F0" w:rsidP="001037F4">
      <w:r>
        <w:separator/>
      </w:r>
    </w:p>
  </w:endnote>
  <w:endnote w:type="continuationSeparator" w:id="0">
    <w:p w:rsidR="002940F0" w:rsidRDefault="002940F0" w:rsidP="0010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0F0" w:rsidRPr="001037F4" w:rsidRDefault="002940F0" w:rsidP="001037F4">
    <w:pPr>
      <w:widowControl w:val="0"/>
      <w:ind w:left="120" w:right="0"/>
      <w:rPr>
        <w:rFonts w:eastAsia="Arial"/>
        <w:sz w:val="16"/>
        <w:szCs w:val="16"/>
        <w:lang w:val="en-US"/>
      </w:rPr>
    </w:pPr>
    <w:proofErr w:type="spellStart"/>
    <w:r w:rsidRPr="001037F4">
      <w:rPr>
        <w:rFonts w:eastAsia="Arial"/>
        <w:sz w:val="16"/>
        <w:szCs w:val="16"/>
        <w:lang w:val="en-US"/>
      </w:rPr>
      <w:t>SeeAbility</w:t>
    </w:r>
    <w:proofErr w:type="spellEnd"/>
    <w:r w:rsidRPr="001037F4">
      <w:rPr>
        <w:rFonts w:eastAsia="Arial"/>
        <w:sz w:val="16"/>
        <w:szCs w:val="16"/>
        <w:lang w:val="en-US"/>
      </w:rPr>
      <w:t xml:space="preserve"> is the operating name of The Royal School for the Blind founded in 1799. Registered Charity Number 255913</w:t>
    </w:r>
  </w:p>
  <w:p w:rsidR="002940F0" w:rsidRPr="001037F4" w:rsidRDefault="002940F0" w:rsidP="001037F4">
    <w:pPr>
      <w:widowControl w:val="0"/>
      <w:spacing w:line="224" w:lineRule="exact"/>
      <w:ind w:left="20" w:right="0"/>
      <w:rPr>
        <w:rFonts w:eastAsia="Arial"/>
        <w:sz w:val="16"/>
        <w:szCs w:val="16"/>
        <w:lang w:val="en-US"/>
      </w:rPr>
    </w:pPr>
    <w:r>
      <w:rPr>
        <w:rFonts w:eastAsia="Arial"/>
        <w:sz w:val="16"/>
        <w:szCs w:val="16"/>
        <w:lang w:val="en-US"/>
      </w:rPr>
      <w:t xml:space="preserve">  © </w:t>
    </w:r>
    <w:proofErr w:type="spellStart"/>
    <w:r>
      <w:rPr>
        <w:rFonts w:eastAsia="Arial"/>
        <w:sz w:val="16"/>
        <w:szCs w:val="16"/>
        <w:lang w:val="en-US"/>
      </w:rPr>
      <w:t>SeeAbility</w:t>
    </w:r>
    <w:proofErr w:type="spellEnd"/>
    <w:r>
      <w:rPr>
        <w:rFonts w:eastAsia="Arial"/>
        <w:sz w:val="16"/>
        <w:szCs w:val="16"/>
        <w:lang w:val="en-US"/>
      </w:rPr>
      <w:t xml:space="preserve"> 2018</w:t>
    </w:r>
    <w:r w:rsidRPr="001037F4">
      <w:rPr>
        <w:rFonts w:eastAsia="Arial"/>
        <w:sz w:val="16"/>
        <w:szCs w:val="16"/>
        <w:lang w:val="en-US"/>
      </w:rPr>
      <w:t>. No part of this document can be altered or changed without permission</w:t>
    </w:r>
  </w:p>
  <w:p w:rsidR="002940F0" w:rsidRPr="001037F4" w:rsidRDefault="002940F0">
    <w:pPr>
      <w:pStyle w:val="Footer"/>
      <w:rPr>
        <w:sz w:val="20"/>
        <w:szCs w:val="20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0F0" w:rsidRDefault="002940F0" w:rsidP="001037F4">
      <w:r>
        <w:separator/>
      </w:r>
    </w:p>
  </w:footnote>
  <w:footnote w:type="continuationSeparator" w:id="0">
    <w:p w:rsidR="002940F0" w:rsidRDefault="002940F0" w:rsidP="00103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66F66"/>
    <w:multiLevelType w:val="hybridMultilevel"/>
    <w:tmpl w:val="C5225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B70"/>
    <w:rsid w:val="00014DE4"/>
    <w:rsid w:val="00051A12"/>
    <w:rsid w:val="00055681"/>
    <w:rsid w:val="00080BAE"/>
    <w:rsid w:val="0008405B"/>
    <w:rsid w:val="00085D54"/>
    <w:rsid w:val="000A6343"/>
    <w:rsid w:val="000C1CA6"/>
    <w:rsid w:val="000C3C52"/>
    <w:rsid w:val="000D5139"/>
    <w:rsid w:val="000F1B5D"/>
    <w:rsid w:val="00101DF3"/>
    <w:rsid w:val="001037F4"/>
    <w:rsid w:val="001048F9"/>
    <w:rsid w:val="00122834"/>
    <w:rsid w:val="00134964"/>
    <w:rsid w:val="00136720"/>
    <w:rsid w:val="0015120D"/>
    <w:rsid w:val="00163296"/>
    <w:rsid w:val="00164F19"/>
    <w:rsid w:val="001709A5"/>
    <w:rsid w:val="00175DCB"/>
    <w:rsid w:val="001B2CC0"/>
    <w:rsid w:val="001C4680"/>
    <w:rsid w:val="001D7631"/>
    <w:rsid w:val="001E2581"/>
    <w:rsid w:val="00202601"/>
    <w:rsid w:val="00206166"/>
    <w:rsid w:val="00207260"/>
    <w:rsid w:val="00222CBB"/>
    <w:rsid w:val="00265DD4"/>
    <w:rsid w:val="002874EE"/>
    <w:rsid w:val="00290AAE"/>
    <w:rsid w:val="002940F0"/>
    <w:rsid w:val="002C3253"/>
    <w:rsid w:val="00315022"/>
    <w:rsid w:val="00336BF0"/>
    <w:rsid w:val="00343CD0"/>
    <w:rsid w:val="0035056F"/>
    <w:rsid w:val="003505CB"/>
    <w:rsid w:val="00351A89"/>
    <w:rsid w:val="003C1814"/>
    <w:rsid w:val="003D0031"/>
    <w:rsid w:val="003D4273"/>
    <w:rsid w:val="003F4FA6"/>
    <w:rsid w:val="0041291C"/>
    <w:rsid w:val="00435775"/>
    <w:rsid w:val="00465421"/>
    <w:rsid w:val="00495907"/>
    <w:rsid w:val="00523C8A"/>
    <w:rsid w:val="00594C0A"/>
    <w:rsid w:val="005B5AF9"/>
    <w:rsid w:val="005D2ACE"/>
    <w:rsid w:val="005D3B7F"/>
    <w:rsid w:val="006217DE"/>
    <w:rsid w:val="00625B70"/>
    <w:rsid w:val="00650067"/>
    <w:rsid w:val="00654312"/>
    <w:rsid w:val="006719DB"/>
    <w:rsid w:val="006953DE"/>
    <w:rsid w:val="006B5B1E"/>
    <w:rsid w:val="006F7515"/>
    <w:rsid w:val="00717323"/>
    <w:rsid w:val="0072660A"/>
    <w:rsid w:val="00735FCE"/>
    <w:rsid w:val="00774A2A"/>
    <w:rsid w:val="00802CB1"/>
    <w:rsid w:val="008157A3"/>
    <w:rsid w:val="00824843"/>
    <w:rsid w:val="00831978"/>
    <w:rsid w:val="00832489"/>
    <w:rsid w:val="00866354"/>
    <w:rsid w:val="00871141"/>
    <w:rsid w:val="008911F9"/>
    <w:rsid w:val="008C5093"/>
    <w:rsid w:val="008D2BDA"/>
    <w:rsid w:val="0090097E"/>
    <w:rsid w:val="0091456D"/>
    <w:rsid w:val="0091776D"/>
    <w:rsid w:val="00937743"/>
    <w:rsid w:val="00981A27"/>
    <w:rsid w:val="009F24A6"/>
    <w:rsid w:val="00A75E97"/>
    <w:rsid w:val="00AA5770"/>
    <w:rsid w:val="00AD0D8D"/>
    <w:rsid w:val="00AE0D0B"/>
    <w:rsid w:val="00B07065"/>
    <w:rsid w:val="00B2720E"/>
    <w:rsid w:val="00B27C77"/>
    <w:rsid w:val="00B40614"/>
    <w:rsid w:val="00B836BF"/>
    <w:rsid w:val="00B8508C"/>
    <w:rsid w:val="00BD4CB1"/>
    <w:rsid w:val="00BF0C11"/>
    <w:rsid w:val="00C06BAF"/>
    <w:rsid w:val="00C20434"/>
    <w:rsid w:val="00C26756"/>
    <w:rsid w:val="00C43D7C"/>
    <w:rsid w:val="00C728A6"/>
    <w:rsid w:val="00CA7867"/>
    <w:rsid w:val="00CC23FC"/>
    <w:rsid w:val="00CD0BCA"/>
    <w:rsid w:val="00CD1A5A"/>
    <w:rsid w:val="00D0777D"/>
    <w:rsid w:val="00D146BB"/>
    <w:rsid w:val="00D42506"/>
    <w:rsid w:val="00D868CF"/>
    <w:rsid w:val="00D8732A"/>
    <w:rsid w:val="00DA4F83"/>
    <w:rsid w:val="00DB735A"/>
    <w:rsid w:val="00E1041E"/>
    <w:rsid w:val="00E30466"/>
    <w:rsid w:val="00E36324"/>
    <w:rsid w:val="00E736B8"/>
    <w:rsid w:val="00E93C22"/>
    <w:rsid w:val="00EA449C"/>
    <w:rsid w:val="00EC3116"/>
    <w:rsid w:val="00F21DA5"/>
    <w:rsid w:val="00F32955"/>
    <w:rsid w:val="00F37C4F"/>
    <w:rsid w:val="00F53E4A"/>
    <w:rsid w:val="00F548C7"/>
    <w:rsid w:val="00FE7DAE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ind w:left="-142" w:right="-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7F4"/>
    <w:pPr>
      <w:ind w:left="0" w:right="-24"/>
    </w:pPr>
  </w:style>
  <w:style w:type="paragraph" w:styleId="Heading2">
    <w:name w:val="heading 2"/>
    <w:basedOn w:val="Normal"/>
    <w:link w:val="Heading2Char"/>
    <w:uiPriority w:val="1"/>
    <w:qFormat/>
    <w:rsid w:val="000F1B5D"/>
    <w:pPr>
      <w:widowControl w:val="0"/>
      <w:spacing w:before="62"/>
      <w:ind w:left="343" w:right="0"/>
      <w:outlineLvl w:val="1"/>
    </w:pPr>
    <w:rPr>
      <w:rFonts w:eastAsia="Arial"/>
      <w:sz w:val="30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2581"/>
    <w:pPr>
      <w:ind w:left="-397" w:right="-227"/>
    </w:pPr>
  </w:style>
  <w:style w:type="paragraph" w:styleId="Header">
    <w:name w:val="header"/>
    <w:basedOn w:val="Normal"/>
    <w:link w:val="HeaderChar"/>
    <w:uiPriority w:val="99"/>
    <w:unhideWhenUsed/>
    <w:rsid w:val="001037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7F4"/>
  </w:style>
  <w:style w:type="paragraph" w:styleId="Footer">
    <w:name w:val="footer"/>
    <w:basedOn w:val="Normal"/>
    <w:link w:val="FooterChar"/>
    <w:uiPriority w:val="99"/>
    <w:unhideWhenUsed/>
    <w:rsid w:val="001037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7F4"/>
  </w:style>
  <w:style w:type="paragraph" w:styleId="BalloonText">
    <w:name w:val="Balloon Text"/>
    <w:basedOn w:val="Normal"/>
    <w:link w:val="BalloonTextChar"/>
    <w:uiPriority w:val="99"/>
    <w:semiHidden/>
    <w:unhideWhenUsed/>
    <w:rsid w:val="00103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7F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D425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2506"/>
  </w:style>
  <w:style w:type="paragraph" w:customStyle="1" w:styleId="TableParagraph">
    <w:name w:val="Table Paragraph"/>
    <w:basedOn w:val="Normal"/>
    <w:uiPriority w:val="1"/>
    <w:qFormat/>
    <w:rsid w:val="00D42506"/>
    <w:pPr>
      <w:widowControl w:val="0"/>
      <w:ind w:right="0"/>
    </w:pPr>
    <w:rPr>
      <w:rFonts w:eastAsia="Arial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2026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63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CA6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0F1B5D"/>
    <w:rPr>
      <w:rFonts w:eastAsia="Arial"/>
      <w:sz w:val="30"/>
      <w:szCs w:val="3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ind w:left="-142" w:right="-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7F4"/>
    <w:pPr>
      <w:ind w:left="0" w:right="-24"/>
    </w:pPr>
  </w:style>
  <w:style w:type="paragraph" w:styleId="Heading2">
    <w:name w:val="heading 2"/>
    <w:basedOn w:val="Normal"/>
    <w:link w:val="Heading2Char"/>
    <w:uiPriority w:val="1"/>
    <w:qFormat/>
    <w:rsid w:val="000F1B5D"/>
    <w:pPr>
      <w:widowControl w:val="0"/>
      <w:spacing w:before="62"/>
      <w:ind w:left="343" w:right="0"/>
      <w:outlineLvl w:val="1"/>
    </w:pPr>
    <w:rPr>
      <w:rFonts w:eastAsia="Arial"/>
      <w:sz w:val="30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2581"/>
    <w:pPr>
      <w:ind w:left="-397" w:right="-227"/>
    </w:pPr>
  </w:style>
  <w:style w:type="paragraph" w:styleId="Header">
    <w:name w:val="header"/>
    <w:basedOn w:val="Normal"/>
    <w:link w:val="HeaderChar"/>
    <w:uiPriority w:val="99"/>
    <w:unhideWhenUsed/>
    <w:rsid w:val="001037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7F4"/>
  </w:style>
  <w:style w:type="paragraph" w:styleId="Footer">
    <w:name w:val="footer"/>
    <w:basedOn w:val="Normal"/>
    <w:link w:val="FooterChar"/>
    <w:uiPriority w:val="99"/>
    <w:unhideWhenUsed/>
    <w:rsid w:val="001037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7F4"/>
  </w:style>
  <w:style w:type="paragraph" w:styleId="BalloonText">
    <w:name w:val="Balloon Text"/>
    <w:basedOn w:val="Normal"/>
    <w:link w:val="BalloonTextChar"/>
    <w:uiPriority w:val="99"/>
    <w:semiHidden/>
    <w:unhideWhenUsed/>
    <w:rsid w:val="00103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7F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D425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2506"/>
  </w:style>
  <w:style w:type="paragraph" w:customStyle="1" w:styleId="TableParagraph">
    <w:name w:val="Table Paragraph"/>
    <w:basedOn w:val="Normal"/>
    <w:uiPriority w:val="1"/>
    <w:qFormat/>
    <w:rsid w:val="00D42506"/>
    <w:pPr>
      <w:widowControl w:val="0"/>
      <w:ind w:right="0"/>
    </w:pPr>
    <w:rPr>
      <w:rFonts w:eastAsia="Arial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2026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63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CA6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0F1B5D"/>
    <w:rPr>
      <w:rFonts w:eastAsia="Arial"/>
      <w:sz w:val="30"/>
      <w:szCs w:val="3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image" Target="media/image51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0.png"/><Relationship Id="rId65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D5C2B-92D6-4F84-B9F6-B2208865D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1B2748A.dotm</Template>
  <TotalTime>120</TotalTime>
  <Pages>8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SeeAbility</Company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 Reid</dc:creator>
  <cp:lastModifiedBy>Trish Reid</cp:lastModifiedBy>
  <cp:revision>42</cp:revision>
  <dcterms:created xsi:type="dcterms:W3CDTF">2016-08-07T11:02:00Z</dcterms:created>
  <dcterms:modified xsi:type="dcterms:W3CDTF">2018-02-05T13:11:00Z</dcterms:modified>
</cp:coreProperties>
</file>