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3126" w:rsidRDefault="002872A1">
      <w:pPr>
        <w:pStyle w:val="BodyText"/>
        <w:ind w:left="493"/>
        <w:rPr>
          <w:rFonts w:ascii="Times New Roman"/>
          <w:sz w:val="20"/>
        </w:rPr>
      </w:pPr>
      <w:r>
        <w:rPr>
          <w:rFonts w:ascii="Times New Roman"/>
          <w:noProof/>
          <w:sz w:val="20"/>
          <w:lang w:val="en-GB" w:eastAsia="en-GB"/>
        </w:rPr>
        <mc:AlternateContent>
          <mc:Choice Requires="wps">
            <w:drawing>
              <wp:anchor distT="0" distB="0" distL="114300" distR="114300" simplePos="0" relativeHeight="251677184" behindDoc="0" locked="0" layoutInCell="1" allowOverlap="1" wp14:anchorId="650D21DD" wp14:editId="43D90B4E">
                <wp:simplePos x="0" y="0"/>
                <wp:positionH relativeFrom="column">
                  <wp:posOffset>4926965</wp:posOffset>
                </wp:positionH>
                <wp:positionV relativeFrom="paragraph">
                  <wp:posOffset>594995</wp:posOffset>
                </wp:positionV>
                <wp:extent cx="2044700" cy="457200"/>
                <wp:effectExtent l="0" t="0" r="0" b="0"/>
                <wp:wrapNone/>
                <wp:docPr id="19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57200"/>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387.95pt;margin-top:46.85pt;width:161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" fillcolor="#f4774f" stroked="f">
                <v:textbox inset="0,0,0,0">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v:textbox>
              </v:shape>
            </w:pict>
          </mc:Fallback>
        </mc:AlternateContent>
      </w:r>
      <w:r w:rsidR="00BD65D7">
        <w:rPr>
          <w:rFonts w:ascii="Times New Roman"/>
          <w:noProof/>
          <w:sz w:val="20"/>
          <w:lang w:val="en-GB" w:eastAsia="en-GB"/>
        </w:rPr>
        <mc:AlternateContent>
          <mc:Choice Requires="wps">
            <w:drawing>
              <wp:inline distT="0" distB="0" distL="0" distR="0" wp14:anchorId="1F2BDEE2" wp14:editId="711245D0">
                <wp:extent cx="6654165" cy="683895"/>
                <wp:effectExtent l="0" t="0" r="3810" b="1905"/>
                <wp:docPr id="19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83895"/>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197"/>
                              <w:ind w:left="263"/>
                              <w:rPr>
                                <w:rFonts w:ascii="Arial"/>
                                <w:b/>
                                <w:sz w:val="56"/>
                              </w:rPr>
                            </w:pPr>
                            <w:r>
                              <w:rPr>
                                <w:rFonts w:ascii="Arial"/>
                                <w:b/>
                                <w:color w:val="FFFFFF"/>
                                <w:sz w:val="56"/>
                              </w:rPr>
                              <w:t>Eye Surgery Support Plan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82" o:spid="_x0000_s1026" type="#_x0000_t202" style="width:523.9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" fillcolor="#f4774f" stroked="f">
                <v:textbox inset="0,0,0,0">
                  <w:txbxContent>
                    <w:p w:rsidR="003A3126" w:rsidRDefault="00BD65D7">
                      <w:pPr>
                        <w:spacing w:before="197"/>
                        <w:ind w:left="263"/>
                        <w:rPr>
                          <w:rFonts w:ascii="Arial"/>
                          <w:b/>
                          <w:sz w:val="56"/>
                        </w:rPr>
                      </w:pPr>
                      <w:r>
                        <w:rPr>
                          <w:rFonts w:ascii="Arial"/>
                          <w:b/>
                          <w:color w:val="FFFFFF"/>
                          <w:sz w:val="56"/>
                        </w:rPr>
                        <w:t>Eye Surgery Support Plan</w:t>
                      </w:r>
                    </w:p>
                  </w:txbxContent>
                </v:textbox>
                <w10:anchorlock/>
              </v:shape>
            </w:pict>
          </mc:Fallback>
        </mc:AlternateContent>
      </w:r>
    </w:p>
    <w:p w:rsidR="003A3126" w:rsidRDefault="00BD65D7">
      <w:pPr>
        <w:pStyle w:val="Heading2"/>
        <w:spacing w:line="395" w:lineRule="exact"/>
        <w:ind w:left="0" w:right="511"/>
        <w:jc w:val="right"/>
        <w:rPr>
          <w:rFonts w:ascii="Arial"/>
        </w:rPr>
      </w:pPr>
      <w:r>
        <w:rPr>
          <w:rFonts w:ascii="Arial"/>
          <w:color w:val="FFFFFF"/>
          <w:w w:val="160"/>
          <w:shd w:val="clear" w:color="auto" w:fill="F4774F"/>
        </w:rPr>
        <w:t xml:space="preserve"> </w:t>
      </w:r>
      <w:r>
        <w:rPr>
          <w:rFonts w:ascii="Arial"/>
          <w:color w:val="FFFFFF"/>
          <w:w w:val="95"/>
          <w:shd w:val="clear" w:color="auto" w:fill="F4774F"/>
        </w:rPr>
        <w:t>easy read form</w:t>
      </w:r>
    </w:p>
    <w:p w:rsidR="003A3126" w:rsidRDefault="003A3126">
      <w:pPr>
        <w:pStyle w:val="BodyText"/>
        <w:rPr>
          <w:rFonts w:ascii="Arial"/>
          <w:b/>
          <w:sz w:val="20"/>
        </w:rPr>
      </w:pPr>
    </w:p>
    <w:p w:rsidR="003A3126" w:rsidRDefault="00BD65D7">
      <w:pPr>
        <w:pStyle w:val="BodyText"/>
        <w:spacing w:before="5"/>
        <w:rPr>
          <w:rFonts w:ascii="Arial"/>
          <w:b/>
          <w:sz w:val="18"/>
        </w:rPr>
      </w:pPr>
      <w:r>
        <w:rPr>
          <w:noProof/>
          <w:lang w:val="en-GB" w:eastAsia="en-GB"/>
        </w:rPr>
        <w:drawing>
          <wp:anchor distT="0" distB="0" distL="0" distR="0" simplePos="0" relativeHeight="251654656" behindDoc="1" locked="0" layoutInCell="1" allowOverlap="1" wp14:anchorId="5E6A938C" wp14:editId="39AB576C">
            <wp:simplePos x="0" y="0"/>
            <wp:positionH relativeFrom="page">
              <wp:posOffset>5064309</wp:posOffset>
            </wp:positionH>
            <wp:positionV relativeFrom="paragraph">
              <wp:posOffset>159941</wp:posOffset>
            </wp:positionV>
            <wp:extent cx="1980445" cy="562641"/>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1980445" cy="562641"/>
                    </a:xfrm>
                    <a:prstGeom prst="rect">
                      <a:avLst/>
                    </a:prstGeom>
                  </pic:spPr>
                </pic:pic>
              </a:graphicData>
            </a:graphic>
          </wp:anchor>
        </w:drawing>
      </w:r>
    </w:p>
    <w:p w:rsidR="003A3126" w:rsidRDefault="003A3126">
      <w:pPr>
        <w:pStyle w:val="BodyText"/>
        <w:rPr>
          <w:rFonts w:ascii="Arial"/>
          <w:b/>
          <w:sz w:val="20"/>
        </w:rPr>
      </w:pPr>
    </w:p>
    <w:p w:rsidR="003A3126" w:rsidRDefault="00BD65D7">
      <w:pPr>
        <w:pStyle w:val="BodyText"/>
        <w:spacing w:before="2"/>
        <w:rPr>
          <w:rFonts w:ascii="Arial"/>
          <w:b/>
          <w:sz w:val="12"/>
        </w:rPr>
      </w:pPr>
      <w:r>
        <w:rPr>
          <w:noProof/>
          <w:lang w:val="en-GB" w:eastAsia="en-GB"/>
        </w:rPr>
        <mc:AlternateContent>
          <mc:Choice Requires="wps">
            <w:drawing>
              <wp:anchor distT="0" distB="0" distL="0" distR="0" simplePos="0" relativeHeight="251671040" behindDoc="1" locked="0" layoutInCell="1" allowOverlap="1">
                <wp:simplePos x="0" y="0"/>
                <wp:positionH relativeFrom="page">
                  <wp:posOffset>544195</wp:posOffset>
                </wp:positionH>
                <wp:positionV relativeFrom="paragraph">
                  <wp:posOffset>123825</wp:posOffset>
                </wp:positionV>
                <wp:extent cx="6543675" cy="0"/>
                <wp:effectExtent l="10795" t="9525" r="17780" b="9525"/>
                <wp:wrapTopAndBottom/>
                <wp:docPr id="192"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line">
                          <a:avLst/>
                        </a:prstGeom>
                        <a:noFill/>
                        <a:ln w="19023">
                          <a:solidFill>
                            <a:srgbClr val="F372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85pt,9.75pt" to="558.1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" strokecolor="#f37245" strokeweight=".52842mm">
                <w10:wrap type="topAndBottom" anchorx="page"/>
              </v:line>
            </w:pict>
          </mc:Fallback>
        </mc:AlternateContent>
      </w:r>
    </w:p>
    <w:p w:rsidR="003A3126" w:rsidRDefault="003A3126">
      <w:pPr>
        <w:pStyle w:val="BodyText"/>
        <w:spacing w:before="5"/>
        <w:rPr>
          <w:rFonts w:ascii="Arial"/>
          <w:b/>
          <w:sz w:val="18"/>
        </w:rPr>
      </w:pPr>
    </w:p>
    <w:p w:rsidR="003A3126" w:rsidRDefault="00BD65D7">
      <w:pPr>
        <w:spacing w:before="100"/>
        <w:ind w:left="514"/>
        <w:rPr>
          <w:b/>
          <w:sz w:val="36"/>
        </w:rPr>
      </w:pPr>
      <w:r>
        <w:rPr>
          <w:b/>
          <w:color w:val="F37145"/>
          <w:sz w:val="36"/>
        </w:rPr>
        <w:t>Introduction</w:t>
      </w:r>
    </w:p>
    <w:p w:rsidR="003A3126" w:rsidRDefault="003A3126">
      <w:pPr>
        <w:pStyle w:val="BodyText"/>
        <w:spacing w:before="9"/>
        <w:rPr>
          <w:b/>
          <w:sz w:val="24"/>
        </w:rPr>
      </w:pPr>
    </w:p>
    <w:p w:rsidR="003A3126" w:rsidRDefault="00BD65D7">
      <w:pPr>
        <w:pStyle w:val="BodyText"/>
        <w:spacing w:before="115" w:line="228" w:lineRule="auto"/>
        <w:ind w:left="514" w:right="1345"/>
      </w:pPr>
      <w:r>
        <w:rPr>
          <w:rFonts w:ascii="Arial"/>
        </w:rPr>
        <w:t>A</w:t>
      </w:r>
      <w:r>
        <w:t>dults with learning disabilities are 10 times more likely to have sight problems but less likely to have eye surgery.</w:t>
      </w:r>
    </w:p>
    <w:p w:rsidR="003A3126" w:rsidRDefault="00BD65D7">
      <w:pPr>
        <w:pStyle w:val="BodyText"/>
        <w:spacing w:line="228" w:lineRule="auto"/>
        <w:ind w:left="514" w:right="3951"/>
      </w:pPr>
      <w:r>
        <w:rPr>
          <w:noProof/>
          <w:lang w:val="en-GB" w:eastAsia="en-GB"/>
        </w:rPr>
        <w:drawing>
          <wp:anchor distT="0" distB="0" distL="0" distR="0" simplePos="0" relativeHeight="251643392" behindDoc="0" locked="0" layoutInCell="1" allowOverlap="1">
            <wp:simplePos x="0" y="0"/>
            <wp:positionH relativeFrom="page">
              <wp:posOffset>5481964</wp:posOffset>
            </wp:positionH>
            <wp:positionV relativeFrom="paragraph">
              <wp:posOffset>396843</wp:posOffset>
            </wp:positionV>
            <wp:extent cx="814320" cy="43936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814320" cy="439368"/>
                    </a:xfrm>
                    <a:prstGeom prst="rect">
                      <a:avLst/>
                    </a:prstGeom>
                  </pic:spPr>
                </pic:pic>
              </a:graphicData>
            </a:graphic>
          </wp:anchor>
        </w:drawing>
      </w:r>
      <w:r>
        <w:t>Eye surgery means having an operation to help with an eye problem</w:t>
      </w:r>
    </w:p>
    <w:p w:rsidR="003A3126" w:rsidRDefault="003A3126">
      <w:pPr>
        <w:pStyle w:val="BodyText"/>
        <w:spacing w:before="1"/>
      </w:pPr>
    </w:p>
    <w:p w:rsidR="003A3126" w:rsidRDefault="00BD65D7">
      <w:pPr>
        <w:pStyle w:val="BodyText"/>
        <w:spacing w:line="228" w:lineRule="auto"/>
        <w:ind w:left="517" w:right="3755"/>
      </w:pPr>
      <w:r>
        <w:rPr>
          <w:noProof/>
          <w:lang w:val="en-GB" w:eastAsia="en-GB"/>
        </w:rPr>
        <w:drawing>
          <wp:anchor distT="0" distB="0" distL="0" distR="0" simplePos="0" relativeHeight="251642368" behindDoc="0" locked="0" layoutInCell="1" allowOverlap="1">
            <wp:simplePos x="0" y="0"/>
            <wp:positionH relativeFrom="page">
              <wp:posOffset>5256657</wp:posOffset>
            </wp:positionH>
            <wp:positionV relativeFrom="paragraph">
              <wp:posOffset>400629</wp:posOffset>
            </wp:positionV>
            <wp:extent cx="1505635" cy="145493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505635" cy="1454937"/>
                    </a:xfrm>
                    <a:prstGeom prst="rect">
                      <a:avLst/>
                    </a:prstGeom>
                  </pic:spPr>
                </pic:pic>
              </a:graphicData>
            </a:graphic>
          </wp:anchor>
        </w:drawing>
      </w:r>
      <w:r>
        <w:t xml:space="preserve">You can use the Eye Surgery Support Plan to get ready for your eye surgery. You can share it with your </w:t>
      </w:r>
      <w:proofErr w:type="spellStart"/>
      <w:r>
        <w:t>carers</w:t>
      </w:r>
      <w:proofErr w:type="spellEnd"/>
      <w:r>
        <w:t xml:space="preserve"> and the hospital too</w:t>
      </w:r>
    </w:p>
    <w:p w:rsidR="003A3126" w:rsidRDefault="003A3126">
      <w:pPr>
        <w:pStyle w:val="BodyText"/>
        <w:rPr>
          <w:sz w:val="38"/>
        </w:rPr>
      </w:pPr>
    </w:p>
    <w:p w:rsidR="003A3126" w:rsidRDefault="003A3126">
      <w:pPr>
        <w:pStyle w:val="BodyText"/>
        <w:spacing w:before="2"/>
        <w:rPr>
          <w:sz w:val="28"/>
        </w:rPr>
      </w:pPr>
    </w:p>
    <w:p w:rsidR="003A3126" w:rsidRDefault="00BD65D7">
      <w:pPr>
        <w:pStyle w:val="Heading2"/>
        <w:ind w:left="517"/>
      </w:pPr>
      <w:r>
        <w:rPr>
          <w:color w:val="F37145"/>
        </w:rPr>
        <w:t>What is in the plan?</w:t>
      </w:r>
    </w:p>
    <w:p w:rsidR="003A3126" w:rsidRDefault="003A3126">
      <w:pPr>
        <w:pStyle w:val="BodyText"/>
        <w:spacing w:before="7"/>
        <w:rPr>
          <w:b/>
          <w:sz w:val="35"/>
        </w:rPr>
      </w:pPr>
    </w:p>
    <w:p w:rsidR="003A3126" w:rsidRDefault="00BD65D7">
      <w:pPr>
        <w:pStyle w:val="Heading4"/>
        <w:spacing w:before="1" w:line="389" w:lineRule="exact"/>
        <w:ind w:left="517"/>
      </w:pPr>
      <w:r>
        <w:t>Introduction</w:t>
      </w:r>
    </w:p>
    <w:p w:rsidR="003A3126" w:rsidRDefault="00BD65D7">
      <w:pPr>
        <w:pStyle w:val="BodyText"/>
        <w:spacing w:line="389" w:lineRule="exact"/>
        <w:ind w:left="517"/>
      </w:pPr>
      <w:r>
        <w:t>Section 1 - Your information</w:t>
      </w:r>
    </w:p>
    <w:p w:rsidR="003A3126" w:rsidRDefault="00BD65D7">
      <w:pPr>
        <w:pStyle w:val="BodyText"/>
        <w:ind w:left="517" w:right="3951"/>
      </w:pPr>
      <w:r>
        <w:t>Section 2 – Getting ready for eye surgery Section 3 – After the surgery</w:t>
      </w:r>
    </w:p>
    <w:p w:rsidR="003A3126" w:rsidRDefault="00BD65D7">
      <w:pPr>
        <w:pStyle w:val="BodyText"/>
        <w:spacing w:line="387" w:lineRule="exact"/>
        <w:ind w:left="517"/>
      </w:pPr>
      <w:r>
        <w:t>Section 4 – People involved in my eye surgery</w: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BD65D7">
      <w:pPr>
        <w:pStyle w:val="BodyText"/>
        <w:spacing w:before="11"/>
        <w:rPr>
          <w:sz w:val="19"/>
        </w:rPr>
      </w:pPr>
      <w:r>
        <w:rPr>
          <w:noProof/>
          <w:lang w:val="en-GB" w:eastAsia="en-GB"/>
        </w:rPr>
        <mc:AlternateContent>
          <mc:Choice Requires="wps">
            <w:drawing>
              <wp:anchor distT="0" distB="0" distL="0" distR="0" simplePos="0" relativeHeight="251672064" behindDoc="1" locked="0" layoutInCell="1" allowOverlap="1" wp14:anchorId="78A18D00" wp14:editId="68AB2CE9">
                <wp:simplePos x="0" y="0"/>
                <wp:positionH relativeFrom="page">
                  <wp:posOffset>506095</wp:posOffset>
                </wp:positionH>
                <wp:positionV relativeFrom="paragraph">
                  <wp:posOffset>187960</wp:posOffset>
                </wp:positionV>
                <wp:extent cx="6543675" cy="0"/>
                <wp:effectExtent l="10795" t="16510" r="17780" b="12065"/>
                <wp:wrapTopAndBottom/>
                <wp:docPr id="191"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line">
                          <a:avLst/>
                        </a:prstGeom>
                        <a:noFill/>
                        <a:ln w="19023">
                          <a:solidFill>
                            <a:srgbClr val="F372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85pt,14.8pt" to="555.1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" strokecolor="#f37245" strokeweight=".52842mm">
                <w10:wrap type="topAndBottom" anchorx="page"/>
              </v:line>
            </w:pict>
          </mc:Fallback>
        </mc:AlternateContent>
      </w:r>
    </w:p>
    <w:p w:rsidR="003A3126" w:rsidRDefault="003A3126">
      <w:pPr>
        <w:pStyle w:val="BodyText"/>
        <w:rPr>
          <w:sz w:val="20"/>
        </w:rPr>
      </w:pPr>
    </w:p>
    <w:p w:rsidR="003A3126" w:rsidRDefault="003A3126">
      <w:pPr>
        <w:pStyle w:val="BodyText"/>
        <w:rPr>
          <w:sz w:val="20"/>
        </w:rPr>
      </w:pPr>
    </w:p>
    <w:p w:rsidR="003A3126" w:rsidRDefault="003A3126">
      <w:pPr>
        <w:pStyle w:val="BodyText"/>
        <w:rPr>
          <w:sz w:val="19"/>
        </w:rPr>
      </w:pPr>
    </w:p>
    <w:p w:rsidR="003A3126" w:rsidRDefault="00BD65D7">
      <w:pPr>
        <w:spacing w:before="101"/>
        <w:ind w:left="644"/>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1" w:line="119" w:lineRule="exact"/>
        <w:ind w:left="726"/>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before="1"/>
        <w:ind w:right="331"/>
        <w:jc w:val="right"/>
      </w:pPr>
      <w:r>
        <w:t>Page 1</w:t>
      </w:r>
    </w:p>
    <w:p w:rsidR="003A3126" w:rsidRDefault="003A3126">
      <w:pPr>
        <w:jc w:val="right"/>
        <w:sectPr w:rsidR="003A3126">
          <w:type w:val="continuous"/>
          <w:pgSz w:w="11900" w:h="16850"/>
          <w:pgMar w:top="900" w:right="260" w:bottom="280" w:left="300" w:header="720" w:footer="720" w:gutter="0"/>
          <w:cols w:space="720"/>
        </w:sectPr>
      </w:pPr>
    </w:p>
    <w:p w:rsidR="003A3126" w:rsidRDefault="003A3126">
      <w:pPr>
        <w:pStyle w:val="BodyText"/>
        <w:spacing w:before="5"/>
        <w:rPr>
          <w:sz w:val="25"/>
        </w:rPr>
      </w:pPr>
    </w:p>
    <w:p w:rsidR="003A3126" w:rsidRDefault="002872A1">
      <w:pPr>
        <w:pStyle w:val="BodyText"/>
        <w:ind w:left="493"/>
        <w:rPr>
          <w:sz w:val="20"/>
        </w:rPr>
      </w:pPr>
      <w:r>
        <w:rPr>
          <w:rFonts w:ascii="Times New Roman"/>
          <w:noProof/>
          <w:sz w:val="20"/>
          <w:lang w:val="en-GB" w:eastAsia="en-GB"/>
        </w:rPr>
        <mc:AlternateContent>
          <mc:Choice Requires="wps">
            <w:drawing>
              <wp:anchor distT="0" distB="0" distL="114300" distR="114300" simplePos="0" relativeHeight="251679232" behindDoc="0" locked="0" layoutInCell="1" allowOverlap="1" wp14:anchorId="64A6CC18" wp14:editId="6DF0AC74">
                <wp:simplePos x="0" y="0"/>
                <wp:positionH relativeFrom="column">
                  <wp:posOffset>4925695</wp:posOffset>
                </wp:positionH>
                <wp:positionV relativeFrom="paragraph">
                  <wp:posOffset>576580</wp:posOffset>
                </wp:positionV>
                <wp:extent cx="2044700" cy="457200"/>
                <wp:effectExtent l="0" t="0" r="0" b="0"/>
                <wp:wrapNone/>
                <wp:docPr id="1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57200"/>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387.85pt;margin-top:45.4pt;width:161pt;height: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" fillcolor="#f4774f" stroked="f">
                <v:textbox inset="0,0,0,0">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v:textbox>
              </v:shape>
            </w:pict>
          </mc:Fallback>
        </mc:AlternateContent>
      </w:r>
      <w:r w:rsidR="00BD65D7">
        <w:rPr>
          <w:noProof/>
          <w:sz w:val="20"/>
          <w:lang w:val="en-GB" w:eastAsia="en-GB"/>
        </w:rPr>
        <mc:AlternateContent>
          <mc:Choice Requires="wps">
            <w:drawing>
              <wp:inline distT="0" distB="0" distL="0" distR="0" wp14:anchorId="4514C205" wp14:editId="4864189A">
                <wp:extent cx="6654165" cy="683895"/>
                <wp:effectExtent l="0" t="0" r="3810" b="1905"/>
                <wp:docPr id="190"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83895"/>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Pr="005610A5" w:rsidRDefault="00BD65D7">
                            <w:pPr>
                              <w:spacing w:before="177"/>
                              <w:ind w:left="283"/>
                              <w:rPr>
                                <w:b/>
                                <w:sz w:val="56"/>
                              </w:rPr>
                            </w:pPr>
                            <w:r w:rsidRPr="005610A5">
                              <w:rPr>
                                <w:b/>
                                <w:color w:val="FFFFFF"/>
                                <w:sz w:val="56"/>
                              </w:rPr>
                              <w:t>Eye Surgery Support</w:t>
                            </w:r>
                            <w:r w:rsidRPr="005610A5">
                              <w:rPr>
                                <w:b/>
                                <w:color w:val="FFFFFF"/>
                                <w:spacing w:val="-76"/>
                                <w:sz w:val="56"/>
                              </w:rPr>
                              <w:t xml:space="preserve"> </w:t>
                            </w:r>
                            <w:r w:rsidRPr="005610A5">
                              <w:rPr>
                                <w:b/>
                                <w:color w:val="FFFFFF"/>
                                <w:sz w:val="56"/>
                              </w:rPr>
                              <w:t>Plan</w:t>
                            </w:r>
                          </w:p>
                        </w:txbxContent>
                      </wps:txbx>
                      <wps:bodyPr rot="0" vert="horz" wrap="square" lIns="0" tIns="0" rIns="0" bIns="0" anchor="t" anchorCtr="0" upright="1">
                        <a:noAutofit/>
                      </wps:bodyPr>
                    </wps:wsp>
                  </a:graphicData>
                </a:graphic>
              </wp:inline>
            </w:drawing>
          </mc:Choice>
          <mc:Fallback>
            <w:pict>
              <v:shape id="Text Box 179" o:spid="_x0000_s1029" type="#_x0000_t202" style="width:523.95pt;height: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" fillcolor="#f4774f" stroked="f">
                <v:textbox inset="0,0,0,0">
                  <w:txbxContent>
                    <w:p w:rsidR="003A3126" w:rsidRPr="005610A5" w:rsidRDefault="00BD65D7">
                      <w:pPr>
                        <w:spacing w:before="177"/>
                        <w:ind w:left="283"/>
                        <w:rPr>
                          <w:b/>
                          <w:sz w:val="56"/>
                        </w:rPr>
                      </w:pPr>
                      <w:r w:rsidRPr="005610A5">
                        <w:rPr>
                          <w:b/>
                          <w:color w:val="FFFFFF"/>
                          <w:sz w:val="56"/>
                        </w:rPr>
                        <w:t>Eye Surgery Support</w:t>
                      </w:r>
                      <w:r w:rsidRPr="005610A5">
                        <w:rPr>
                          <w:b/>
                          <w:color w:val="FFFFFF"/>
                          <w:spacing w:val="-76"/>
                          <w:sz w:val="56"/>
                        </w:rPr>
                        <w:t xml:space="preserve"> </w:t>
                      </w:r>
                      <w:r w:rsidRPr="005610A5">
                        <w:rPr>
                          <w:b/>
                          <w:color w:val="FFFFFF"/>
                          <w:sz w:val="56"/>
                        </w:rPr>
                        <w:t>Plan</w:t>
                      </w:r>
                    </w:p>
                  </w:txbxContent>
                </v:textbox>
                <w10:anchorlock/>
              </v:shape>
            </w:pict>
          </mc:Fallback>
        </mc:AlternateContent>
      </w:r>
    </w:p>
    <w:p w:rsidR="003A3126" w:rsidRDefault="00BD65D7">
      <w:pPr>
        <w:pStyle w:val="Heading2"/>
        <w:tabs>
          <w:tab w:val="left" w:pos="8262"/>
        </w:tabs>
        <w:spacing w:line="413" w:lineRule="exact"/>
        <w:rPr>
          <w:rFonts w:ascii="Arial"/>
        </w:rPr>
      </w:pPr>
      <w:r w:rsidRPr="005610A5">
        <w:rPr>
          <w:color w:val="F37145"/>
        </w:rPr>
        <w:t>Information</w:t>
      </w:r>
      <w:r w:rsidRPr="005610A5">
        <w:rPr>
          <w:color w:val="F37145"/>
          <w:spacing w:val="-24"/>
        </w:rPr>
        <w:t xml:space="preserve"> </w:t>
      </w:r>
      <w:r w:rsidRPr="005610A5">
        <w:rPr>
          <w:color w:val="F37145"/>
        </w:rPr>
        <w:t>about</w:t>
      </w:r>
      <w:r w:rsidRPr="005610A5">
        <w:rPr>
          <w:color w:val="F37145"/>
          <w:spacing w:val="-24"/>
        </w:rPr>
        <w:t xml:space="preserve"> </w:t>
      </w:r>
      <w:r w:rsidRPr="005610A5">
        <w:rPr>
          <w:color w:val="F37145"/>
        </w:rPr>
        <w:t>my</w:t>
      </w:r>
      <w:r w:rsidRPr="005610A5">
        <w:rPr>
          <w:color w:val="F37145"/>
          <w:spacing w:val="-24"/>
        </w:rPr>
        <w:t xml:space="preserve"> </w:t>
      </w:r>
      <w:r w:rsidRPr="005610A5">
        <w:rPr>
          <w:color w:val="F37145"/>
        </w:rPr>
        <w:t>eye</w:t>
      </w:r>
      <w:r w:rsidRPr="005610A5">
        <w:rPr>
          <w:color w:val="F37145"/>
          <w:spacing w:val="-24"/>
        </w:rPr>
        <w:t xml:space="preserve"> </w:t>
      </w:r>
      <w:r w:rsidRPr="005610A5">
        <w:rPr>
          <w:color w:val="F37145"/>
        </w:rPr>
        <w:t>surgery</w:t>
      </w:r>
      <w:r>
        <w:rPr>
          <w:rFonts w:ascii="Times New Roman"/>
          <w:color w:val="F37145"/>
        </w:rPr>
        <w:tab/>
      </w:r>
      <w:r>
        <w:rPr>
          <w:rFonts w:ascii="Arial"/>
          <w:color w:val="FFFFFF"/>
          <w:position w:val="3"/>
          <w:shd w:val="clear" w:color="auto" w:fill="F4774F"/>
        </w:rPr>
        <w:t>easy read</w:t>
      </w:r>
      <w:r>
        <w:rPr>
          <w:rFonts w:ascii="Arial"/>
          <w:color w:val="FFFFFF"/>
          <w:spacing w:val="-43"/>
          <w:position w:val="3"/>
          <w:shd w:val="clear" w:color="auto" w:fill="F4774F"/>
        </w:rPr>
        <w:t xml:space="preserve"> </w:t>
      </w:r>
      <w:r>
        <w:rPr>
          <w:rFonts w:ascii="Arial"/>
          <w:color w:val="FFFFFF"/>
          <w:position w:val="3"/>
          <w:shd w:val="clear" w:color="auto" w:fill="F4774F"/>
        </w:rPr>
        <w:t>form</w:t>
      </w:r>
    </w:p>
    <w:p w:rsidR="003A3126" w:rsidRDefault="003A3126">
      <w:pPr>
        <w:pStyle w:val="BodyText"/>
        <w:rPr>
          <w:rFonts w:ascii="Arial"/>
          <w:b/>
          <w:sz w:val="20"/>
        </w:rPr>
      </w:pPr>
    </w:p>
    <w:p w:rsidR="003A3126" w:rsidRDefault="003A3126">
      <w:pPr>
        <w:pStyle w:val="BodyText"/>
        <w:rPr>
          <w:rFonts w:ascii="Arial"/>
          <w:b/>
          <w:sz w:val="20"/>
        </w:rPr>
      </w:pPr>
    </w:p>
    <w:p w:rsidR="003A3126" w:rsidRDefault="003A3126">
      <w:pPr>
        <w:pStyle w:val="BodyText"/>
        <w:rPr>
          <w:rFonts w:ascii="Arial"/>
          <w:b/>
          <w:sz w:val="20"/>
        </w:rPr>
      </w:pPr>
    </w:p>
    <w:p w:rsidR="003A3126" w:rsidRDefault="003A3126">
      <w:pPr>
        <w:pStyle w:val="BodyText"/>
        <w:rPr>
          <w:rFonts w:ascii="Arial"/>
          <w:b/>
          <w:sz w:val="20"/>
        </w:rPr>
      </w:pPr>
    </w:p>
    <w:p w:rsidR="003A3126" w:rsidRDefault="00BD65D7">
      <w:pPr>
        <w:spacing w:before="237"/>
        <w:ind w:left="524"/>
        <w:rPr>
          <w:b/>
          <w:sz w:val="36"/>
        </w:rPr>
      </w:pPr>
      <w:r>
        <w:rPr>
          <w:b/>
          <w:color w:val="F37145"/>
          <w:sz w:val="36"/>
        </w:rPr>
        <w:t>Section 1 – Your Information</w:t>
      </w:r>
    </w:p>
    <w:p w:rsidR="003A3126" w:rsidRDefault="00BD65D7">
      <w:pPr>
        <w:pStyle w:val="BodyText"/>
        <w:spacing w:before="35"/>
        <w:ind w:left="524"/>
      </w:pPr>
      <w:r>
        <w:t>Please fill in this form when planning your surgery</w:t>
      </w:r>
    </w:p>
    <w:p w:rsidR="003A3126" w:rsidRDefault="00612A70">
      <w:pPr>
        <w:pStyle w:val="BodyText"/>
        <w:spacing w:before="1"/>
        <w:rPr>
          <w:sz w:val="27"/>
        </w:rPr>
      </w:pPr>
      <w:r w:rsidRPr="00612A70">
        <w:rPr>
          <w:noProof/>
          <w:sz w:val="20"/>
          <w:lang w:val="en-GB" w:eastAsia="en-GB"/>
        </w:rPr>
        <mc:AlternateContent>
          <mc:Choice Requires="wps">
            <w:drawing>
              <wp:anchor distT="0" distB="0" distL="114300" distR="114300" simplePos="0" relativeHeight="251685376" behindDoc="0" locked="0" layoutInCell="1" allowOverlap="1" wp14:anchorId="43109D2B" wp14:editId="6F6A5090">
                <wp:simplePos x="0" y="0"/>
                <wp:positionH relativeFrom="column">
                  <wp:posOffset>2832100</wp:posOffset>
                </wp:positionH>
                <wp:positionV relativeFrom="paragraph">
                  <wp:posOffset>812800</wp:posOffset>
                </wp:positionV>
                <wp:extent cx="3766820" cy="381000"/>
                <wp:effectExtent l="0" t="0" r="2413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612A70" w:rsidRDefault="00612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23pt;margin-top:64pt;width:296.6pt;height:30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">
                <v:textbox>
                  <w:txbxContent>
                    <w:p w:rsidR="00612A70" w:rsidRDefault="00612A70"/>
                  </w:txbxContent>
                </v:textbox>
              </v:shape>
            </w:pict>
          </mc:Fallback>
        </mc:AlternateContent>
      </w:r>
      <w:r w:rsidRPr="00612A70">
        <w:rPr>
          <w:noProof/>
          <w:sz w:val="20"/>
          <w:lang w:val="en-GB" w:eastAsia="en-GB"/>
        </w:rPr>
        <mc:AlternateContent>
          <mc:Choice Requires="wps">
            <w:drawing>
              <wp:anchor distT="0" distB="0" distL="114300" distR="114300" simplePos="0" relativeHeight="251693568" behindDoc="0" locked="0" layoutInCell="1" allowOverlap="1" wp14:anchorId="5CA18B43" wp14:editId="3C687935">
                <wp:simplePos x="0" y="0"/>
                <wp:positionH relativeFrom="column">
                  <wp:posOffset>2832100</wp:posOffset>
                </wp:positionH>
                <wp:positionV relativeFrom="paragraph">
                  <wp:posOffset>1308100</wp:posOffset>
                </wp:positionV>
                <wp:extent cx="3766820" cy="698500"/>
                <wp:effectExtent l="0" t="0" r="24130" b="2540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698500"/>
                        </a:xfrm>
                        <a:prstGeom prst="rect">
                          <a:avLst/>
                        </a:prstGeom>
                        <a:solidFill>
                          <a:srgbClr val="FFFFFF"/>
                        </a:solidFill>
                        <a:ln w="9525">
                          <a:solidFill>
                            <a:srgbClr val="000000"/>
                          </a:solidFill>
                          <a:miter lim="800000"/>
                          <a:headEnd/>
                          <a:tailEnd/>
                        </a:ln>
                      </wps:spPr>
                      <wps:txbx>
                        <w:txbxContent>
                          <w:p w:rsidR="00612A70" w:rsidRDefault="00612A70" w:rsidP="00612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3pt;margin-top:103pt;width:296.6pt;height:5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QiKQIAAE4EAAAOAAAAZHJzL2Uyb0RvYy54bWysVNuO2yAQfa/Uf0C8N3bcJJt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">
                <v:textbox>
                  <w:txbxContent>
                    <w:p w:rsidR="00612A70" w:rsidRDefault="00612A70" w:rsidP="00612A70"/>
                  </w:txbxContent>
                </v:textbox>
              </v:shape>
            </w:pict>
          </mc:Fallback>
        </mc:AlternateContent>
      </w:r>
      <w:r w:rsidR="00BD65D7">
        <w:rPr>
          <w:noProof/>
          <w:lang w:val="en-GB" w:eastAsia="en-GB"/>
        </w:rPr>
        <mc:AlternateContent>
          <mc:Choice Requires="wpg">
            <w:drawing>
              <wp:anchor distT="0" distB="0" distL="0" distR="0" simplePos="0" relativeHeight="251673088" behindDoc="1" locked="0" layoutInCell="1" allowOverlap="1" wp14:anchorId="0EFEC75D" wp14:editId="5F32FDD8">
                <wp:simplePos x="0" y="0"/>
                <wp:positionH relativeFrom="page">
                  <wp:posOffset>482600</wp:posOffset>
                </wp:positionH>
                <wp:positionV relativeFrom="paragraph">
                  <wp:posOffset>228600</wp:posOffset>
                </wp:positionV>
                <wp:extent cx="6553835" cy="3831590"/>
                <wp:effectExtent l="0" t="0" r="18415" b="16510"/>
                <wp:wrapTopAndBottom/>
                <wp:docPr id="174"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835" cy="3831590"/>
                          <a:chOff x="775" y="369"/>
                          <a:chExt cx="10321" cy="6034"/>
                        </a:xfrm>
                      </wpg:grpSpPr>
                      <wps:wsp>
                        <wps:cNvPr id="175" name="Rectangle 178"/>
                        <wps:cNvSpPr>
                          <a:spLocks noChangeArrowheads="1"/>
                        </wps:cNvSpPr>
                        <wps:spPr bwMode="auto">
                          <a:xfrm>
                            <a:off x="793" y="384"/>
                            <a:ext cx="10296" cy="631"/>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177"/>
                        <wps:cNvSpPr>
                          <a:spLocks noChangeArrowheads="1"/>
                        </wps:cNvSpPr>
                        <wps:spPr bwMode="auto">
                          <a:xfrm>
                            <a:off x="775" y="376"/>
                            <a:ext cx="10321" cy="6027"/>
                          </a:xfrm>
                          <a:prstGeom prst="rect">
                            <a:avLst/>
                          </a:prstGeom>
                          <a:noFill/>
                          <a:ln w="9462">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398" y="1184"/>
                            <a:ext cx="1039"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60" y="2207"/>
                            <a:ext cx="1248"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Text Box 169"/>
                        <wps:cNvSpPr txBox="1">
                          <a:spLocks noChangeArrowheads="1"/>
                        </wps:cNvSpPr>
                        <wps:spPr bwMode="auto">
                          <a:xfrm>
                            <a:off x="919" y="5495"/>
                            <a:ext cx="280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Hospital number:</w:t>
                              </w:r>
                            </w:p>
                          </w:txbxContent>
                        </wps:txbx>
                        <wps:bodyPr rot="0" vert="horz" wrap="square" lIns="0" tIns="0" rIns="0" bIns="0" anchor="t" anchorCtr="0" upright="1">
                          <a:noAutofit/>
                        </wps:bodyPr>
                      </wps:wsp>
                      <wps:wsp>
                        <wps:cNvPr id="185" name="Text Box 168"/>
                        <wps:cNvSpPr txBox="1">
                          <a:spLocks noChangeArrowheads="1"/>
                        </wps:cNvSpPr>
                        <wps:spPr bwMode="auto">
                          <a:xfrm>
                            <a:off x="919" y="4652"/>
                            <a:ext cx="219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Date of birth:</w:t>
                              </w:r>
                            </w:p>
                          </w:txbxContent>
                        </wps:txbx>
                        <wps:bodyPr rot="0" vert="horz" wrap="square" lIns="0" tIns="0" rIns="0" bIns="0" anchor="t" anchorCtr="0" upright="1">
                          <a:noAutofit/>
                        </wps:bodyPr>
                      </wps:wsp>
                      <wps:wsp>
                        <wps:cNvPr id="186" name="Text Box 167"/>
                        <wps:cNvSpPr txBox="1">
                          <a:spLocks noChangeArrowheads="1"/>
                        </wps:cNvSpPr>
                        <wps:spPr bwMode="auto">
                          <a:xfrm>
                            <a:off x="919" y="3591"/>
                            <a:ext cx="181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Telephone:</w:t>
                              </w:r>
                            </w:p>
                          </w:txbxContent>
                        </wps:txbx>
                        <wps:bodyPr rot="0" vert="horz" wrap="square" lIns="0" tIns="0" rIns="0" bIns="0" anchor="t" anchorCtr="0" upright="1">
                          <a:noAutofit/>
                        </wps:bodyPr>
                      </wps:wsp>
                      <wps:wsp>
                        <wps:cNvPr id="187" name="Text Box 166"/>
                        <wps:cNvSpPr txBox="1">
                          <a:spLocks noChangeArrowheads="1"/>
                        </wps:cNvSpPr>
                        <wps:spPr bwMode="auto">
                          <a:xfrm>
                            <a:off x="1032" y="2408"/>
                            <a:ext cx="2275"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Your Address:</w:t>
                              </w:r>
                            </w:p>
                          </w:txbxContent>
                        </wps:txbx>
                        <wps:bodyPr rot="0" vert="horz" wrap="square" lIns="0" tIns="0" rIns="0" bIns="0" anchor="t" anchorCtr="0" upright="1">
                          <a:noAutofit/>
                        </wps:bodyPr>
                      </wps:wsp>
                      <wps:wsp>
                        <wps:cNvPr id="188" name="Text Box 165"/>
                        <wps:cNvSpPr txBox="1">
                          <a:spLocks noChangeArrowheads="1"/>
                        </wps:cNvSpPr>
                        <wps:spPr bwMode="auto">
                          <a:xfrm>
                            <a:off x="919" y="1277"/>
                            <a:ext cx="190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Your name:</w:t>
                              </w:r>
                            </w:p>
                          </w:txbxContent>
                        </wps:txbx>
                        <wps:bodyPr rot="0" vert="horz" wrap="square" lIns="0" tIns="0" rIns="0" bIns="0" anchor="t" anchorCtr="0" upright="1">
                          <a:noAutofit/>
                        </wps:bodyPr>
                      </wps:wsp>
                      <wps:wsp>
                        <wps:cNvPr id="189" name="Text Box 164"/>
                        <wps:cNvSpPr txBox="1">
                          <a:spLocks noChangeArrowheads="1"/>
                        </wps:cNvSpPr>
                        <wps:spPr bwMode="auto">
                          <a:xfrm>
                            <a:off x="775" y="369"/>
                            <a:ext cx="10321" cy="646"/>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59"/>
                                <w:ind w:left="253"/>
                                <w:rPr>
                                  <w:sz w:val="40"/>
                                </w:rPr>
                              </w:pPr>
                              <w:r>
                                <w:rPr>
                                  <w:color w:val="FFFFFF"/>
                                  <w:sz w:val="40"/>
                                </w:rPr>
                                <w:t>Personal details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32" style="position:absolute;margin-left:38pt;margin-top:18pt;width:516.05pt;height:301.7pt;z-index:-251643392;mso-wrap-distance-left:0;mso-wrap-distance-right:0;mso-position-horizontal-relative:page;mso-position-vertical-relative:text" coordorigin="775,369" coordsize="10321,6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">
                <v:rect id="Rectangle 178" o:spid="_x0000_s1033" style="position:absolute;left:793;top:384;width:10296;height:6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crOcMA&#10;AADcAAAADwAAAGRycy9kb3ducmV2LnhtbERPTWvCQBC9C/6HZYTe6kZpY0ldRbSClCrR5tLbkB2T&#10;YHY2ZLdJ+u+7hYK3ebzPWa4HU4uOWldZVjCbRiCIc6srLhRkn/vHFxDOI2usLZOCH3KwXo1HS0y0&#10;7flM3cUXIoSwS1BB6X2TSOnykgy6qW2IA3e1rUEfYFtI3WIfwk0t51EUS4MVh4YSG9qWlN8u30YB&#10;drvs/S3+Ou1SNHF2/kif8Ngr9TAZNq8gPA3+Lv53H3SYv3iGv2fC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crOcMAAADcAAAADwAAAAAAAAAAAAAAAACYAgAAZHJzL2Rv&#10;d25yZXYueG1sUEsFBgAAAAAEAAQA9QAAAIgDAAAAAA==&#10;" fillcolor="#f4774f" stroked="f"/>
                <v:rect id="Rectangle 177" o:spid="_x0000_s1034" style="position:absolute;left:775;top:376;width:10321;height:60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GocQA&#10;AADcAAAADwAAAGRycy9kb3ducmV2LnhtbESPQWvCQBCF74X+h2UKvdVNe1CJbkIRpEILpVE8j9kx&#10;G8zOxt2tif/eLRS8zfDe9+bNshxtJy7kQ+tYweskA0FcO91yo2C3Xb/MQYSIrLFzTAquFKAsHh+W&#10;mGs38A9dqtiIFMIhRwUmxj6XMtSGLIaJ64mTdnTeYkyrb6T2OKRw28m3LJtKiy2nCwZ7WhmqT9Wv&#10;TTWM/zTcf2x5ddhUw3l/+I5fM6Wen8b3BYhIY7yb/+mNTtxsCn/PpAl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9BqHEAAAA3AAAAA8AAAAAAAAAAAAAAAAAmAIAAGRycy9k&#10;b3ducmV2LnhtbFBLBQYAAAAABAAEAPUAAACJAwAAAAA=&#10;" filled="f" strokecolor="#f37146" strokeweight=".26283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35" type="#_x0000_t75" style="position:absolute;left:3398;top:1184;width:1039;height: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Tp7DAAAA3AAAAA8AAABkcnMvZG93bnJldi54bWxET0uLwjAQvgv+hzDCXkRTF9GlGkUFQU+i&#10;uyDexmb6wGZSm6jd/fVGEPY2H99zpvPGlOJOtSssKxj0IxDEidUFZwp+vte9LxDOI2ssLZOCX3Iw&#10;n7VbU4y1ffCe7gefiRDCLkYFufdVLKVLcjLo+rYiDlxqa4M+wDqTusZHCDel/IyikTRYcGjIsaJV&#10;TsnlcDMKutc0HS7peNxez3/LXWEWu+SUKfXRaRYTEJ4a/y9+uzc6zB+P4fVMuEDO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9hOnsMAAADcAAAADwAAAAAAAAAAAAAAAACf&#10;AgAAZHJzL2Rvd25yZXYueG1sUEsFBgAAAAAEAAQA9wAAAI8DAAAAAA==&#10;">
                  <v:imagedata r:id="rId11" o:title=""/>
                </v:shape>
                <v:shape id="Picture 175" o:spid="_x0000_s1036" type="#_x0000_t75" style="position:absolute;left:3260;top:2207;width:1248;height:3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FH9TGAAAA3AAAAA8AAABkcnMvZG93bnJldi54bWxEj0FrwkAQhe8F/8Mygre6MdDaRldRqWAP&#10;pdT2oLchO2aD2dmQXTXtr+8cCr3N8N6898182ftGXamLdWADk3EGirgMtubKwNfn9v4JVEzIFpvA&#10;ZOCbIiwXg7s5Fjbc+IOu+1QpCeFYoAGXUltoHUtHHuM4tMSinULnMcnaVdp2eJNw3+g8yx61x5ql&#10;wWFLG0fleX/xBn7wYdrm7kXr18PbMeXOrt83z8aMhv1qBipRn/7Nf9c7K/hToZVnZAK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IUf1MYAAADcAAAADwAAAAAAAAAAAAAA&#10;AACfAgAAZHJzL2Rvd25yZXYueG1sUEsFBgAAAAAEAAQA9wAAAJIDAAAAAA==&#10;">
                  <v:imagedata r:id="rId12" o:title=""/>
                </v:shape>
                <v:shape id="Text Box 169" o:spid="_x0000_s1037" type="#_x0000_t202" style="position:absolute;left:919;top:5495;width:280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UtsMA&#10;AADcAAAADwAAAGRycy9kb3ducmV2LnhtbERPTWvCQBC9F/wPywje6qYi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ZUtsMAAADcAAAADwAAAAAAAAAAAAAAAACYAgAAZHJzL2Rv&#10;d25yZXYueG1sUEsFBgAAAAAEAAQA9QAAAIgDAAAAAA==&#10;" filled="f" stroked="f">
                  <v:textbox inset="0,0,0,0">
                    <w:txbxContent>
                      <w:p w:rsidR="003A3126" w:rsidRDefault="00BD65D7">
                        <w:pPr>
                          <w:spacing w:line="388" w:lineRule="exact"/>
                          <w:rPr>
                            <w:sz w:val="32"/>
                          </w:rPr>
                        </w:pPr>
                        <w:r>
                          <w:rPr>
                            <w:sz w:val="32"/>
                          </w:rPr>
                          <w:t>Hospital number:</w:t>
                        </w:r>
                      </w:p>
                    </w:txbxContent>
                  </v:textbox>
                </v:shape>
                <v:shape id="Text Box 168" o:spid="_x0000_s1038" type="#_x0000_t202" style="position:absolute;left:919;top:4652;width:219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3A3126" w:rsidRDefault="00BD65D7">
                        <w:pPr>
                          <w:spacing w:line="388" w:lineRule="exact"/>
                          <w:rPr>
                            <w:sz w:val="32"/>
                          </w:rPr>
                        </w:pPr>
                        <w:r>
                          <w:rPr>
                            <w:sz w:val="32"/>
                          </w:rPr>
                          <w:t>Date of birth:</w:t>
                        </w:r>
                      </w:p>
                    </w:txbxContent>
                  </v:textbox>
                </v:shape>
                <v:shape id="Text Box 167" o:spid="_x0000_s1039" type="#_x0000_t202" style="position:absolute;left:919;top:3591;width:181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vWsIA&#10;AADcAAAADwAAAGRycy9kb3ducmV2LnhtbERPTYvCMBC9L/gfwgje1nQ9FO0aRRYFQZCt3cMeZ5ux&#10;DTaT2kSt/34jCN7m8T5nvuxtI67UeeNYwcc4AUFcOm24UvBTbN6nIHxA1tg4JgV38rBcDN7mmGl3&#10;45yuh1CJGMI+QwV1CG0mpS9rsujHriWO3NF1FkOEXSV1h7cYbhs5SZJUWjQcG2ps6aum8nS4WAWr&#10;X87X5rz/+86PuSmKWcK79KTUaNivPkEE6sNL/HRvdZw/TeHxTLx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G9awgAAANwAAAAPAAAAAAAAAAAAAAAAAJgCAABkcnMvZG93&#10;bnJldi54bWxQSwUGAAAAAAQABAD1AAAAhwMAAAAA&#10;" filled="f" stroked="f">
                  <v:textbox inset="0,0,0,0">
                    <w:txbxContent>
                      <w:p w:rsidR="003A3126" w:rsidRDefault="00BD65D7">
                        <w:pPr>
                          <w:spacing w:line="388" w:lineRule="exact"/>
                          <w:rPr>
                            <w:sz w:val="32"/>
                          </w:rPr>
                        </w:pPr>
                        <w:r>
                          <w:rPr>
                            <w:sz w:val="32"/>
                          </w:rPr>
                          <w:t>Telephone:</w:t>
                        </w:r>
                      </w:p>
                    </w:txbxContent>
                  </v:textbox>
                </v:shape>
                <v:shape id="Text Box 166" o:spid="_x0000_s1040" type="#_x0000_t202" style="position:absolute;left:1032;top:2408;width:2275;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wcMA&#10;AADcAAAADwAAAGRycy9kb3ducmV2LnhtbERPTWvCQBC9C/0PyxR6M5t6UJu6iohCQZDG9NDjNDsm&#10;i9nZmF01/vuuIHibx/uc2aK3jbhQ541jBe9JCoK4dNpwpeCn2AynIHxA1tg4JgU38rCYvwxmmGl3&#10;5Zwu+1CJGMI+QwV1CG0mpS9rsugT1xJH7uA6iyHCrpK6w2sMt40cpelYWjQcG2psaVVTedyfrYLl&#10;L+drc9r9feeH3BTFR8rb8VGpt9d++QkiUB+e4of7S8f50wncn4kX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KwcMAAADcAAAADwAAAAAAAAAAAAAAAACYAgAAZHJzL2Rv&#10;d25yZXYueG1sUEsFBgAAAAAEAAQA9QAAAIgDAAAAAA==&#10;" filled="f" stroked="f">
                  <v:textbox inset="0,0,0,0">
                    <w:txbxContent>
                      <w:p w:rsidR="003A3126" w:rsidRDefault="00BD65D7">
                        <w:pPr>
                          <w:spacing w:line="388" w:lineRule="exact"/>
                          <w:rPr>
                            <w:sz w:val="32"/>
                          </w:rPr>
                        </w:pPr>
                        <w:r>
                          <w:rPr>
                            <w:sz w:val="32"/>
                          </w:rPr>
                          <w:t>Your Address:</w:t>
                        </w:r>
                      </w:p>
                    </w:txbxContent>
                  </v:textbox>
                </v:shape>
                <v:shape id="Text Box 165" o:spid="_x0000_s1041" type="#_x0000_t202" style="position:absolute;left:919;top:1277;width:190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es8UA&#10;AADcAAAADwAAAGRycy9kb3ducmV2LnhtbESPQWvCQBCF7wX/wzKCt7qxB7HRVUQsFArSGA8ex+yY&#10;LGZn0+xW03/fORR6m+G9ee+b1WbwrbpTH11gA7NpBoq4CtZxbeBUvj0vQMWEbLENTAZ+KMJmPXpa&#10;YW7Dgwu6H1OtJIRjjgaalLpc61g15DFOQ0cs2jX0HpOsfa1tjw8J961+ybK59uhYGhrsaNdQdTt+&#10;ewPbMxd793W4fBbXwpXla8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e16zxQAAANwAAAAPAAAAAAAAAAAAAAAAAJgCAABkcnMv&#10;ZG93bnJldi54bWxQSwUGAAAAAAQABAD1AAAAigMAAAAA&#10;" filled="f" stroked="f">
                  <v:textbox inset="0,0,0,0">
                    <w:txbxContent>
                      <w:p w:rsidR="003A3126" w:rsidRDefault="00BD65D7">
                        <w:pPr>
                          <w:spacing w:line="388" w:lineRule="exact"/>
                          <w:rPr>
                            <w:sz w:val="32"/>
                          </w:rPr>
                        </w:pPr>
                        <w:r>
                          <w:rPr>
                            <w:sz w:val="32"/>
                          </w:rPr>
                          <w:t>Your name:</w:t>
                        </w:r>
                      </w:p>
                    </w:txbxContent>
                  </v:textbox>
                </v:shape>
                <v:shape id="Text Box 164" o:spid="_x0000_s1042" type="#_x0000_t202" style="position:absolute;left:775;top:369;width:10321;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6cfcIA&#10;AADcAAAADwAAAGRycy9kb3ducmV2LnhtbERPy6rCMBDdC/5DGMGdproQbzWKKD42V/CxcDk0Y1tt&#10;JqWJWvv1N8IFd3M4z5nOa1OIJ1Uut6xg0I9AECdW55wqOJ/WvTEI55E1FpZJwZsczGft1hRjbV98&#10;oOfRpyKEsItRQeZ9GUvpkowMur4tiQN3tZVBH2CVSl3hK4SbQg6jaCQN5hwaMixpmVFyPz6MAj1K&#10;96tzsx3+Pi7NdXNwt3wjG6W6nXoxAeGp9l/xv3unw/zxD3yeCRfI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7px9wgAAANwAAAAPAAAAAAAAAAAAAAAAAJgCAABkcnMvZG93&#10;bnJldi54bWxQSwUGAAAAAAQABAD1AAAAhwMAAAAA&#10;" fillcolor="#f4774f" stroked="f">
                  <v:textbox inset="0,0,0,0">
                    <w:txbxContent>
                      <w:p w:rsidR="003A3126" w:rsidRDefault="00BD65D7">
                        <w:pPr>
                          <w:spacing w:before="59"/>
                          <w:ind w:left="253"/>
                          <w:rPr>
                            <w:sz w:val="40"/>
                          </w:rPr>
                        </w:pPr>
                        <w:r>
                          <w:rPr>
                            <w:color w:val="FFFFFF"/>
                            <w:sz w:val="40"/>
                          </w:rPr>
                          <w:t>Personal details</w:t>
                        </w:r>
                      </w:p>
                    </w:txbxContent>
                  </v:textbox>
                </v:shape>
                <w10:wrap type="topAndBottom" anchorx="page"/>
              </v:group>
            </w:pict>
          </mc:Fallback>
        </mc:AlternateContent>
      </w:r>
    </w:p>
    <w:p w:rsidR="003A3126" w:rsidRDefault="00970ECD">
      <w:pPr>
        <w:pStyle w:val="BodyText"/>
        <w:spacing w:before="11"/>
        <w:rPr>
          <w:sz w:val="16"/>
        </w:rPr>
      </w:pPr>
      <w:r>
        <w:rPr>
          <w:noProof/>
          <w:lang w:val="en-GB" w:eastAsia="en-GB"/>
        </w:rPr>
        <w:drawing>
          <wp:anchor distT="0" distB="0" distL="114300" distR="114300" simplePos="0" relativeHeight="251694592" behindDoc="0" locked="0" layoutInCell="1" allowOverlap="1" wp14:anchorId="4023D9FD" wp14:editId="3A6E832C">
            <wp:simplePos x="0" y="0"/>
            <wp:positionH relativeFrom="column">
              <wp:posOffset>5395595</wp:posOffset>
            </wp:positionH>
            <wp:positionV relativeFrom="paragraph">
              <wp:posOffset>4517390</wp:posOffset>
            </wp:positionV>
            <wp:extent cx="1200273" cy="1739900"/>
            <wp:effectExtent l="19050" t="19050" r="19050" b="1270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34683" t="13701" r="35772" b="10177"/>
                    <a:stretch/>
                  </pic:blipFill>
                  <pic:spPr bwMode="auto">
                    <a:xfrm>
                      <a:off x="0" y="0"/>
                      <a:ext cx="1200273" cy="1739900"/>
                    </a:xfrm>
                    <a:prstGeom prst="rect">
                      <a:avLst/>
                    </a:prstGeom>
                    <a:ln>
                      <a:solidFill>
                        <a:srgbClr val="F372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g">
            <w:drawing>
              <wp:anchor distT="0" distB="0" distL="0" distR="0" simplePos="0" relativeHeight="251674112" behindDoc="1" locked="0" layoutInCell="1" allowOverlap="1" wp14:anchorId="0ECBB048" wp14:editId="37367B45">
                <wp:simplePos x="0" y="0"/>
                <wp:positionH relativeFrom="page">
                  <wp:posOffset>482600</wp:posOffset>
                </wp:positionH>
                <wp:positionV relativeFrom="paragraph">
                  <wp:posOffset>4032885</wp:posOffset>
                </wp:positionV>
                <wp:extent cx="6554470" cy="2348230"/>
                <wp:effectExtent l="0" t="0" r="17780" b="13970"/>
                <wp:wrapTopAndBottom/>
                <wp:docPr id="167"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4470" cy="2348230"/>
                          <a:chOff x="774" y="6685"/>
                          <a:chExt cx="10322" cy="3698"/>
                        </a:xfrm>
                      </wpg:grpSpPr>
                      <wps:wsp>
                        <wps:cNvPr id="168" name="Rectangle 162"/>
                        <wps:cNvSpPr>
                          <a:spLocks noChangeArrowheads="1"/>
                        </wps:cNvSpPr>
                        <wps:spPr bwMode="auto">
                          <a:xfrm>
                            <a:off x="774" y="7325"/>
                            <a:ext cx="10322" cy="3058"/>
                          </a:xfrm>
                          <a:prstGeom prst="rect">
                            <a:avLst/>
                          </a:prstGeom>
                          <a:noFill/>
                          <a:ln w="9514">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Text Box 159"/>
                        <wps:cNvSpPr txBox="1">
                          <a:spLocks noChangeArrowheads="1"/>
                        </wps:cNvSpPr>
                        <wps:spPr bwMode="auto">
                          <a:xfrm>
                            <a:off x="1256" y="9088"/>
                            <a:ext cx="5057"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F33641">
                              <w:pPr>
                                <w:spacing w:before="31" w:line="216" w:lineRule="auto"/>
                                <w:ind w:right="-8"/>
                                <w:rPr>
                                  <w:b/>
                                  <w:sz w:val="32"/>
                                </w:rPr>
                              </w:pPr>
                              <w:hyperlink r:id="rId14">
                                <w:r w:rsidR="00BD65D7">
                                  <w:rPr>
                                    <w:b/>
                                    <w:color w:val="F37145"/>
                                    <w:sz w:val="32"/>
                                  </w:rPr>
                                  <w:t>Feedback from an Eye Clinic</w:t>
                                </w:r>
                              </w:hyperlink>
                              <w:r w:rsidR="00BD65D7">
                                <w:rPr>
                                  <w:b/>
                                  <w:color w:val="F37145"/>
                                  <w:sz w:val="32"/>
                                </w:rPr>
                                <w:t xml:space="preserve"> Appointment</w:t>
                              </w:r>
                            </w:p>
                          </w:txbxContent>
                        </wps:txbx>
                        <wps:bodyPr rot="0" vert="horz" wrap="square" lIns="0" tIns="0" rIns="0" bIns="0" anchor="t" anchorCtr="0" upright="1">
                          <a:noAutofit/>
                        </wps:bodyPr>
                      </wps:wsp>
                      <wps:wsp>
                        <wps:cNvPr id="172" name="Text Box 158"/>
                        <wps:cNvSpPr txBox="1">
                          <a:spLocks noChangeArrowheads="1"/>
                        </wps:cNvSpPr>
                        <wps:spPr bwMode="auto">
                          <a:xfrm>
                            <a:off x="1345" y="7948"/>
                            <a:ext cx="5379"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31" w:line="216" w:lineRule="auto"/>
                                <w:ind w:right="-8"/>
                                <w:rPr>
                                  <w:sz w:val="32"/>
                                </w:rPr>
                              </w:pPr>
                              <w:proofErr w:type="spellStart"/>
                              <w:r>
                                <w:rPr>
                                  <w:sz w:val="32"/>
                                </w:rPr>
                                <w:t>SeeAbility</w:t>
                              </w:r>
                              <w:proofErr w:type="spellEnd"/>
                              <w:r>
                                <w:rPr>
                                  <w:sz w:val="32"/>
                                </w:rPr>
                                <w:t xml:space="preserve"> has a form to help you gather this information:</w:t>
                              </w:r>
                            </w:p>
                          </w:txbxContent>
                        </wps:txbx>
                        <wps:bodyPr rot="0" vert="horz" wrap="square" lIns="0" tIns="0" rIns="0" bIns="0" anchor="t" anchorCtr="0" upright="1">
                          <a:noAutofit/>
                        </wps:bodyPr>
                      </wps:wsp>
                      <wps:wsp>
                        <wps:cNvPr id="173" name="Text Box 157"/>
                        <wps:cNvSpPr txBox="1">
                          <a:spLocks noChangeArrowheads="1"/>
                        </wps:cNvSpPr>
                        <wps:spPr bwMode="auto">
                          <a:xfrm>
                            <a:off x="774" y="6685"/>
                            <a:ext cx="10322" cy="648"/>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55"/>
                                <w:ind w:left="297"/>
                                <w:rPr>
                                  <w:sz w:val="40"/>
                                </w:rPr>
                              </w:pPr>
                              <w:r>
                                <w:rPr>
                                  <w:color w:val="FFFFFF"/>
                                  <w:sz w:val="40"/>
                                </w:rPr>
                                <w:t>Details of eye surgery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43" style="position:absolute;margin-left:38pt;margin-top:317.55pt;width:516.1pt;height:184.9pt;z-index:-251642368;mso-wrap-distance-left:0;mso-wrap-distance-right:0;mso-position-horizontal-relative:page;mso-position-vertical-relative:text" coordorigin="774,6685" coordsize="1032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">
                <v:rect id="Rectangle 162" o:spid="_x0000_s1044" style="position:absolute;left:774;top:7325;width:10322;height:3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xsUA&#10;AADcAAAADwAAAGRycy9kb3ducmV2LnhtbESPQUsDMRCF74L/IYzgzWYVrLo2LbJSsXgo1lKv42bc&#10;XdxMQhK78d87B8HbDO/Ne98sVsWN6kgxDZ4NXM4qUMSttwN3BvZv64tbUCkjWxw9k4EfSrBanp4s&#10;sLZ+4lc67nKnJIRTjQb6nEOtdWp7cphmPhCL9umjwyxr7LSNOEm4G/VVVc21w4GlocdATU/t1+7b&#10;GXg63HTv27j5uGvW5bp5nEJ52QRjzs/Kwz2oTCX/m/+un63gz4V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7jGxQAAANwAAAAPAAAAAAAAAAAAAAAAAJgCAABkcnMv&#10;ZG93bnJldi54bWxQSwUGAAAAAAQABAD1AAAAigMAAAAA&#10;" filled="f" strokecolor="#f37145" strokeweight=".26428mm"/>
                <v:shape id="Text Box 159" o:spid="_x0000_s1045" type="#_x0000_t202" style="position:absolute;left:1256;top:9088;width:5057;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HCcMA&#10;AADcAAAADwAAAGRycy9kb3ducmV2LnhtbERPTWvCQBC9F/oflhG81Y0etI1uRIpCQSiN6cHjmB2T&#10;JdnZmN1q+u/dQsHbPN7nrNaDbcWVem8cK5hOEhDEpdOGKwXfxe7lFYQPyBpbx6Tglzyss+enFaba&#10;3Tin6yFUIoawT1FBHUKXSunLmiz6ieuII3d2vcUQYV9J3eMthttWzpJkLi0ajg01dvReU9kcfqyC&#10;zZHzrbl8nr7yc26K4i3h/bxRajwaNksQgYbwEP+7P3Scv5jC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SHCcMAAADcAAAADwAAAAAAAAAAAAAAAACYAgAAZHJzL2Rv&#10;d25yZXYueG1sUEsFBgAAAAAEAAQA9QAAAIgDAAAAAA==&#10;" filled="f" stroked="f">
                  <v:textbox inset="0,0,0,0">
                    <w:txbxContent>
                      <w:p w:rsidR="003A3126" w:rsidRDefault="00C74D53">
                        <w:pPr>
                          <w:spacing w:before="31" w:line="216" w:lineRule="auto"/>
                          <w:ind w:right="-8"/>
                          <w:rPr>
                            <w:b/>
                            <w:sz w:val="32"/>
                          </w:rPr>
                        </w:pPr>
                        <w:hyperlink r:id="rId15">
                          <w:r w:rsidR="00BD65D7">
                            <w:rPr>
                              <w:b/>
                              <w:color w:val="F37145"/>
                              <w:sz w:val="32"/>
                            </w:rPr>
                            <w:t>Feedback from an Eye Clinic</w:t>
                          </w:r>
                        </w:hyperlink>
                        <w:r w:rsidR="00BD65D7">
                          <w:rPr>
                            <w:b/>
                            <w:color w:val="F37145"/>
                            <w:sz w:val="32"/>
                          </w:rPr>
                          <w:t xml:space="preserve"> Appointment</w:t>
                        </w:r>
                      </w:p>
                    </w:txbxContent>
                  </v:textbox>
                </v:shape>
                <v:shape id="Text Box 158" o:spid="_x0000_s1046" type="#_x0000_t202" style="position:absolute;left:1345;top:7948;width:5379;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ZfsMA&#10;AADcAAAADwAAAGRycy9kb3ducmV2LnhtbERPTWvCQBC9F/oflil4azb1oDZ1I1IUBKE0pocep9kx&#10;WZKdTbOrpv/eLQje5vE+Z7kabSfONHjjWMFLkoIgrpw2XCv4KrfPCxA+IGvsHJOCP/Kwyh8flphp&#10;d+GCzodQixjCPkMFTQh9JqWvGrLoE9cTR+7oBoshwqGWesBLDLednKbpTFo0HBsa7Om9oao9nKyC&#10;9TcXG/P78fNZHAtTlq8p72etUpOncf0GItAY7uKbe6fj/PkU/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YZfsMAAADcAAAADwAAAAAAAAAAAAAAAACYAgAAZHJzL2Rv&#10;d25yZXYueG1sUEsFBgAAAAAEAAQA9QAAAIgDAAAAAA==&#10;" filled="f" stroked="f">
                  <v:textbox inset="0,0,0,0">
                    <w:txbxContent>
                      <w:p w:rsidR="003A3126" w:rsidRDefault="00BD65D7">
                        <w:pPr>
                          <w:spacing w:before="31" w:line="216" w:lineRule="auto"/>
                          <w:ind w:right="-8"/>
                          <w:rPr>
                            <w:sz w:val="32"/>
                          </w:rPr>
                        </w:pPr>
                        <w:proofErr w:type="spellStart"/>
                        <w:r>
                          <w:rPr>
                            <w:sz w:val="32"/>
                          </w:rPr>
                          <w:t>SeeAbility</w:t>
                        </w:r>
                        <w:proofErr w:type="spellEnd"/>
                        <w:r>
                          <w:rPr>
                            <w:sz w:val="32"/>
                          </w:rPr>
                          <w:t xml:space="preserve"> has a form to help you gather this information:</w:t>
                        </w:r>
                      </w:p>
                    </w:txbxContent>
                  </v:textbox>
                </v:shape>
                <v:shape id="Text Box 157" o:spid="_x0000_s1047" type="#_x0000_t202" style="position:absolute;left:774;top:6685;width:10322;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A48gA&#10;AADcAAAADwAAAGRycy9kb3ducmV2LnhtbESPQWvCQBCF7wX/wzJCL0U3WmhsmlVEKZT2ZPRgb5Ps&#10;NAlmZ0N2o7G/3hUKvc3w3rzvTboaTCPO1LnasoLZNAJBXFhdc6ngsH+fLEA4j6yxsUwKruRgtRw9&#10;pJhoe+EdnTNfihDCLkEFlfdtIqUrKjLoprYlDtqP7Qz6sHal1B1eQrhp5DyKXqTBmgOhwpY2FRWn&#10;rDcBcrzOjp9Pmey/87h5Xcf573b3pdTjeFi/gfA0+H/z3/WHDvXjZ7g/Eya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ywDjyAAAANwAAAAPAAAAAAAAAAAAAAAAAJgCAABk&#10;cnMvZG93bnJldi54bWxQSwUGAAAAAAQABAD1AAAAjQMAAAAA&#10;" fillcolor="#f37145" stroked="f">
                  <v:textbox inset="0,0,0,0">
                    <w:txbxContent>
                      <w:p w:rsidR="003A3126" w:rsidRDefault="00BD65D7">
                        <w:pPr>
                          <w:spacing w:before="55"/>
                          <w:ind w:left="297"/>
                          <w:rPr>
                            <w:sz w:val="40"/>
                          </w:rPr>
                        </w:pPr>
                        <w:r>
                          <w:rPr>
                            <w:color w:val="FFFFFF"/>
                            <w:sz w:val="40"/>
                          </w:rPr>
                          <w:t>Details of eye surgery</w:t>
                        </w:r>
                      </w:p>
                    </w:txbxContent>
                  </v:textbox>
                </v:shape>
                <w10:wrap type="topAndBottom" anchorx="page"/>
              </v:group>
            </w:pict>
          </mc:Fallback>
        </mc:AlternateContent>
      </w:r>
      <w:r w:rsidR="00612A70" w:rsidRPr="00612A70">
        <w:rPr>
          <w:noProof/>
          <w:sz w:val="20"/>
          <w:lang w:val="en-GB" w:eastAsia="en-GB"/>
        </w:rPr>
        <mc:AlternateContent>
          <mc:Choice Requires="wps">
            <w:drawing>
              <wp:anchor distT="0" distB="0" distL="114300" distR="114300" simplePos="0" relativeHeight="251687424" behindDoc="0" locked="0" layoutInCell="1" allowOverlap="1" wp14:anchorId="729A7983" wp14:editId="2B347AC5">
                <wp:simplePos x="0" y="0"/>
                <wp:positionH relativeFrom="column">
                  <wp:posOffset>2835910</wp:posOffset>
                </wp:positionH>
                <wp:positionV relativeFrom="paragraph">
                  <wp:posOffset>2604770</wp:posOffset>
                </wp:positionV>
                <wp:extent cx="3766820" cy="381000"/>
                <wp:effectExtent l="0" t="0" r="24130" b="190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612A70" w:rsidRDefault="00612A70" w:rsidP="00612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23.3pt;margin-top:205.1pt;width:296.6pt;height:3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">
                <v:textbox>
                  <w:txbxContent>
                    <w:p w:rsidR="00612A70" w:rsidRDefault="00612A70" w:rsidP="00612A70"/>
                  </w:txbxContent>
                </v:textbox>
              </v:shape>
            </w:pict>
          </mc:Fallback>
        </mc:AlternateContent>
      </w:r>
      <w:r w:rsidR="00612A70" w:rsidRPr="00612A70">
        <w:rPr>
          <w:noProof/>
          <w:sz w:val="20"/>
          <w:lang w:val="en-GB" w:eastAsia="en-GB"/>
        </w:rPr>
        <mc:AlternateContent>
          <mc:Choice Requires="wps">
            <w:drawing>
              <wp:anchor distT="0" distB="0" distL="114300" distR="114300" simplePos="0" relativeHeight="251689472" behindDoc="0" locked="0" layoutInCell="1" allowOverlap="1" wp14:anchorId="7BA486F8" wp14:editId="71DAD140">
                <wp:simplePos x="0" y="0"/>
                <wp:positionH relativeFrom="column">
                  <wp:posOffset>2832100</wp:posOffset>
                </wp:positionH>
                <wp:positionV relativeFrom="paragraph">
                  <wp:posOffset>1943735</wp:posOffset>
                </wp:positionV>
                <wp:extent cx="3766820" cy="381000"/>
                <wp:effectExtent l="0" t="0" r="24130" b="1905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612A70" w:rsidRDefault="00612A70" w:rsidP="00612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23pt;margin-top:153.05pt;width:296.6pt;height:30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">
                <v:textbox>
                  <w:txbxContent>
                    <w:p w:rsidR="00612A70" w:rsidRDefault="00612A70" w:rsidP="00612A70"/>
                  </w:txbxContent>
                </v:textbox>
              </v:shape>
            </w:pict>
          </mc:Fallback>
        </mc:AlternateContent>
      </w:r>
      <w:r w:rsidR="00612A70" w:rsidRPr="00612A70">
        <w:rPr>
          <w:noProof/>
          <w:sz w:val="20"/>
          <w:lang w:val="en-GB" w:eastAsia="en-GB"/>
        </w:rPr>
        <mc:AlternateContent>
          <mc:Choice Requires="wps">
            <w:drawing>
              <wp:anchor distT="0" distB="0" distL="114300" distR="114300" simplePos="0" relativeHeight="251691520" behindDoc="0" locked="0" layoutInCell="1" allowOverlap="1" wp14:anchorId="76E30EB7" wp14:editId="7FB88C6B">
                <wp:simplePos x="0" y="0"/>
                <wp:positionH relativeFrom="column">
                  <wp:posOffset>2832100</wp:posOffset>
                </wp:positionH>
                <wp:positionV relativeFrom="paragraph">
                  <wp:posOffset>3241040</wp:posOffset>
                </wp:positionV>
                <wp:extent cx="3766820" cy="381000"/>
                <wp:effectExtent l="0" t="0" r="24130" b="1905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612A70" w:rsidRDefault="00612A70" w:rsidP="00612A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23pt;margin-top:255.2pt;width:296.6pt;height:30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">
                <v:textbox>
                  <w:txbxContent>
                    <w:p w:rsidR="00612A70" w:rsidRDefault="00612A70" w:rsidP="00612A70"/>
                  </w:txbxContent>
                </v:textbox>
              </v:shape>
            </w:pict>
          </mc:Fallback>
        </mc:AlternateContent>
      </w:r>
    </w:p>
    <w:p w:rsidR="003A3126" w:rsidRDefault="00BD65D7">
      <w:pPr>
        <w:spacing w:before="136"/>
        <w:ind w:left="7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rPr>
          <w:sz w:val="16"/>
        </w:rPr>
        <w:sectPr w:rsidR="003A3126">
          <w:pgSz w:w="11900" w:h="16850"/>
          <w:pgMar w:top="1600" w:right="260" w:bottom="0" w:left="300" w:header="720" w:footer="720" w:gutter="0"/>
          <w:cols w:space="720"/>
        </w:sectPr>
      </w:pPr>
    </w:p>
    <w:p w:rsidR="003A3126" w:rsidRDefault="00BD65D7">
      <w:pPr>
        <w:spacing w:before="22"/>
        <w:ind w:left="801"/>
        <w:rPr>
          <w:sz w:val="16"/>
        </w:rPr>
      </w:pPr>
      <w:r>
        <w:rPr>
          <w:sz w:val="16"/>
        </w:rPr>
        <w:lastRenderedPageBreak/>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before="70"/>
        <w:ind w:left="801"/>
      </w:pPr>
      <w:r>
        <w:br w:type="column"/>
      </w:r>
      <w:r>
        <w:lastRenderedPageBreak/>
        <w:t>Page 2</w:t>
      </w:r>
    </w:p>
    <w:p w:rsidR="003A3126" w:rsidRDefault="003A3126">
      <w:pPr>
        <w:sectPr w:rsidR="003A3126">
          <w:type w:val="continuous"/>
          <w:pgSz w:w="11900" w:h="16850"/>
          <w:pgMar w:top="900" w:right="260" w:bottom="280" w:left="300" w:header="720" w:footer="720" w:gutter="0"/>
          <w:cols w:num="2" w:space="720" w:equalWidth="0">
            <w:col w:w="8185" w:space="1170"/>
            <w:col w:w="1985"/>
          </w:cols>
        </w:sectPr>
      </w:pPr>
    </w:p>
    <w:p w:rsidR="003A3126" w:rsidRDefault="008648A9">
      <w:pPr>
        <w:pStyle w:val="Heading1"/>
        <w:spacing w:before="90"/>
        <w:ind w:left="662"/>
        <w:rPr>
          <w:rFonts w:ascii="Verdana"/>
        </w:rPr>
      </w:pPr>
      <w:r>
        <w:rPr>
          <w:noProof/>
          <w:lang w:val="en-GB" w:eastAsia="en-GB"/>
        </w:rPr>
        <w:lastRenderedPageBreak/>
        <mc:AlternateContent>
          <mc:Choice Requires="wpg">
            <w:drawing>
              <wp:anchor distT="0" distB="0" distL="114300" distR="114300" simplePos="0" relativeHeight="251655680" behindDoc="1" locked="0" layoutInCell="1" allowOverlap="1" wp14:anchorId="23095A0F" wp14:editId="38D0A7EC">
                <wp:simplePos x="0" y="0"/>
                <wp:positionH relativeFrom="page">
                  <wp:posOffset>482600</wp:posOffset>
                </wp:positionH>
                <wp:positionV relativeFrom="page">
                  <wp:posOffset>469900</wp:posOffset>
                </wp:positionV>
                <wp:extent cx="6622415" cy="9216390"/>
                <wp:effectExtent l="0" t="0" r="26035" b="22860"/>
                <wp:wrapNone/>
                <wp:docPr id="14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2415" cy="9216390"/>
                          <a:chOff x="752" y="739"/>
                          <a:chExt cx="10429" cy="14514"/>
                        </a:xfrm>
                      </wpg:grpSpPr>
                      <wps:wsp>
                        <wps:cNvPr id="150" name="Rectangle 155"/>
                        <wps:cNvSpPr>
                          <a:spLocks noChangeArrowheads="1"/>
                        </wps:cNvSpPr>
                        <wps:spPr bwMode="auto">
                          <a:xfrm>
                            <a:off x="773" y="740"/>
                            <a:ext cx="10408" cy="64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154"/>
                        <wps:cNvSpPr>
                          <a:spLocks noChangeArrowheads="1"/>
                        </wps:cNvSpPr>
                        <wps:spPr bwMode="auto">
                          <a:xfrm>
                            <a:off x="752" y="739"/>
                            <a:ext cx="10428" cy="14514"/>
                          </a:xfrm>
                          <a:prstGeom prst="rect">
                            <a:avLst/>
                          </a:prstGeom>
                          <a:noFill/>
                          <a:ln w="9325">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521" y="1669"/>
                            <a:ext cx="1283" cy="6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60" y="4483"/>
                            <a:ext cx="53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790" y="12804"/>
                            <a:ext cx="515" cy="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 name="Picture 15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806" y="11950"/>
                            <a:ext cx="559"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790" y="10779"/>
                            <a:ext cx="57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7" name="Picture 14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450" y="4545"/>
                            <a:ext cx="53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38pt;margin-top:37pt;width:521.45pt;height:725.7pt;z-index:-251660800;mso-position-horizontal-relative:page;mso-position-vertical-relative:page" coordorigin="752,739" coordsize="10429,14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">
                <v:rect id="Rectangle 155" o:spid="_x0000_s1027" style="position:absolute;left:773;top:740;width:10408;height: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HwcYA&#10;AADcAAAADwAAAGRycy9kb3ducmV2LnhtbESPQWsCQQyF7wX/wxChtzrbSkVWRymCqCBC1R56Cztx&#10;d9udzHZmqlt/fXMQvCW8l/e+TOeda9SZQqw9G3geZKCIC29rLg0cD8unMaiYkC02nsnAH0WYz3oP&#10;U8ytv/A7nfepVBLCMUcDVUptrnUsKnIYB74lFu3kg8Mkayi1DXiRcNfolywbaYc1S0OFLS0qKr73&#10;v87AcEU/13r7pQ9Dv41hs0mfuw9rzGO/e5uAStSlu/l2vbaC/yr48oxMo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aHwcYAAADcAAAADwAAAAAAAAAAAAAAAACYAgAAZHJz&#10;L2Rvd25yZXYueG1sUEsFBgAAAAAEAAQA9QAAAIsDAAAAAA==&#10;" fillcolor="#f37146" stroked="f"/>
                <v:rect id="Rectangle 154" o:spid="_x0000_s1028" style="position:absolute;left:752;top:739;width:10428;height:14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a8EA&#10;AADcAAAADwAAAGRycy9kb3ducmV2LnhtbERPTYvCMBC9C/sfwizsRTR1QSnVKLKwsnhTi3gcm7Et&#10;NpPYRO3+eyMI3ubxPme26EwjbtT62rKC0TABQVxYXXOpIN/9DlIQPiBrbCyTgn/ysJh/9GaYaXvn&#10;Dd22oRQxhH2GCqoQXCalLyoy6IfWEUfuZFuDIcK2lLrFeww3jfxOkok0WHNsqNDRT0XFeXs1Cs77&#10;7tjP0/5lvVuFy8H5/Tp1Rqmvz245BRGoC2/xy/2n4/zxCJ7PxA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J3mvBAAAA3AAAAA8AAAAAAAAAAAAAAAAAmAIAAGRycy9kb3du&#10;cmV2LnhtbFBLBQYAAAAABAAEAPUAAACGAwAAAAA=&#10;" filled="f" strokecolor="#f37146" strokeweight=".25903mm"/>
                <v:shape id="Picture 153" o:spid="_x0000_s1029" type="#_x0000_t75" style="position:absolute;left:3521;top:1669;width:1283;height: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GPwXEAAAA3AAAAA8AAABkcnMvZG93bnJldi54bWxET9tqwkAQfRf6D8sU+iJ1U8EL0U2wLRVB&#10;rNZWn4fsmIRmZ0N2a+Lfu0LBtzmc68zTzlTiTI0rLSt4GUQgiDOrS84V/Hx/PE9BOI+ssbJMCi7k&#10;IE0eenOMtW35i857n4sQwi5GBYX3dSylywoy6Aa2Jg7cyTYGfYBNLnWDbQg3lRxG0VgaLDk0FFjT&#10;W0HZ7/7PKNi8bvW77k/sKFouqsPnbt0epxOlnh67xQyEp87fxf/ulQ7zR0O4PRMukM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GPwXEAAAA3AAAAA8AAAAAAAAAAAAAAAAA&#10;nwIAAGRycy9kb3ducmV2LnhtbFBLBQYAAAAABAAEAPcAAACQAwAAAAA=&#10;">
                  <v:imagedata r:id="rId21" o:title=""/>
                </v:shape>
                <v:shape id="Picture 152" o:spid="_x0000_s1030" type="#_x0000_t75" style="position:absolute;left:6860;top:4483;width:5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4QTDAAAA3AAAAA8AAABkcnMvZG93bnJldi54bWxET01rwkAQvQv9D8sIvelGrUWiq0hB24qX&#10;GhG8DbtjEszOhuw2pv++Kwje5vE+Z7HqbCVaanzpWMFomIAg1s6UnCs4ZpvBDIQPyAYrx6Tgjzys&#10;li+9BabG3fiH2kPIRQxhn6KCIoQ6ldLrgiz6oauJI3dxjcUQYZNL0+AthttKjpPkXVosOTYUWNNH&#10;Qfp6+LUKrttJ9qkr1rvsvJ9u3tbt6ft8Ueq1363nIAJ14Sl+uL9MnD+dwP2ZeIF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VfhBMMAAADcAAAADwAAAAAAAAAAAAAAAACf&#10;AgAAZHJzL2Rvd25yZXYueG1sUEsFBgAAAAAEAAQA9wAAAI8DAAAAAA==&#10;">
                  <v:imagedata r:id="rId22" o:title=""/>
                </v:shape>
                <v:shape id="Picture 151" o:spid="_x0000_s1031" type="#_x0000_t75" style="position:absolute;left:6790;top:12804;width:515;height: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PfEAAAA3AAAAA8AAABkcnMvZG93bnJldi54bWxET01rwkAQvQv+h2UEL2I2SpSSZiNSqAjN&#10;pVYo3qbZaRKanQ3ZNUn/fbdQ6G0e73Oyw2RaMVDvGssKNlEMgri0uuFKwfXtef0Awnlkja1lUvBN&#10;Dg75fJZhqu3IrzRcfCVCCLsUFdTed6mUrqzJoItsRxy4T9sb9AH2ldQ9jiHctHIbx3tpsOHQUGNH&#10;TzWVX5e7URB/3FbjS3H3xTufklUnj3ZTVEotF9PxEYSnyf+L/9xnHebvEvh9Jlw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XPfEAAAA3AAAAA8AAAAAAAAAAAAAAAAA&#10;nwIAAGRycy9kb3ducmV2LnhtbFBLBQYAAAAABAAEAPcAAACQAwAAAAA=&#10;">
                  <v:imagedata r:id="rId23" o:title=""/>
                </v:shape>
                <v:shape id="Picture 150" o:spid="_x0000_s1032" type="#_x0000_t75" style="position:absolute;left:6806;top:11950;width:559;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V7AAAAA3AAAAA8AAABkcnMvZG93bnJldi54bWxET02LwjAQvQv7H8IIexFNFSxLNYosCIJ6&#10;sHrY49CMbbGZlCS23X9vhIW9zeN9zno7mEZ05HxtWcF8loAgLqyuuVRwu+6nXyB8QNbYWCYFv+Rh&#10;u/kYrTHTtucLdXkoRQxhn6GCKoQ2k9IXFRn0M9sSR+5uncEQoSuldtjHcNPIRZKk0mDNsaHClr4r&#10;Kh750yjo3fGQpp6k5tNPXpwn3fPCUqnP8bBbgQg0hH/xn/ug4/zlEt7PxAv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p39XsAAAADcAAAADwAAAAAAAAAAAAAAAACfAgAA&#10;ZHJzL2Rvd25yZXYueG1sUEsFBgAAAAAEAAQA9wAAAIwDAAAAAA==&#10;">
                  <v:imagedata r:id="rId24" o:title=""/>
                </v:shape>
                <v:shape id="Picture 149" o:spid="_x0000_s1033" type="#_x0000_t75" style="position:absolute;left:6790;top:10779;width:575;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UxBnDAAAA3AAAAA8AAABkcnMvZG93bnJldi54bWxET01rwkAQvRf8D8sI3upGwVBSV2kEpT1U&#10;iNqDtyE7JqHZ2ZDdJml+fVcoeJvH+5z1djC16Kh1lWUFi3kEgji3uuJCweW8f34B4TyyxtoyKfgl&#10;B9vN5GmNibY9Z9SdfCFCCLsEFZTeN4mULi/JoJvbhjhwN9sa9AG2hdQt9iHc1HIZRbE0WHFoKLGh&#10;XUn59+nHKHDptcLjIEeTjgf79Zll9e4jVWo2Hd5eQXga/EP8737XYf4qhvsz4QK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JTEGcMAAADcAAAADwAAAAAAAAAAAAAAAACf&#10;AgAAZHJzL2Rvd25yZXYueG1sUEsFBgAAAAAEAAQA9wAAAI8DAAAAAA==&#10;">
                  <v:imagedata r:id="rId25" o:title=""/>
                </v:shape>
                <v:shape id="Picture 148" o:spid="_x0000_s1034" type="#_x0000_t75" style="position:absolute;left:10450;top:4545;width:5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5wfEAAAA3AAAAA8AAABkcnMvZG93bnJldi54bWxET0trwkAQvhf8D8sIvdWNr1ZSVxHBR6WX&#10;Gil4G3bHJJidDdltjP/eLRR6m4/vOfNlZyvRUuNLxwqGgwQEsXam5FzBKdu8zED4gGywckwK7uRh&#10;ueg9zTE17sZf1B5DLmII+xQVFCHUqZReF2TRD1xNHLmLayyGCJtcmgZvMdxWcpQkr9JiybGhwJrW&#10;Benr8ccquG7H2U5XrA/Z+XO6maza74/zRannfrd6BxGoC//iP/fexPnTN/h9Jl4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s5wfEAAAA3AAAAA8AAAAAAAAAAAAAAAAA&#10;nwIAAGRycy9kb3ducmV2LnhtbFBLBQYAAAAABAAEAPcAAACQAwAAAAA=&#10;">
                  <v:imagedata r:id="rId22" o:title=""/>
                </v:shape>
                <w10:wrap anchorx="page" anchory="page"/>
              </v:group>
            </w:pict>
          </mc:Fallback>
        </mc:AlternateContent>
      </w:r>
      <w:r w:rsidR="00BD65D7">
        <w:rPr>
          <w:rFonts w:ascii="Verdana"/>
          <w:color w:val="FFFFFF"/>
        </w:rPr>
        <w:t>Details of eye surgery</w:t>
      </w:r>
    </w:p>
    <w:p w:rsidR="003A3126" w:rsidRDefault="008648A9">
      <w:pPr>
        <w:pStyle w:val="BodyText"/>
        <w:spacing w:before="324" w:line="225" w:lineRule="auto"/>
        <w:ind w:left="686" w:right="7369"/>
      </w:pPr>
      <w:r w:rsidRPr="00612A70">
        <w:rPr>
          <w:noProof/>
          <w:sz w:val="20"/>
          <w:lang w:val="en-GB" w:eastAsia="en-GB"/>
        </w:rPr>
        <mc:AlternateContent>
          <mc:Choice Requires="wps">
            <w:drawing>
              <wp:anchor distT="0" distB="0" distL="114300" distR="114300" simplePos="0" relativeHeight="251696640" behindDoc="0" locked="0" layoutInCell="1" allowOverlap="1" wp14:anchorId="590303D6" wp14:editId="63B7031B">
                <wp:simplePos x="0" y="0"/>
                <wp:positionH relativeFrom="column">
                  <wp:posOffset>2984500</wp:posOffset>
                </wp:positionH>
                <wp:positionV relativeFrom="paragraph">
                  <wp:posOffset>245745</wp:posOffset>
                </wp:positionV>
                <wp:extent cx="3766820" cy="381000"/>
                <wp:effectExtent l="0" t="0" r="24130"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35pt;margin-top:19.35pt;width:296.6pt;height:30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">
                <v:textbox>
                  <w:txbxContent>
                    <w:p w:rsidR="008648A9" w:rsidRDefault="008648A9" w:rsidP="008648A9"/>
                  </w:txbxContent>
                </v:textbox>
              </v:shape>
            </w:pict>
          </mc:Fallback>
        </mc:AlternateContent>
      </w:r>
      <w:r w:rsidR="00BD65D7">
        <w:t>Name of eye condition:</w:t>
      </w:r>
    </w:p>
    <w:p w:rsidR="003A3126" w:rsidRDefault="008648A9">
      <w:pPr>
        <w:pStyle w:val="BodyText"/>
        <w:spacing w:before="10"/>
        <w:rPr>
          <w:sz w:val="37"/>
        </w:rPr>
      </w:pPr>
      <w:r w:rsidRPr="00612A70">
        <w:rPr>
          <w:noProof/>
          <w:sz w:val="20"/>
          <w:lang w:val="en-GB" w:eastAsia="en-GB"/>
        </w:rPr>
        <mc:AlternateContent>
          <mc:Choice Requires="wps">
            <w:drawing>
              <wp:anchor distT="0" distB="0" distL="114300" distR="114300" simplePos="0" relativeHeight="251710976" behindDoc="0" locked="0" layoutInCell="1" allowOverlap="1" wp14:anchorId="7EFEFEE4" wp14:editId="17857A19">
                <wp:simplePos x="0" y="0"/>
                <wp:positionH relativeFrom="column">
                  <wp:posOffset>2959100</wp:posOffset>
                </wp:positionH>
                <wp:positionV relativeFrom="paragraph">
                  <wp:posOffset>212090</wp:posOffset>
                </wp:positionV>
                <wp:extent cx="3766820" cy="381000"/>
                <wp:effectExtent l="0" t="0" r="24130" b="1905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33pt;margin-top:16.7pt;width:296.6pt;height:30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">
                <v:textbox>
                  <w:txbxContent>
                    <w:p w:rsidR="008648A9" w:rsidRDefault="008648A9" w:rsidP="008648A9"/>
                  </w:txbxContent>
                </v:textbox>
              </v:shape>
            </w:pict>
          </mc:Fallback>
        </mc:AlternateContent>
      </w:r>
    </w:p>
    <w:p w:rsidR="003A3126" w:rsidRDefault="00BD65D7">
      <w:pPr>
        <w:pStyle w:val="BodyText"/>
        <w:ind w:left="652"/>
      </w:pPr>
      <w:r>
        <w:t>Type of surgery:</w:t>
      </w:r>
    </w:p>
    <w:p w:rsidR="003A3126" w:rsidRDefault="003A3126">
      <w:pPr>
        <w:pStyle w:val="BodyText"/>
        <w:rPr>
          <w:sz w:val="20"/>
        </w:rPr>
      </w:pPr>
    </w:p>
    <w:p w:rsidR="003A3126" w:rsidRDefault="008648A9">
      <w:pPr>
        <w:pStyle w:val="BodyText"/>
        <w:spacing w:before="1"/>
        <w:rPr>
          <w:sz w:val="21"/>
        </w:rPr>
      </w:pPr>
      <w:r w:rsidRPr="00612A70">
        <w:rPr>
          <w:noProof/>
          <w:sz w:val="20"/>
          <w:lang w:val="en-GB" w:eastAsia="en-GB"/>
        </w:rPr>
        <mc:AlternateContent>
          <mc:Choice Requires="wps">
            <w:drawing>
              <wp:anchor distT="0" distB="0" distL="114300" distR="114300" simplePos="0" relativeHeight="251698688" behindDoc="0" locked="0" layoutInCell="1" allowOverlap="1" wp14:anchorId="76A9E1ED" wp14:editId="6E4D40EC">
                <wp:simplePos x="0" y="0"/>
                <wp:positionH relativeFrom="column">
                  <wp:posOffset>2946400</wp:posOffset>
                </wp:positionH>
                <wp:positionV relativeFrom="paragraph">
                  <wp:posOffset>115570</wp:posOffset>
                </wp:positionV>
                <wp:extent cx="3766820" cy="381000"/>
                <wp:effectExtent l="0" t="0" r="24130" b="1905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68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32pt;margin-top:9.1pt;width:296.6pt;height:30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">
                <v:textbox>
                  <w:txbxContent>
                    <w:p w:rsidR="008648A9" w:rsidRDefault="008648A9" w:rsidP="008648A9"/>
                  </w:txbxContent>
                </v:textbox>
              </v:shape>
            </w:pict>
          </mc:Fallback>
        </mc:AlternateContent>
      </w:r>
    </w:p>
    <w:p w:rsidR="003A3126" w:rsidRDefault="00BD65D7">
      <w:pPr>
        <w:pStyle w:val="BodyText"/>
        <w:spacing w:before="99"/>
        <w:ind w:left="689"/>
      </w:pPr>
      <w:r>
        <w:t>Purpose of surgery:</w:t>
      </w:r>
    </w:p>
    <w:p w:rsidR="003A3126" w:rsidRDefault="008648A9">
      <w:pPr>
        <w:pStyle w:val="BodyText"/>
        <w:spacing w:before="9"/>
        <w:rPr>
          <w:sz w:val="26"/>
        </w:rPr>
      </w:pPr>
      <w:r w:rsidRPr="00612A70">
        <w:rPr>
          <w:noProof/>
          <w:sz w:val="20"/>
          <w:lang w:val="en-GB" w:eastAsia="en-GB"/>
        </w:rPr>
        <mc:AlternateContent>
          <mc:Choice Requires="wps">
            <w:drawing>
              <wp:anchor distT="0" distB="0" distL="114300" distR="114300" simplePos="0" relativeHeight="251719168" behindDoc="0" locked="0" layoutInCell="1" allowOverlap="1" wp14:anchorId="24C0994B" wp14:editId="0BC599F5">
                <wp:simplePos x="0" y="0"/>
                <wp:positionH relativeFrom="column">
                  <wp:posOffset>3586480</wp:posOffset>
                </wp:positionH>
                <wp:positionV relativeFrom="paragraph">
                  <wp:posOffset>200025</wp:posOffset>
                </wp:positionV>
                <wp:extent cx="419100" cy="381000"/>
                <wp:effectExtent l="0" t="0" r="19050" b="190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82.4pt;margin-top:15.75pt;width:33pt;height:3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">
                <v:textbox>
                  <w:txbxContent>
                    <w:p w:rsidR="008648A9" w:rsidRDefault="008648A9" w:rsidP="008648A9"/>
                  </w:txbxContent>
                </v:textbox>
              </v:shape>
            </w:pict>
          </mc:Fallback>
        </mc:AlternateContent>
      </w:r>
      <w:r w:rsidRPr="00612A70">
        <w:rPr>
          <w:noProof/>
          <w:sz w:val="20"/>
          <w:lang w:val="en-GB" w:eastAsia="en-GB"/>
        </w:rPr>
        <mc:AlternateContent>
          <mc:Choice Requires="wps">
            <w:drawing>
              <wp:anchor distT="0" distB="0" distL="114300" distR="114300" simplePos="0" relativeHeight="251721216" behindDoc="0" locked="0" layoutInCell="1" allowOverlap="1" wp14:anchorId="36AFF8F6" wp14:editId="17EECE9C">
                <wp:simplePos x="0" y="0"/>
                <wp:positionH relativeFrom="column">
                  <wp:posOffset>5880100</wp:posOffset>
                </wp:positionH>
                <wp:positionV relativeFrom="paragraph">
                  <wp:posOffset>202565</wp:posOffset>
                </wp:positionV>
                <wp:extent cx="419100" cy="381000"/>
                <wp:effectExtent l="0" t="0" r="19050" b="1905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463pt;margin-top:15.95pt;width:33pt;height:30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">
                <v:textbox>
                  <w:txbxContent>
                    <w:p w:rsidR="008648A9" w:rsidRDefault="008648A9" w:rsidP="008648A9"/>
                  </w:txbxContent>
                </v:textbox>
              </v:shape>
            </w:pict>
          </mc:Fallback>
        </mc:AlternateContent>
      </w:r>
    </w:p>
    <w:p w:rsidR="003A3126" w:rsidRDefault="003A3126">
      <w:pPr>
        <w:rPr>
          <w:sz w:val="26"/>
        </w:rPr>
        <w:sectPr w:rsidR="003A3126">
          <w:pgSz w:w="11900" w:h="16850"/>
          <w:pgMar w:top="700" w:right="260" w:bottom="280" w:left="300" w:header="720" w:footer="720" w:gutter="0"/>
          <w:cols w:space="720"/>
        </w:sectPr>
      </w:pPr>
    </w:p>
    <w:p w:rsidR="003A3126" w:rsidRDefault="00BD65D7">
      <w:pPr>
        <w:pStyle w:val="BodyText"/>
        <w:spacing w:before="99"/>
        <w:ind w:left="715"/>
      </w:pPr>
      <w:r>
        <w:t>Which eye?</w:t>
      </w:r>
    </w:p>
    <w:p w:rsidR="003A3126" w:rsidRDefault="00BD65D7">
      <w:pPr>
        <w:pStyle w:val="BodyText"/>
        <w:tabs>
          <w:tab w:val="left" w:pos="4642"/>
        </w:tabs>
        <w:spacing w:before="91"/>
        <w:ind w:left="715"/>
        <w:rPr>
          <w:rFonts w:ascii="Arial"/>
        </w:rPr>
      </w:pPr>
      <w:r>
        <w:br w:type="column"/>
      </w:r>
      <w:r>
        <w:rPr>
          <w:rFonts w:ascii="Arial"/>
        </w:rPr>
        <w:t>Right</w:t>
      </w:r>
      <w:r>
        <w:rPr>
          <w:rFonts w:ascii="Arial"/>
        </w:rPr>
        <w:tab/>
      </w:r>
      <w:r>
        <w:rPr>
          <w:rFonts w:ascii="Arial"/>
          <w:position w:val="-2"/>
        </w:rPr>
        <w:t>Left</w:t>
      </w:r>
    </w:p>
    <w:p w:rsidR="003A3126" w:rsidRDefault="003A3126">
      <w:pPr>
        <w:rPr>
          <w:rFonts w:ascii="Arial"/>
        </w:rPr>
        <w:sectPr w:rsidR="003A3126">
          <w:type w:val="continuous"/>
          <w:pgSz w:w="11900" w:h="16850"/>
          <w:pgMar w:top="900" w:right="260" w:bottom="280" w:left="300" w:header="720" w:footer="720" w:gutter="0"/>
          <w:cols w:num="2" w:space="720" w:equalWidth="0">
            <w:col w:w="2551" w:space="1362"/>
            <w:col w:w="7427"/>
          </w:cols>
        </w:sectPr>
      </w:pPr>
    </w:p>
    <w:p w:rsidR="003A3126" w:rsidRDefault="003A3126">
      <w:pPr>
        <w:pStyle w:val="BodyText"/>
        <w:spacing w:before="4"/>
        <w:rPr>
          <w:rFonts w:ascii="Arial"/>
          <w:sz w:val="27"/>
        </w:rPr>
      </w:pPr>
    </w:p>
    <w:p w:rsidR="003A3126" w:rsidRDefault="008648A9">
      <w:pPr>
        <w:pStyle w:val="BodyText"/>
        <w:spacing w:before="100"/>
        <w:ind w:left="694"/>
      </w:pPr>
      <w:r w:rsidRPr="00612A70">
        <w:rPr>
          <w:noProof/>
          <w:sz w:val="20"/>
          <w:lang w:val="en-GB" w:eastAsia="en-GB"/>
        </w:rPr>
        <mc:AlternateContent>
          <mc:Choice Requires="wps">
            <w:drawing>
              <wp:anchor distT="0" distB="0" distL="114300" distR="114300" simplePos="0" relativeHeight="251700736" behindDoc="0" locked="0" layoutInCell="1" allowOverlap="1" wp14:anchorId="6CF2807B" wp14:editId="2E37EF43">
                <wp:simplePos x="0" y="0"/>
                <wp:positionH relativeFrom="column">
                  <wp:posOffset>2456180</wp:posOffset>
                </wp:positionH>
                <wp:positionV relativeFrom="paragraph">
                  <wp:posOffset>17780</wp:posOffset>
                </wp:positionV>
                <wp:extent cx="4274820" cy="381000"/>
                <wp:effectExtent l="0" t="0" r="11430" b="1905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48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93.4pt;margin-top:1.4pt;width:336.6pt;height:3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">
                <v:textbox>
                  <w:txbxContent>
                    <w:p w:rsidR="008648A9" w:rsidRDefault="008648A9" w:rsidP="008648A9"/>
                  </w:txbxContent>
                </v:textbox>
              </v:shape>
            </w:pict>
          </mc:Fallback>
        </mc:AlternateContent>
      </w:r>
      <w:r w:rsidR="00BD65D7">
        <w:t>Name of hospital:</w:t>
      </w:r>
    </w:p>
    <w:p w:rsidR="003A3126" w:rsidRDefault="003A3126">
      <w:pPr>
        <w:pStyle w:val="BodyText"/>
        <w:rPr>
          <w:sz w:val="38"/>
        </w:rPr>
      </w:pPr>
    </w:p>
    <w:p w:rsidR="003A3126" w:rsidRDefault="008648A9">
      <w:pPr>
        <w:pStyle w:val="BodyText"/>
        <w:spacing w:before="1"/>
        <w:rPr>
          <w:sz w:val="34"/>
        </w:rPr>
      </w:pPr>
      <w:r w:rsidRPr="00612A70">
        <w:rPr>
          <w:noProof/>
          <w:sz w:val="20"/>
          <w:lang w:val="en-GB" w:eastAsia="en-GB"/>
        </w:rPr>
        <mc:AlternateContent>
          <mc:Choice Requires="wps">
            <w:drawing>
              <wp:anchor distT="0" distB="0" distL="114300" distR="114300" simplePos="0" relativeHeight="251704832" behindDoc="0" locked="0" layoutInCell="1" allowOverlap="1" wp14:anchorId="32E2AB7E" wp14:editId="3CD9C58F">
                <wp:simplePos x="0" y="0"/>
                <wp:positionH relativeFrom="column">
                  <wp:posOffset>3141980</wp:posOffset>
                </wp:positionH>
                <wp:positionV relativeFrom="paragraph">
                  <wp:posOffset>213995</wp:posOffset>
                </wp:positionV>
                <wp:extent cx="3576320" cy="381000"/>
                <wp:effectExtent l="0" t="0" r="24130" b="1905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247.4pt;margin-top:16.85pt;width:281.6pt;height:30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">
                <v:textbox>
                  <w:txbxContent>
                    <w:p w:rsidR="008648A9" w:rsidRDefault="008648A9" w:rsidP="008648A9"/>
                  </w:txbxContent>
                </v:textbox>
              </v:shape>
            </w:pict>
          </mc:Fallback>
        </mc:AlternateContent>
      </w:r>
    </w:p>
    <w:p w:rsidR="003A3126" w:rsidRDefault="00BD65D7">
      <w:pPr>
        <w:pStyle w:val="BodyText"/>
        <w:ind w:left="712" w:hanging="27"/>
      </w:pPr>
      <w:r>
        <w:t>Name of eye consultant:</w:t>
      </w:r>
    </w:p>
    <w:p w:rsidR="003A3126" w:rsidRDefault="008648A9">
      <w:pPr>
        <w:pStyle w:val="BodyText"/>
        <w:spacing w:before="9"/>
        <w:rPr>
          <w:sz w:val="48"/>
        </w:rPr>
      </w:pPr>
      <w:r w:rsidRPr="00612A70">
        <w:rPr>
          <w:noProof/>
          <w:sz w:val="20"/>
          <w:lang w:val="en-GB" w:eastAsia="en-GB"/>
        </w:rPr>
        <mc:AlternateContent>
          <mc:Choice Requires="wps">
            <w:drawing>
              <wp:anchor distT="0" distB="0" distL="114300" distR="114300" simplePos="0" relativeHeight="251702784" behindDoc="0" locked="0" layoutInCell="1" allowOverlap="1" wp14:anchorId="097CCF0D" wp14:editId="141FDFDF">
                <wp:simplePos x="0" y="0"/>
                <wp:positionH relativeFrom="column">
                  <wp:posOffset>3136900</wp:posOffset>
                </wp:positionH>
                <wp:positionV relativeFrom="paragraph">
                  <wp:posOffset>326390</wp:posOffset>
                </wp:positionV>
                <wp:extent cx="3576320" cy="381000"/>
                <wp:effectExtent l="0" t="0" r="24130" b="1905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247pt;margin-top:25.7pt;width:281.6pt;height:3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">
                <v:textbox>
                  <w:txbxContent>
                    <w:p w:rsidR="008648A9" w:rsidRDefault="008648A9" w:rsidP="008648A9"/>
                  </w:txbxContent>
                </v:textbox>
              </v:shape>
            </w:pict>
          </mc:Fallback>
        </mc:AlternateContent>
      </w:r>
    </w:p>
    <w:p w:rsidR="003A3126" w:rsidRDefault="00BD65D7">
      <w:pPr>
        <w:pStyle w:val="BodyText"/>
        <w:spacing w:line="230" w:lineRule="auto"/>
        <w:ind w:left="712" w:right="5327"/>
      </w:pPr>
      <w:r>
        <w:t>Date of pre-assessment appointment:</w:t>
      </w:r>
    </w:p>
    <w:p w:rsidR="003A3126" w:rsidRDefault="008648A9">
      <w:pPr>
        <w:pStyle w:val="BodyText"/>
        <w:spacing w:before="3"/>
        <w:rPr>
          <w:sz w:val="28"/>
        </w:rPr>
      </w:pPr>
      <w:r w:rsidRPr="00612A70">
        <w:rPr>
          <w:noProof/>
          <w:sz w:val="20"/>
          <w:lang w:val="en-GB" w:eastAsia="en-GB"/>
        </w:rPr>
        <mc:AlternateContent>
          <mc:Choice Requires="wps">
            <w:drawing>
              <wp:anchor distT="0" distB="0" distL="114300" distR="114300" simplePos="0" relativeHeight="251706880" behindDoc="0" locked="0" layoutInCell="1" allowOverlap="1" wp14:anchorId="25DC1FB1" wp14:editId="08B88D31">
                <wp:simplePos x="0" y="0"/>
                <wp:positionH relativeFrom="column">
                  <wp:posOffset>3136900</wp:posOffset>
                </wp:positionH>
                <wp:positionV relativeFrom="paragraph">
                  <wp:posOffset>137160</wp:posOffset>
                </wp:positionV>
                <wp:extent cx="3576320" cy="381000"/>
                <wp:effectExtent l="0" t="0" r="24130" b="1905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247pt;margin-top:10.8pt;width:281.6pt;height:30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">
                <v:textbox>
                  <w:txbxContent>
                    <w:p w:rsidR="008648A9" w:rsidRDefault="008648A9" w:rsidP="008648A9"/>
                  </w:txbxContent>
                </v:textbox>
              </v:shape>
            </w:pict>
          </mc:Fallback>
        </mc:AlternateContent>
      </w:r>
    </w:p>
    <w:p w:rsidR="003A3126" w:rsidRDefault="00BD65D7">
      <w:pPr>
        <w:pStyle w:val="BodyText"/>
        <w:ind w:left="738"/>
      </w:pPr>
      <w:r>
        <w:t>Date of surgery:</w:t>
      </w:r>
    </w:p>
    <w:p w:rsidR="003A3126" w:rsidRDefault="003A3126">
      <w:pPr>
        <w:pStyle w:val="BodyText"/>
        <w:spacing w:before="5"/>
        <w:rPr>
          <w:sz w:val="29"/>
        </w:rPr>
      </w:pPr>
    </w:p>
    <w:p w:rsidR="003A3126" w:rsidRDefault="00BD65D7">
      <w:pPr>
        <w:pStyle w:val="BodyText"/>
        <w:ind w:left="739"/>
      </w:pPr>
      <w:r>
        <w:t xml:space="preserve">Type of </w:t>
      </w:r>
      <w:proofErr w:type="spellStart"/>
      <w:r>
        <w:t>Anaesthetic</w:t>
      </w:r>
      <w:proofErr w:type="spellEnd"/>
      <w:r>
        <w:t>: (Please tick)</w:t>
      </w:r>
    </w:p>
    <w:p w:rsidR="003A3126" w:rsidRDefault="00BD65D7">
      <w:pPr>
        <w:pStyle w:val="BodyText"/>
        <w:spacing w:before="172" w:line="228" w:lineRule="auto"/>
        <w:ind w:left="771" w:right="1345"/>
      </w:pPr>
      <w:r>
        <w:t xml:space="preserve">Local </w:t>
      </w:r>
      <w:proofErr w:type="spellStart"/>
      <w:r>
        <w:t>anaesthetic</w:t>
      </w:r>
      <w:proofErr w:type="spellEnd"/>
      <w:r>
        <w:t xml:space="preserve"> – you will be awake during the surgery but you will not feel anything</w:t>
      </w:r>
    </w:p>
    <w:p w:rsidR="003A3126" w:rsidRDefault="008648A9">
      <w:pPr>
        <w:pStyle w:val="BodyText"/>
        <w:rPr>
          <w:sz w:val="38"/>
        </w:rPr>
      </w:pPr>
      <w:r w:rsidRPr="00612A70">
        <w:rPr>
          <w:noProof/>
          <w:sz w:val="20"/>
          <w:lang w:val="en-GB" w:eastAsia="en-GB"/>
        </w:rPr>
        <mc:AlternateContent>
          <mc:Choice Requires="wps">
            <w:drawing>
              <wp:anchor distT="0" distB="0" distL="114300" distR="114300" simplePos="0" relativeHeight="251717120" behindDoc="0" locked="0" layoutInCell="1" allowOverlap="1" wp14:anchorId="2B0D33A5" wp14:editId="3483062D">
                <wp:simplePos x="0" y="0"/>
                <wp:positionH relativeFrom="column">
                  <wp:posOffset>3581400</wp:posOffset>
                </wp:positionH>
                <wp:positionV relativeFrom="paragraph">
                  <wp:posOffset>41910</wp:posOffset>
                </wp:positionV>
                <wp:extent cx="419100" cy="381000"/>
                <wp:effectExtent l="0" t="0" r="19050" b="190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82pt;margin-top:3.3pt;width:33pt;height:30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">
                <v:textbox>
                  <w:txbxContent>
                    <w:p w:rsidR="008648A9" w:rsidRDefault="008648A9" w:rsidP="008648A9"/>
                  </w:txbxContent>
                </v:textbox>
              </v:shape>
            </w:pict>
          </mc:Fallback>
        </mc:AlternateContent>
      </w:r>
    </w:p>
    <w:p w:rsidR="003A3126" w:rsidRDefault="00BD65D7">
      <w:pPr>
        <w:pStyle w:val="BodyText"/>
        <w:spacing w:before="265"/>
        <w:ind w:left="773"/>
      </w:pPr>
      <w:r>
        <w:t xml:space="preserve">General </w:t>
      </w:r>
      <w:proofErr w:type="spellStart"/>
      <w:r>
        <w:t>anaesthetic</w:t>
      </w:r>
      <w:proofErr w:type="spellEnd"/>
      <w:r>
        <w:t xml:space="preserve"> – you will be asleep during the surgery</w:t>
      </w:r>
    </w:p>
    <w:p w:rsidR="003A3126" w:rsidRDefault="008648A9">
      <w:pPr>
        <w:pStyle w:val="BodyText"/>
        <w:rPr>
          <w:sz w:val="38"/>
        </w:rPr>
      </w:pPr>
      <w:r w:rsidRPr="00612A70">
        <w:rPr>
          <w:noProof/>
          <w:sz w:val="20"/>
          <w:lang w:val="en-GB" w:eastAsia="en-GB"/>
        </w:rPr>
        <mc:AlternateContent>
          <mc:Choice Requires="wps">
            <w:drawing>
              <wp:anchor distT="0" distB="0" distL="114300" distR="114300" simplePos="0" relativeHeight="251713024" behindDoc="0" locked="0" layoutInCell="1" allowOverlap="1" wp14:anchorId="2190BFE5" wp14:editId="491E7BF9">
                <wp:simplePos x="0" y="0"/>
                <wp:positionH relativeFrom="column">
                  <wp:posOffset>3606800</wp:posOffset>
                </wp:positionH>
                <wp:positionV relativeFrom="paragraph">
                  <wp:posOffset>39370</wp:posOffset>
                </wp:positionV>
                <wp:extent cx="419100" cy="381000"/>
                <wp:effectExtent l="0" t="0" r="19050" b="1905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284pt;margin-top:3.1pt;width:33pt;height:30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">
                <v:textbox>
                  <w:txbxContent>
                    <w:p w:rsidR="008648A9" w:rsidRDefault="008648A9" w:rsidP="008648A9"/>
                  </w:txbxContent>
                </v:textbox>
              </v:shape>
            </w:pict>
          </mc:Fallback>
        </mc:AlternateContent>
      </w:r>
    </w:p>
    <w:p w:rsidR="003A3126" w:rsidRDefault="008648A9">
      <w:pPr>
        <w:pStyle w:val="BodyText"/>
        <w:spacing w:before="10"/>
        <w:rPr>
          <w:sz w:val="46"/>
        </w:rPr>
      </w:pPr>
      <w:r w:rsidRPr="00612A70">
        <w:rPr>
          <w:noProof/>
          <w:sz w:val="20"/>
          <w:lang w:val="en-GB" w:eastAsia="en-GB"/>
        </w:rPr>
        <mc:AlternateContent>
          <mc:Choice Requires="wps">
            <w:drawing>
              <wp:anchor distT="0" distB="0" distL="114300" distR="114300" simplePos="0" relativeHeight="251715072" behindDoc="0" locked="0" layoutInCell="1" allowOverlap="1" wp14:anchorId="2B987E3F" wp14:editId="142FFFA5">
                <wp:simplePos x="0" y="0"/>
                <wp:positionH relativeFrom="column">
                  <wp:posOffset>3606800</wp:posOffset>
                </wp:positionH>
                <wp:positionV relativeFrom="paragraph">
                  <wp:posOffset>288290</wp:posOffset>
                </wp:positionV>
                <wp:extent cx="419100" cy="381000"/>
                <wp:effectExtent l="0" t="0" r="19050" b="190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284pt;margin-top:22.7pt;width:33pt;height:3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">
                <v:textbox>
                  <w:txbxContent>
                    <w:p w:rsidR="008648A9" w:rsidRDefault="008648A9" w:rsidP="008648A9"/>
                  </w:txbxContent>
                </v:textbox>
              </v:shape>
            </w:pict>
          </mc:Fallback>
        </mc:AlternateContent>
      </w:r>
    </w:p>
    <w:p w:rsidR="003A3126" w:rsidRDefault="00BD65D7">
      <w:pPr>
        <w:pStyle w:val="BodyText"/>
        <w:ind w:left="789"/>
      </w:pPr>
      <w:r>
        <w:t>Other – please describe</w:t>
      </w:r>
    </w:p>
    <w:p w:rsidR="003A3126" w:rsidRDefault="003A3126">
      <w:pPr>
        <w:pStyle w:val="BodyText"/>
        <w:rPr>
          <w:sz w:val="20"/>
        </w:rPr>
      </w:pPr>
    </w:p>
    <w:p w:rsidR="003A3126" w:rsidRDefault="008648A9">
      <w:pPr>
        <w:pStyle w:val="BodyText"/>
        <w:rPr>
          <w:sz w:val="20"/>
        </w:rPr>
      </w:pPr>
      <w:r w:rsidRPr="00612A70">
        <w:rPr>
          <w:noProof/>
          <w:sz w:val="20"/>
          <w:lang w:val="en-GB" w:eastAsia="en-GB"/>
        </w:rPr>
        <mc:AlternateContent>
          <mc:Choice Requires="wps">
            <w:drawing>
              <wp:anchor distT="0" distB="0" distL="114300" distR="114300" simplePos="0" relativeHeight="251708928" behindDoc="0" locked="0" layoutInCell="1" allowOverlap="1" wp14:anchorId="708B1CC3" wp14:editId="23DB4BB8">
                <wp:simplePos x="0" y="0"/>
                <wp:positionH relativeFrom="column">
                  <wp:posOffset>533400</wp:posOffset>
                </wp:positionH>
                <wp:positionV relativeFrom="paragraph">
                  <wp:posOffset>132080</wp:posOffset>
                </wp:positionV>
                <wp:extent cx="6217920" cy="698500"/>
                <wp:effectExtent l="0" t="0" r="11430" b="2540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985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42pt;margin-top:10.4pt;width:489.6pt;height: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">
                <v:textbox>
                  <w:txbxContent>
                    <w:p w:rsidR="008648A9" w:rsidRDefault="008648A9" w:rsidP="008648A9"/>
                  </w:txbxContent>
                </v:textbox>
              </v:shape>
            </w:pict>
          </mc:Fallback>
        </mc:AlternateConten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2"/>
        <w:rPr>
          <w:sz w:val="24"/>
        </w:rPr>
      </w:pPr>
    </w:p>
    <w:p w:rsidR="003A3126" w:rsidRDefault="00BD65D7">
      <w:pPr>
        <w:spacing w:before="101"/>
        <w:ind w:left="5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rPr>
          <w:sz w:val="16"/>
        </w:rPr>
        <w:sectPr w:rsidR="003A3126">
          <w:type w:val="continuous"/>
          <w:pgSz w:w="11900" w:h="16850"/>
          <w:pgMar w:top="900" w:right="260" w:bottom="280" w:left="300" w:header="720" w:footer="720" w:gutter="0"/>
          <w:cols w:space="720"/>
        </w:sectPr>
      </w:pPr>
    </w:p>
    <w:p w:rsidR="003A3126" w:rsidRDefault="00BD65D7">
      <w:pPr>
        <w:spacing w:before="21"/>
        <w:ind w:left="6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line="272" w:lineRule="exact"/>
        <w:ind w:left="601"/>
        <w:rPr>
          <w:rFonts w:ascii="Times New Roman"/>
          <w:sz w:val="24"/>
        </w:rPr>
      </w:pPr>
      <w:r>
        <w:br w:type="column"/>
      </w:r>
      <w:r>
        <w:rPr>
          <w:rFonts w:ascii="Trebuchet MS"/>
        </w:rPr>
        <w:t xml:space="preserve">Page </w:t>
      </w:r>
      <w:r>
        <w:rPr>
          <w:rFonts w:ascii="Times New Roman"/>
          <w:sz w:val="24"/>
        </w:rPr>
        <w:t>3</w:t>
      </w:r>
    </w:p>
    <w:p w:rsidR="003A3126" w:rsidRDefault="003A3126">
      <w:pPr>
        <w:spacing w:line="272" w:lineRule="exact"/>
        <w:rPr>
          <w:rFonts w:ascii="Times New Roman"/>
          <w:sz w:val="24"/>
        </w:rPr>
        <w:sectPr w:rsidR="003A3126">
          <w:type w:val="continuous"/>
          <w:pgSz w:w="11900" w:h="16850"/>
          <w:pgMar w:top="900" w:right="260" w:bottom="280" w:left="300" w:header="720" w:footer="720" w:gutter="0"/>
          <w:cols w:num="2" w:space="720" w:equalWidth="0">
            <w:col w:w="7985" w:space="1194"/>
            <w:col w:w="2161"/>
          </w:cols>
        </w:sectPr>
      </w:pPr>
    </w:p>
    <w:p w:rsidR="003A3126" w:rsidRDefault="008648A9">
      <w:pPr>
        <w:pStyle w:val="BodyText"/>
        <w:ind w:left="174"/>
        <w:rPr>
          <w:rFonts w:ascii="Times New Roman"/>
          <w:sz w:val="20"/>
        </w:rPr>
      </w:pPr>
      <w:r w:rsidRPr="00612A70">
        <w:rPr>
          <w:noProof/>
          <w:sz w:val="20"/>
          <w:lang w:val="en-GB" w:eastAsia="en-GB"/>
        </w:rPr>
        <mc:AlternateContent>
          <mc:Choice Requires="wps">
            <w:drawing>
              <wp:anchor distT="0" distB="0" distL="114300" distR="114300" simplePos="0" relativeHeight="251725312" behindDoc="0" locked="0" layoutInCell="1" allowOverlap="1" wp14:anchorId="149044C4" wp14:editId="7DAADFDA">
                <wp:simplePos x="0" y="0"/>
                <wp:positionH relativeFrom="column">
                  <wp:posOffset>3619500</wp:posOffset>
                </wp:positionH>
                <wp:positionV relativeFrom="paragraph">
                  <wp:posOffset>2120900</wp:posOffset>
                </wp:positionV>
                <wp:extent cx="2946400" cy="698500"/>
                <wp:effectExtent l="0" t="0" r="25400" b="2540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0" cy="6985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85pt;margin-top:167pt;width:232pt;height: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">
                <v:textbox>
                  <w:txbxContent>
                    <w:p w:rsidR="008648A9" w:rsidRDefault="008648A9" w:rsidP="008648A9"/>
                  </w:txbxContent>
                </v:textbox>
              </v:shape>
            </w:pict>
          </mc:Fallback>
        </mc:AlternateContent>
      </w:r>
      <w:r w:rsidRPr="00612A70">
        <w:rPr>
          <w:noProof/>
          <w:sz w:val="20"/>
          <w:lang w:val="en-GB" w:eastAsia="en-GB"/>
        </w:rPr>
        <mc:AlternateContent>
          <mc:Choice Requires="wps">
            <w:drawing>
              <wp:anchor distT="0" distB="0" distL="114300" distR="114300" simplePos="0" relativeHeight="251723264" behindDoc="0" locked="0" layoutInCell="1" allowOverlap="1" wp14:anchorId="7A8ACCE5" wp14:editId="39E36514">
                <wp:simplePos x="0" y="0"/>
                <wp:positionH relativeFrom="column">
                  <wp:posOffset>5765800</wp:posOffset>
                </wp:positionH>
                <wp:positionV relativeFrom="paragraph">
                  <wp:posOffset>1484630</wp:posOffset>
                </wp:positionV>
                <wp:extent cx="419100" cy="3810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454pt;margin-top:116.9pt;width:33pt;height:30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">
                <v:textbox>
                  <w:txbxContent>
                    <w:p w:rsidR="008648A9" w:rsidRDefault="008648A9" w:rsidP="008648A9"/>
                  </w:txbxContent>
                </v:textbox>
              </v:shape>
            </w:pict>
          </mc:Fallback>
        </mc:AlternateContent>
      </w:r>
      <w:r w:rsidRPr="00612A70">
        <w:rPr>
          <w:noProof/>
          <w:sz w:val="20"/>
          <w:lang w:val="en-GB" w:eastAsia="en-GB"/>
        </w:rPr>
        <mc:AlternateContent>
          <mc:Choice Requires="wps">
            <w:drawing>
              <wp:anchor distT="0" distB="0" distL="114300" distR="114300" simplePos="0" relativeHeight="251727360" behindDoc="0" locked="0" layoutInCell="1" allowOverlap="1" wp14:anchorId="63A97BB7" wp14:editId="77FC184F">
                <wp:simplePos x="0" y="0"/>
                <wp:positionH relativeFrom="column">
                  <wp:posOffset>5765800</wp:posOffset>
                </wp:positionH>
                <wp:positionV relativeFrom="paragraph">
                  <wp:posOffset>786765</wp:posOffset>
                </wp:positionV>
                <wp:extent cx="419100" cy="381000"/>
                <wp:effectExtent l="0" t="0" r="19050" b="1905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454pt;margin-top:61.95pt;width:33pt;height:30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">
                <v:textbox>
                  <w:txbxContent>
                    <w:p w:rsidR="008648A9" w:rsidRDefault="008648A9" w:rsidP="008648A9"/>
                  </w:txbxContent>
                </v:textbox>
              </v:shape>
            </w:pict>
          </mc:Fallback>
        </mc:AlternateContent>
      </w:r>
      <w:r w:rsidRPr="00612A70">
        <w:rPr>
          <w:noProof/>
          <w:sz w:val="20"/>
          <w:lang w:val="en-GB" w:eastAsia="en-GB"/>
        </w:rPr>
        <mc:AlternateContent>
          <mc:Choice Requires="wps">
            <w:drawing>
              <wp:anchor distT="0" distB="0" distL="114300" distR="114300" simplePos="0" relativeHeight="251729408" behindDoc="0" locked="0" layoutInCell="1" allowOverlap="1" wp14:anchorId="1D3D8011" wp14:editId="5B66DF45">
                <wp:simplePos x="0" y="0"/>
                <wp:positionH relativeFrom="column">
                  <wp:posOffset>2169795</wp:posOffset>
                </wp:positionH>
                <wp:positionV relativeFrom="paragraph">
                  <wp:posOffset>1421130</wp:posOffset>
                </wp:positionV>
                <wp:extent cx="419100" cy="381000"/>
                <wp:effectExtent l="0" t="0" r="19050" b="1905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8648A9" w:rsidRDefault="008648A9" w:rsidP="008648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70.85pt;margin-top:111.9pt;width:33pt;height:30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">
                <v:textbox>
                  <w:txbxContent>
                    <w:p w:rsidR="008648A9" w:rsidRDefault="008648A9" w:rsidP="008648A9"/>
                  </w:txbxContent>
                </v:textbox>
              </v:shape>
            </w:pict>
          </mc:Fallback>
        </mc:AlternateContent>
      </w:r>
      <w:r w:rsidR="00BD65D7">
        <w:rPr>
          <w:rFonts w:ascii="Times New Roman"/>
          <w:noProof/>
          <w:sz w:val="20"/>
          <w:lang w:val="en-GB" w:eastAsia="en-GB"/>
        </w:rPr>
        <mc:AlternateContent>
          <mc:Choice Requires="wpg">
            <w:drawing>
              <wp:inline distT="0" distB="0" distL="0" distR="0">
                <wp:extent cx="6851015" cy="3009900"/>
                <wp:effectExtent l="0" t="0" r="26035" b="19050"/>
                <wp:docPr id="13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015" cy="3009900"/>
                          <a:chOff x="7" y="0"/>
                          <a:chExt cx="10789" cy="4740"/>
                        </a:xfrm>
                      </wpg:grpSpPr>
                      <wps:wsp>
                        <wps:cNvPr id="134" name="Rectangle 137"/>
                        <wps:cNvSpPr>
                          <a:spLocks noChangeArrowheads="1"/>
                        </wps:cNvSpPr>
                        <wps:spPr bwMode="auto">
                          <a:xfrm>
                            <a:off x="7" y="0"/>
                            <a:ext cx="10789" cy="66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Rectangle 136"/>
                        <wps:cNvSpPr>
                          <a:spLocks noChangeArrowheads="1"/>
                        </wps:cNvSpPr>
                        <wps:spPr bwMode="auto">
                          <a:xfrm>
                            <a:off x="7" y="80"/>
                            <a:ext cx="10789" cy="4660"/>
                          </a:xfrm>
                          <a:prstGeom prst="rect">
                            <a:avLst/>
                          </a:prstGeom>
                          <a:noFill/>
                          <a:ln w="9525">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05" y="1170"/>
                            <a:ext cx="53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1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9805" y="2187"/>
                            <a:ext cx="53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1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60" y="2187"/>
                            <a:ext cx="53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Text Box 128"/>
                        <wps:cNvSpPr txBox="1">
                          <a:spLocks noChangeArrowheads="1"/>
                        </wps:cNvSpPr>
                        <wps:spPr bwMode="auto">
                          <a:xfrm>
                            <a:off x="546" y="3441"/>
                            <a:ext cx="4692" cy="7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18" w:line="225" w:lineRule="auto"/>
                                <w:ind w:right="8"/>
                                <w:rPr>
                                  <w:sz w:val="32"/>
                                </w:rPr>
                              </w:pPr>
                              <w:r>
                                <w:rPr>
                                  <w:sz w:val="32"/>
                                </w:rPr>
                                <w:t>Time to be at the hospital on the day of your surgery</w:t>
                              </w:r>
                            </w:p>
                          </w:txbxContent>
                        </wps:txbx>
                        <wps:bodyPr rot="0" vert="horz" wrap="square" lIns="0" tIns="0" rIns="0" bIns="0" anchor="t" anchorCtr="0" upright="1">
                          <a:noAutofit/>
                        </wps:bodyPr>
                      </wps:wsp>
                      <wps:wsp>
                        <wps:cNvPr id="144" name="Text Box 127"/>
                        <wps:cNvSpPr txBox="1">
                          <a:spLocks noChangeArrowheads="1"/>
                        </wps:cNvSpPr>
                        <wps:spPr bwMode="auto">
                          <a:xfrm>
                            <a:off x="5448" y="2378"/>
                            <a:ext cx="3113"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stay for a few days</w:t>
                              </w:r>
                            </w:p>
                          </w:txbxContent>
                        </wps:txbx>
                        <wps:bodyPr rot="0" vert="horz" wrap="square" lIns="0" tIns="0" rIns="0" bIns="0" anchor="t" anchorCtr="0" upright="1">
                          <a:noAutofit/>
                        </wps:bodyPr>
                      </wps:wsp>
                      <wps:wsp>
                        <wps:cNvPr id="145" name="Text Box 126"/>
                        <wps:cNvSpPr txBox="1">
                          <a:spLocks noChangeArrowheads="1"/>
                        </wps:cNvSpPr>
                        <wps:spPr bwMode="auto">
                          <a:xfrm>
                            <a:off x="538" y="2238"/>
                            <a:ext cx="233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stay overnight</w:t>
                              </w:r>
                            </w:p>
                          </w:txbxContent>
                        </wps:txbx>
                        <wps:bodyPr rot="0" vert="horz" wrap="square" lIns="0" tIns="0" rIns="0" bIns="0" anchor="t" anchorCtr="0" upright="1">
                          <a:noAutofit/>
                        </wps:bodyPr>
                      </wps:wsp>
                      <wps:wsp>
                        <wps:cNvPr id="146" name="Text Box 125"/>
                        <wps:cNvSpPr txBox="1">
                          <a:spLocks noChangeArrowheads="1"/>
                        </wps:cNvSpPr>
                        <wps:spPr bwMode="auto">
                          <a:xfrm>
                            <a:off x="5488" y="1257"/>
                            <a:ext cx="2499"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just for the day</w:t>
                              </w:r>
                            </w:p>
                          </w:txbxContent>
                        </wps:txbx>
                        <wps:bodyPr rot="0" vert="horz" wrap="square" lIns="0" tIns="0" rIns="0" bIns="0" anchor="t" anchorCtr="0" upright="1">
                          <a:noAutofit/>
                        </wps:bodyPr>
                      </wps:wsp>
                      <wps:wsp>
                        <wps:cNvPr id="147" name="Text Box 124"/>
                        <wps:cNvSpPr txBox="1">
                          <a:spLocks noChangeArrowheads="1"/>
                        </wps:cNvSpPr>
                        <wps:spPr bwMode="auto">
                          <a:xfrm>
                            <a:off x="460" y="1239"/>
                            <a:ext cx="4277"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Length of time in hospital:</w:t>
                              </w:r>
                            </w:p>
                          </w:txbxContent>
                        </wps:txbx>
                        <wps:bodyPr rot="0" vert="horz" wrap="square" lIns="0" tIns="0" rIns="0" bIns="0" anchor="t" anchorCtr="0" upright="1">
                          <a:noAutofit/>
                        </wps:bodyPr>
                      </wps:wsp>
                      <wps:wsp>
                        <wps:cNvPr id="148" name="Text Box 123"/>
                        <wps:cNvSpPr txBox="1">
                          <a:spLocks noChangeArrowheads="1"/>
                        </wps:cNvSpPr>
                        <wps:spPr bwMode="auto">
                          <a:xfrm>
                            <a:off x="7" y="0"/>
                            <a:ext cx="10789"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69"/>
                                <w:ind w:left="156"/>
                                <w:rPr>
                                  <w:rFonts w:ascii="Arial"/>
                                  <w:sz w:val="40"/>
                                </w:rPr>
                              </w:pPr>
                              <w:r>
                                <w:rPr>
                                  <w:rFonts w:ascii="Arial"/>
                                  <w:color w:val="FFFFFF"/>
                                  <w:sz w:val="40"/>
                                </w:rPr>
                                <w:t>Details of eye surgery</w:t>
                              </w:r>
                            </w:p>
                          </w:txbxContent>
                        </wps:txbx>
                        <wps:bodyPr rot="0" vert="horz" wrap="square" lIns="0" tIns="0" rIns="0" bIns="0" anchor="t" anchorCtr="0" upright="1">
                          <a:noAutofit/>
                        </wps:bodyPr>
                      </wps:wsp>
                    </wpg:wgp>
                  </a:graphicData>
                </a:graphic>
              </wp:inline>
            </w:drawing>
          </mc:Choice>
          <mc:Fallback>
            <w:pict>
              <v:group id="Group 122" o:spid="_x0000_s1068" style="width:539.45pt;height:237pt;mso-position-horizontal-relative:char;mso-position-vertical-relative:line" coordorigin="7" coordsize="10789,4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">
                <v:rect id="Rectangle 137" o:spid="_x0000_s1069" style="position:absolute;left:7;width:1078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kYsMA&#10;AADcAAAADwAAAGRycy9kb3ducmV2LnhtbERPS2sCMRC+F/wPYQRvNasrIlujiCAqSMFHD70Nm+nu&#10;6mayJlHX/vqmUOhtPr7nTOetqcWdnK8sKxj0ExDEudUVFwpOx9XrBIQPyBpry6TgSR7ms87LFDNt&#10;H7yn+yEUIoawz1BBGUKTSenzkgz6vm2II/dlncEQoSukdviI4aaWwyQZS4MVx4YSG1qWlF8ON6Mg&#10;XdP1u9qd5TG1O++22/D5/qGV6nXbxRuIQG34F/+5NzrOT0fw+0y8QM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JkYsMAAADcAAAADwAAAAAAAAAAAAAAAACYAgAAZHJzL2Rv&#10;d25yZXYueG1sUEsFBgAAAAAEAAQA9QAAAIgDAAAAAA==&#10;" fillcolor="#f37146" stroked="f"/>
                <v:rect id="Rectangle 136" o:spid="_x0000_s1070" style="position:absolute;left:7;top:80;width:10789;height:4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Sm8AA&#10;AADcAAAADwAAAGRycy9kb3ducmV2LnhtbERP24rCMBB9F/yHMIIvRdOueKEapbis7OuqHzA2Y1ps&#10;JqWJWv9+Iyzs2xzOdTa73jbiQZ2vHSvIpikI4tLpmo2C8+lrsgLhA7LGxjEpeJGH3XY42GCu3ZN/&#10;6HEMRsQQ9jkqqEJocyl9WZFFP3UtceSurrMYIuyM1B0+Y7ht5EeaLqTFmmNDhS3tKypvx7tV8In3&#10;opDZbJkcLmZhspSSjBKlxqO+WIMI1Id/8Z/7W8f5szm8n4kX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FSm8AAAADcAAAADwAAAAAAAAAAAAAAAACYAgAAZHJzL2Rvd25y&#10;ZXYueG1sUEsFBgAAAAAEAAQA9QAAAIUDAAAAAA==&#10;" filled="f" strokecolor="#f37146"/>
                <v:shape id="Picture 131" o:spid="_x0000_s1071" type="#_x0000_t75" style="position:absolute;left:9805;top:1170;width:5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c6a7GAAAA3AAAAA8AAABkcnMvZG93bnJldi54bWxEj0FrwkAQhe+F/odlCr3VTa0tEl1FClpb&#10;vNSI4G3YHZNgdjZktzH++86h0NsM781738yXg29UT12sAxt4HmWgiG1wNZcGDsX6aQoqJmSHTWAy&#10;cKMIy8X93RxzF678Tf0+lUpCOOZooEqpzbWOtiKPcRRaYtHOofOYZO1K7Tq8Srhv9DjL3rTHmqWh&#10;wpbeK7KX/Y83cNm8FB+2YftVnHav68mqP36ezsY8PgyrGahEQ/o3/11vneBPBF+ekQn0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FzprsYAAADcAAAADwAAAAAAAAAAAAAA&#10;AACfAgAAZHJzL2Rvd25yZXYueG1sUEsFBgAAAAAEAAQA9wAAAJIDAAAAAA==&#10;">
                  <v:imagedata r:id="rId22" o:title=""/>
                </v:shape>
                <v:shape id="Picture 130" o:spid="_x0000_s1072" type="#_x0000_t75" style="position:absolute;left:9805;top:2187;width:5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QTDXDAAAA3AAAAA8AAABkcnMvZG93bnJldi54bWxET01rwkAQvRf6H5YpeNONrRWJriIF21q8&#10;aETwNuyOSTA7G7JrjP/eFYTe5vE+Z7bobCVaanzpWMFwkIAg1s6UnCvYZ6v+BIQPyAYrx6TgRh4W&#10;89eXGabGXXlL7S7kIoawT1FBEUKdSul1QRb9wNXEkTu5xmKIsMmlafAaw20l35NkLC2WHBsKrOmr&#10;IH3eXayC8/dH9qMr1n/ZcfO5Gi3bw/p4Uqr31i2nIAJ14V/8dP+aOH80hMcz8QI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BMNcMAAADcAAAADwAAAAAAAAAAAAAAAACf&#10;AgAAZHJzL2Rvd25yZXYueG1sUEsFBgAAAAAEAAQA9wAAAI8DAAAAAA==&#10;">
                  <v:imagedata r:id="rId22" o:title=""/>
                </v:shape>
                <v:shape id="Picture 129" o:spid="_x0000_s1073" type="#_x0000_t75" style="position:absolute;left:4060;top:2187;width:5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C0kLDAAAA3AAAAA8AAABkcnMvZG93bnJldi54bWxET01rwkAQvRf8D8sUvNVN1RaJriKCthYv&#10;NSJ4G3bHJJidDdk1xn/vCoXe5vE+Z7bobCVaanzpWMH7IAFBrJ0pOVdwyNZvExA+IBusHJOCO3lY&#10;zHsvM0yNu/EvtfuQixjCPkUFRQh1KqXXBVn0A1cTR+7sGoshwiaXpsFbDLeVHCbJp7RYcmwosKZV&#10;Qfqyv1oFl80o+9IV65/stPtYj5ftcXs6K9V/7ZZTEIG68C/+c3+bOH88hOcz8QI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8LSQsMAAADcAAAADwAAAAAAAAAAAAAAAACf&#10;AgAAZHJzL2Rvd25yZXYueG1sUEsFBgAAAAAEAAQA9wAAAI8DAAAAAA==&#10;">
                  <v:imagedata r:id="rId22" o:title=""/>
                </v:shape>
                <v:shape id="Text Box 128" o:spid="_x0000_s1074" type="#_x0000_t202" style="position:absolute;left:546;top:3441;width:4692;height: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3A3126" w:rsidRDefault="00BD65D7">
                        <w:pPr>
                          <w:spacing w:before="18" w:line="225" w:lineRule="auto"/>
                          <w:ind w:right="8"/>
                          <w:rPr>
                            <w:sz w:val="32"/>
                          </w:rPr>
                        </w:pPr>
                        <w:r>
                          <w:rPr>
                            <w:sz w:val="32"/>
                          </w:rPr>
                          <w:t>Time to be at the hospital on the day of your surgery</w:t>
                        </w:r>
                      </w:p>
                    </w:txbxContent>
                  </v:textbox>
                </v:shape>
                <v:shape id="Text Box 127" o:spid="_x0000_s1075" type="#_x0000_t202" style="position:absolute;left:5448;top:2378;width:3113;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LMIA&#10;AADcAAAADwAAAGRycy9kb3ducmV2LnhtbERPTYvCMBC9C/sfwix403RF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4swgAAANwAAAAPAAAAAAAAAAAAAAAAAJgCAABkcnMvZG93&#10;bnJldi54bWxQSwUGAAAAAAQABAD1AAAAhwMAAAAA&#10;" filled="f" stroked="f">
                  <v:textbox inset="0,0,0,0">
                    <w:txbxContent>
                      <w:p w:rsidR="003A3126" w:rsidRDefault="00BD65D7">
                        <w:pPr>
                          <w:spacing w:line="388" w:lineRule="exact"/>
                          <w:rPr>
                            <w:sz w:val="32"/>
                          </w:rPr>
                        </w:pPr>
                        <w:r>
                          <w:rPr>
                            <w:sz w:val="32"/>
                          </w:rPr>
                          <w:t>stay for a few days</w:t>
                        </w:r>
                      </w:p>
                    </w:txbxContent>
                  </v:textbox>
                </v:shape>
                <v:shape id="Text Box 126" o:spid="_x0000_s1076" type="#_x0000_t202" style="position:absolute;left:538;top:2238;width:233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3A3126" w:rsidRDefault="00BD65D7">
                        <w:pPr>
                          <w:spacing w:line="388" w:lineRule="exact"/>
                          <w:rPr>
                            <w:sz w:val="32"/>
                          </w:rPr>
                        </w:pPr>
                        <w:r>
                          <w:rPr>
                            <w:sz w:val="32"/>
                          </w:rPr>
                          <w:t>stay overnight</w:t>
                        </w:r>
                      </w:p>
                    </w:txbxContent>
                  </v:textbox>
                </v:shape>
                <v:shape id="Text Box 125" o:spid="_x0000_s1077" type="#_x0000_t202" style="position:absolute;left:5488;top:1257;width:2499;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3A3126" w:rsidRDefault="00BD65D7">
                        <w:pPr>
                          <w:spacing w:line="388" w:lineRule="exact"/>
                          <w:rPr>
                            <w:sz w:val="32"/>
                          </w:rPr>
                        </w:pPr>
                        <w:r>
                          <w:rPr>
                            <w:sz w:val="32"/>
                          </w:rPr>
                          <w:t>just for the day</w:t>
                        </w:r>
                      </w:p>
                    </w:txbxContent>
                  </v:textbox>
                </v:shape>
                <v:shape id="Text Box 124" o:spid="_x0000_s1078" type="#_x0000_t202" style="position:absolute;left:460;top:1239;width:4277;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3A3126" w:rsidRDefault="00BD65D7">
                        <w:pPr>
                          <w:spacing w:line="388" w:lineRule="exact"/>
                          <w:rPr>
                            <w:sz w:val="32"/>
                          </w:rPr>
                        </w:pPr>
                        <w:r>
                          <w:rPr>
                            <w:sz w:val="32"/>
                          </w:rPr>
                          <w:t>Length of time in hospital:</w:t>
                        </w:r>
                      </w:p>
                    </w:txbxContent>
                  </v:textbox>
                </v:shape>
                <v:shape id="Text Box 123" o:spid="_x0000_s1079" type="#_x0000_t202" style="position:absolute;left:7;width:1078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3A3126" w:rsidRDefault="00BD65D7">
                        <w:pPr>
                          <w:spacing w:before="69"/>
                          <w:ind w:left="156"/>
                          <w:rPr>
                            <w:rFonts w:ascii="Arial"/>
                            <w:sz w:val="40"/>
                          </w:rPr>
                        </w:pPr>
                        <w:r>
                          <w:rPr>
                            <w:rFonts w:ascii="Arial"/>
                            <w:color w:val="FFFFFF"/>
                            <w:sz w:val="40"/>
                          </w:rPr>
                          <w:t>Details of eye surgery</w:t>
                        </w:r>
                      </w:p>
                    </w:txbxContent>
                  </v:textbox>
                </v:shape>
                <w10:anchorlock/>
              </v:group>
            </w:pict>
          </mc:Fallback>
        </mc:AlternateContent>
      </w:r>
    </w:p>
    <w:p w:rsidR="003A3126" w:rsidRDefault="003A3126">
      <w:pPr>
        <w:pStyle w:val="BodyText"/>
        <w:rPr>
          <w:rFonts w:ascii="Times New Roman"/>
          <w:sz w:val="20"/>
        </w:rPr>
      </w:pPr>
    </w:p>
    <w:p w:rsidR="003A3126" w:rsidRDefault="003A3126">
      <w:pPr>
        <w:pStyle w:val="BodyText"/>
        <w:rPr>
          <w:rFonts w:ascii="Times New Roman"/>
          <w:sz w:val="20"/>
        </w:rPr>
      </w:pPr>
    </w:p>
    <w:p w:rsidR="003A3126" w:rsidRDefault="00BD65D7">
      <w:pPr>
        <w:pStyle w:val="BodyText"/>
        <w:spacing w:before="11"/>
        <w:rPr>
          <w:rFonts w:ascii="Times New Roman"/>
          <w:sz w:val="20"/>
        </w:rPr>
      </w:pPr>
      <w:r>
        <w:rPr>
          <w:noProof/>
          <w:lang w:val="en-GB" w:eastAsia="en-GB"/>
        </w:rPr>
        <mc:AlternateContent>
          <mc:Choice Requires="wpg">
            <w:drawing>
              <wp:anchor distT="0" distB="0" distL="0" distR="0" simplePos="0" relativeHeight="251675136" behindDoc="1" locked="0" layoutInCell="1" allowOverlap="1">
                <wp:simplePos x="0" y="0"/>
                <wp:positionH relativeFrom="page">
                  <wp:posOffset>300990</wp:posOffset>
                </wp:positionH>
                <wp:positionV relativeFrom="paragraph">
                  <wp:posOffset>177800</wp:posOffset>
                </wp:positionV>
                <wp:extent cx="6861810" cy="5481320"/>
                <wp:effectExtent l="5715" t="0" r="0" b="8255"/>
                <wp:wrapTopAndBottom/>
                <wp:docPr id="1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1810" cy="5481320"/>
                          <a:chOff x="475" y="280"/>
                          <a:chExt cx="10806" cy="8632"/>
                        </a:xfrm>
                      </wpg:grpSpPr>
                      <wps:wsp>
                        <wps:cNvPr id="124" name="Rectangle 121"/>
                        <wps:cNvSpPr>
                          <a:spLocks noChangeArrowheads="1"/>
                        </wps:cNvSpPr>
                        <wps:spPr bwMode="auto">
                          <a:xfrm>
                            <a:off x="482" y="280"/>
                            <a:ext cx="10789" cy="66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Rectangle 120"/>
                        <wps:cNvSpPr>
                          <a:spLocks noChangeArrowheads="1"/>
                        </wps:cNvSpPr>
                        <wps:spPr bwMode="auto">
                          <a:xfrm>
                            <a:off x="482" y="329"/>
                            <a:ext cx="10791" cy="8575"/>
                          </a:xfrm>
                          <a:prstGeom prst="rect">
                            <a:avLst/>
                          </a:prstGeom>
                          <a:noFill/>
                          <a:ln w="9525">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Text Box 119"/>
                        <wps:cNvSpPr txBox="1">
                          <a:spLocks noChangeArrowheads="1"/>
                        </wps:cNvSpPr>
                        <wps:spPr bwMode="auto">
                          <a:xfrm>
                            <a:off x="785" y="6757"/>
                            <a:ext cx="3758"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12" w:line="230" w:lineRule="auto"/>
                                <w:ind w:right="-4"/>
                                <w:rPr>
                                  <w:sz w:val="32"/>
                                </w:rPr>
                              </w:pPr>
                              <w:r>
                                <w:rPr>
                                  <w:sz w:val="32"/>
                                </w:rPr>
                                <w:t>Acute Learning Disability Liaison Nurse</w:t>
                              </w:r>
                            </w:p>
                          </w:txbxContent>
                        </wps:txbx>
                        <wps:bodyPr rot="0" vert="horz" wrap="square" lIns="0" tIns="0" rIns="0" bIns="0" anchor="t" anchorCtr="0" upright="1">
                          <a:noAutofit/>
                        </wps:bodyPr>
                      </wps:wsp>
                      <wps:wsp>
                        <wps:cNvPr id="127" name="Text Box 118"/>
                        <wps:cNvSpPr txBox="1">
                          <a:spLocks noChangeArrowheads="1"/>
                        </wps:cNvSpPr>
                        <wps:spPr bwMode="auto">
                          <a:xfrm>
                            <a:off x="782" y="4535"/>
                            <a:ext cx="365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Consultant’s Secretary</w:t>
                              </w:r>
                            </w:p>
                          </w:txbxContent>
                        </wps:txbx>
                        <wps:bodyPr rot="0" vert="horz" wrap="square" lIns="0" tIns="0" rIns="0" bIns="0" anchor="t" anchorCtr="0" upright="1">
                          <a:noAutofit/>
                        </wps:bodyPr>
                      </wps:wsp>
                      <wps:wsp>
                        <wps:cNvPr id="128" name="Text Box 117"/>
                        <wps:cNvSpPr txBox="1">
                          <a:spLocks noChangeArrowheads="1"/>
                        </wps:cNvSpPr>
                        <wps:spPr bwMode="auto">
                          <a:xfrm>
                            <a:off x="684" y="1958"/>
                            <a:ext cx="3960"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Eye Clinic Liaison Officer</w:t>
                              </w:r>
                            </w:p>
                          </w:txbxContent>
                        </wps:txbx>
                        <wps:bodyPr rot="0" vert="horz" wrap="square" lIns="0" tIns="0" rIns="0" bIns="0" anchor="t" anchorCtr="0" upright="1">
                          <a:noAutofit/>
                        </wps:bodyPr>
                      </wps:wsp>
                      <wps:wsp>
                        <wps:cNvPr id="129" name="Text Box 116"/>
                        <wps:cNvSpPr txBox="1">
                          <a:spLocks noChangeArrowheads="1"/>
                        </wps:cNvSpPr>
                        <wps:spPr bwMode="auto">
                          <a:xfrm>
                            <a:off x="482" y="280"/>
                            <a:ext cx="10791" cy="66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45"/>
                                <w:ind w:left="156"/>
                                <w:rPr>
                                  <w:sz w:val="40"/>
                                </w:rPr>
                              </w:pPr>
                              <w:r>
                                <w:rPr>
                                  <w:color w:val="FFFFFF"/>
                                  <w:sz w:val="40"/>
                                </w:rPr>
                                <w:t>Contact people at the hospital</w:t>
                              </w:r>
                            </w:p>
                          </w:txbxContent>
                        </wps:txbx>
                        <wps:bodyPr rot="0" vert="horz" wrap="square" lIns="0" tIns="0" rIns="0" bIns="0" anchor="t" anchorCtr="0" upright="1">
                          <a:noAutofit/>
                        </wps:bodyPr>
                      </wps:wsp>
                      <wps:wsp>
                        <wps:cNvPr id="130" name="Text Box 115"/>
                        <wps:cNvSpPr txBox="1">
                          <a:spLocks noChangeArrowheads="1"/>
                        </wps:cNvSpPr>
                        <wps:spPr bwMode="auto">
                          <a:xfrm>
                            <a:off x="4986" y="6249"/>
                            <a:ext cx="5943" cy="21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A3126" w:rsidRDefault="00BD65D7">
                              <w:pPr>
                                <w:spacing w:before="118"/>
                                <w:ind w:left="148"/>
                                <w:rPr>
                                  <w:b/>
                                  <w:sz w:val="32"/>
                                </w:rPr>
                              </w:pPr>
                              <w:r>
                                <w:rPr>
                                  <w:b/>
                                  <w:sz w:val="32"/>
                                </w:rPr>
                                <w:t>Name:</w:t>
                              </w:r>
                            </w:p>
                            <w:p w:rsidR="003A3126" w:rsidRDefault="00BD65D7">
                              <w:pPr>
                                <w:spacing w:before="4" w:line="740" w:lineRule="atLeast"/>
                                <w:ind w:left="148" w:right="2981"/>
                                <w:rPr>
                                  <w:b/>
                                  <w:sz w:val="32"/>
                                </w:rPr>
                              </w:pPr>
                              <w:r>
                                <w:rPr>
                                  <w:b/>
                                  <w:sz w:val="32"/>
                                </w:rPr>
                                <w:t>Phone Number: Email:</w:t>
                              </w:r>
                            </w:p>
                          </w:txbxContent>
                        </wps:txbx>
                        <wps:bodyPr rot="0" vert="horz" wrap="square" lIns="0" tIns="0" rIns="0" bIns="0" anchor="t" anchorCtr="0" upright="1">
                          <a:noAutofit/>
                        </wps:bodyPr>
                      </wps:wsp>
                      <wps:wsp>
                        <wps:cNvPr id="131" name="Text Box 114"/>
                        <wps:cNvSpPr txBox="1">
                          <a:spLocks noChangeArrowheads="1"/>
                        </wps:cNvSpPr>
                        <wps:spPr bwMode="auto">
                          <a:xfrm>
                            <a:off x="4986" y="3828"/>
                            <a:ext cx="5943" cy="2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A3126" w:rsidRDefault="00BD65D7">
                              <w:pPr>
                                <w:spacing w:before="121"/>
                                <w:ind w:left="171"/>
                                <w:rPr>
                                  <w:b/>
                                  <w:sz w:val="32"/>
                                </w:rPr>
                              </w:pPr>
                              <w:r>
                                <w:rPr>
                                  <w:b/>
                                  <w:sz w:val="32"/>
                                </w:rPr>
                                <w:t>Name:</w:t>
                              </w:r>
                            </w:p>
                            <w:p w:rsidR="003A3126" w:rsidRDefault="00BD65D7">
                              <w:pPr>
                                <w:spacing w:before="6" w:line="740" w:lineRule="atLeast"/>
                                <w:ind w:left="171" w:right="2958"/>
                                <w:rPr>
                                  <w:b/>
                                  <w:sz w:val="32"/>
                                </w:rPr>
                              </w:pPr>
                              <w:r>
                                <w:rPr>
                                  <w:b/>
                                  <w:sz w:val="32"/>
                                </w:rPr>
                                <w:t>Phone Number: Email:</w:t>
                              </w:r>
                            </w:p>
                          </w:txbxContent>
                        </wps:txbx>
                        <wps:bodyPr rot="0" vert="horz" wrap="square" lIns="0" tIns="0" rIns="0" bIns="0" anchor="t" anchorCtr="0" upright="1">
                          <a:noAutofit/>
                        </wps:bodyPr>
                      </wps:wsp>
                      <wps:wsp>
                        <wps:cNvPr id="132" name="Text Box 113"/>
                        <wps:cNvSpPr txBox="1">
                          <a:spLocks noChangeArrowheads="1"/>
                        </wps:cNvSpPr>
                        <wps:spPr bwMode="auto">
                          <a:xfrm>
                            <a:off x="4986" y="1178"/>
                            <a:ext cx="5943" cy="2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A3126" w:rsidRDefault="00BD65D7">
                              <w:pPr>
                                <w:spacing w:before="92"/>
                                <w:ind w:left="148"/>
                                <w:rPr>
                                  <w:b/>
                                  <w:sz w:val="32"/>
                                </w:rPr>
                              </w:pPr>
                              <w:r>
                                <w:rPr>
                                  <w:b/>
                                  <w:sz w:val="32"/>
                                </w:rPr>
                                <w:t>Name:</w:t>
                              </w:r>
                            </w:p>
                            <w:p w:rsidR="003A3126" w:rsidRDefault="00BD65D7">
                              <w:pPr>
                                <w:spacing w:before="6" w:line="740" w:lineRule="atLeast"/>
                                <w:ind w:left="148" w:right="2981"/>
                                <w:rPr>
                                  <w:b/>
                                  <w:sz w:val="32"/>
                                </w:rPr>
                              </w:pPr>
                              <w:r>
                                <w:rPr>
                                  <w:b/>
                                  <w:sz w:val="32"/>
                                </w:rPr>
                                <w:t>Phone Number: Email: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80" style="position:absolute;margin-left:23.7pt;margin-top:14pt;width:540.3pt;height:431.6pt;z-index:-251641344;mso-wrap-distance-left:0;mso-wrap-distance-right:0;mso-position-horizontal-relative:page;mso-position-vertical-relative:text" coordorigin="475,280" coordsize="10806,8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">
                <v:rect id="Rectangle 121" o:spid="_x0000_s1081" style="position:absolute;left:482;top:280;width:10789;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yv8QA&#10;AADcAAAADwAAAGRycy9kb3ducmV2LnhtbERPS2vCQBC+F/oflhG8NRsflBJdQylIGxCh2h68Ddkx&#10;ic3Oxt1Vo7++WxB6m4/vOfO8N604k/ONZQWjJAVBXFrdcKXga7t8egHhA7LG1jIpuJKHfPH4MMdM&#10;2wt/0nkTKhFD2GeooA6hy6T0ZU0GfWI74sjtrTMYInSV1A4vMdy0cpymz9Jgw7Ghxo7eaip/Niej&#10;YPJOx1uzOsjtxK68K4qwW39rpYaD/nUGIlAf/sV394eO88dT+HsmX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78r/EAAAA3AAAAA8AAAAAAAAAAAAAAAAAmAIAAGRycy9k&#10;b3ducmV2LnhtbFBLBQYAAAAABAAEAPUAAACJAwAAAAA=&#10;" fillcolor="#f37146" stroked="f"/>
                <v:rect id="Rectangle 120" o:spid="_x0000_s1082" style="position:absolute;left:482;top:329;width:10791;height:8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jERsAA&#10;AADcAAAADwAAAGRycy9kb3ducmV2LnhtbERP24rCMBB9F/Yfwgi+lDWtoitdo5SVFV+9fMDYzKbF&#10;ZlKaqN2/N4Lg2xzOdZbr3jbiRp2vHSvIxikI4tLpmo2C0/H3cwHCB2SNjWNS8E8e1quPwRJz7e68&#10;p9shGBFD2OeooAqhzaX0ZUUW/di1xJH7c53FEGFnpO7wHsNtIydpOpcWa44NFbb0U1F5OVytgg1e&#10;i0Jm069kezZzk6WUZJQoNRr2xTeIQH14i1/unY7zJzN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jERsAAAADcAAAADwAAAAAAAAAAAAAAAACYAgAAZHJzL2Rvd25y&#10;ZXYueG1sUEsFBgAAAAAEAAQA9QAAAIUDAAAAAA==&#10;" filled="f" strokecolor="#f37146"/>
                <v:shape id="Text Box 119" o:spid="_x0000_s1083" type="#_x0000_t202" style="position:absolute;left:785;top:6757;width:3758;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3A3126" w:rsidRDefault="00BD65D7">
                        <w:pPr>
                          <w:spacing w:before="12" w:line="230" w:lineRule="auto"/>
                          <w:ind w:right="-4"/>
                          <w:rPr>
                            <w:sz w:val="32"/>
                          </w:rPr>
                        </w:pPr>
                        <w:r>
                          <w:rPr>
                            <w:sz w:val="32"/>
                          </w:rPr>
                          <w:t>Acute Learning Disability Liaison Nurse</w:t>
                        </w:r>
                      </w:p>
                    </w:txbxContent>
                  </v:textbox>
                </v:shape>
                <v:shape id="Text Box 118" o:spid="_x0000_s1084" type="#_x0000_t202" style="position:absolute;left:782;top:4535;width:365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3A3126" w:rsidRDefault="00BD65D7">
                        <w:pPr>
                          <w:spacing w:line="388" w:lineRule="exact"/>
                          <w:rPr>
                            <w:sz w:val="32"/>
                          </w:rPr>
                        </w:pPr>
                        <w:r>
                          <w:rPr>
                            <w:sz w:val="32"/>
                          </w:rPr>
                          <w:t>Consultant’s Secretary</w:t>
                        </w:r>
                      </w:p>
                    </w:txbxContent>
                  </v:textbox>
                </v:shape>
                <v:shape id="Text Box 117" o:spid="_x0000_s1085" type="#_x0000_t202" style="position:absolute;left:684;top:1958;width:3960;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3A3126" w:rsidRDefault="00BD65D7">
                        <w:pPr>
                          <w:spacing w:line="388" w:lineRule="exact"/>
                          <w:rPr>
                            <w:sz w:val="32"/>
                          </w:rPr>
                        </w:pPr>
                        <w:r>
                          <w:rPr>
                            <w:sz w:val="32"/>
                          </w:rPr>
                          <w:t>Eye Clinic Liaison Officer</w:t>
                        </w:r>
                      </w:p>
                    </w:txbxContent>
                  </v:textbox>
                </v:shape>
                <v:shape id="Text Box 116" o:spid="_x0000_s1086" type="#_x0000_t202" style="position:absolute;left:482;top:280;width:10791;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AUcIA&#10;AADcAAAADwAAAGRycy9kb3ducmV2LnhtbERPTYvCMBC9C/sfwizsTVM9yFqNosuKIihYFTwOzdhW&#10;m0lpsrX7740geJvH+5zJrDWlaKh2hWUF/V4Egji1uuBMwfGw7H6DcB5ZY2mZFPyTg9n0ozPBWNs7&#10;76lJfCZCCLsYFeTeV7GULs3JoOvZijhwF1sb9AHWmdQ13kO4KeUgiobSYMGhIceKfnJKb8mfURD5&#10;FblNs+gnv7vTplldbbldn5X6+mznYxCeWv8Wv9xrHeYPRvB8Jlw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WUBRwgAAANwAAAAPAAAAAAAAAAAAAAAAAJgCAABkcnMvZG93&#10;bnJldi54bWxQSwUGAAAAAAQABAD1AAAAhwMAAAAA&#10;" fillcolor="#f37146" stroked="f">
                  <v:textbox inset="0,0,0,0">
                    <w:txbxContent>
                      <w:p w:rsidR="003A3126" w:rsidRDefault="00BD65D7">
                        <w:pPr>
                          <w:spacing w:before="45"/>
                          <w:ind w:left="156"/>
                          <w:rPr>
                            <w:sz w:val="40"/>
                          </w:rPr>
                        </w:pPr>
                        <w:r>
                          <w:rPr>
                            <w:color w:val="FFFFFF"/>
                            <w:sz w:val="40"/>
                          </w:rPr>
                          <w:t>Contact people at the hospital</w:t>
                        </w:r>
                      </w:p>
                    </w:txbxContent>
                  </v:textbox>
                </v:shape>
                <v:shape id="Text Box 115" o:spid="_x0000_s1087" type="#_x0000_t202" style="position:absolute;left:4986;top:6249;width:5943;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3S1McA&#10;AADcAAAADwAAAGRycy9kb3ducmV2LnhtbESPT2vCQBDF70K/wzKFXkQ3tlAkdZUiFTyU4p8WPQ7Z&#10;aTYkOxuyq4nfvnMQepvhvXnvN4vV4Bt1pS5WgQ3Mphko4iLYiksD38fNZA4qJmSLTWAycKMIq+XD&#10;aIG5DT3v6XpIpZIQjjkacCm1udaxcOQxTkNLLNpv6DwmWbtS2w57CfeNfs6yV+2xYmlw2NLaUVEf&#10;Lt5A/eV2+9Pn+lyMNdVl/5Od5rcPY54eh/c3UImG9G++X2+t4L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d0tTHAAAA3AAAAA8AAAAAAAAAAAAAAAAAmAIAAGRy&#10;cy9kb3ducmV2LnhtbFBLBQYAAAAABAAEAPUAAACMAwAAAAA=&#10;" filled="f">
                  <v:textbox inset="0,0,0,0">
                    <w:txbxContent>
                      <w:p w:rsidR="003A3126" w:rsidRDefault="00BD65D7">
                        <w:pPr>
                          <w:spacing w:before="118"/>
                          <w:ind w:left="148"/>
                          <w:rPr>
                            <w:b/>
                            <w:sz w:val="32"/>
                          </w:rPr>
                        </w:pPr>
                        <w:r>
                          <w:rPr>
                            <w:b/>
                            <w:sz w:val="32"/>
                          </w:rPr>
                          <w:t>Name:</w:t>
                        </w:r>
                      </w:p>
                      <w:p w:rsidR="003A3126" w:rsidRDefault="00BD65D7">
                        <w:pPr>
                          <w:spacing w:before="4" w:line="740" w:lineRule="atLeast"/>
                          <w:ind w:left="148" w:right="2981"/>
                          <w:rPr>
                            <w:b/>
                            <w:sz w:val="32"/>
                          </w:rPr>
                        </w:pPr>
                        <w:r>
                          <w:rPr>
                            <w:b/>
                            <w:sz w:val="32"/>
                          </w:rPr>
                          <w:t>Phone Number: Email:</w:t>
                        </w:r>
                      </w:p>
                    </w:txbxContent>
                  </v:textbox>
                </v:shape>
                <v:shape id="Text Box 114" o:spid="_x0000_s1088" type="#_x0000_t202" style="position:absolute;left:4986;top:3828;width:5943;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3T8MA&#10;AADcAAAADwAAAGRycy9kb3ducmV2LnhtbERPTWvCQBC9C/6HZYReRDe2UCRmIyIKPZRSbUWPQ3bM&#10;hmRnQ3Zr4r/vFgre5vE+J1sPthE36nzlWMFinoAgLpyuuFTw/bWfLUH4gKyxcUwK7uRhnY9HGaba&#10;9Xyg2zGUIoawT1GBCaFNpfSFIYt+7lriyF1dZzFE2JVSd9jHcNvI5yR5lRYrjg0GW9oaKurjj1VQ&#10;f5jPw/l9eymmkuqyPyXn5X2n1NNk2KxABBrCQ/zvftNx/ssC/p6JF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3T8MAAADcAAAADwAAAAAAAAAAAAAAAACYAgAAZHJzL2Rv&#10;d25yZXYueG1sUEsFBgAAAAAEAAQA9QAAAIgDAAAAAA==&#10;" filled="f">
                  <v:textbox inset="0,0,0,0">
                    <w:txbxContent>
                      <w:p w:rsidR="003A3126" w:rsidRDefault="00BD65D7">
                        <w:pPr>
                          <w:spacing w:before="121"/>
                          <w:ind w:left="171"/>
                          <w:rPr>
                            <w:b/>
                            <w:sz w:val="32"/>
                          </w:rPr>
                        </w:pPr>
                        <w:r>
                          <w:rPr>
                            <w:b/>
                            <w:sz w:val="32"/>
                          </w:rPr>
                          <w:t>Name:</w:t>
                        </w:r>
                      </w:p>
                      <w:p w:rsidR="003A3126" w:rsidRDefault="00BD65D7">
                        <w:pPr>
                          <w:spacing w:before="6" w:line="740" w:lineRule="atLeast"/>
                          <w:ind w:left="171" w:right="2958"/>
                          <w:rPr>
                            <w:b/>
                            <w:sz w:val="32"/>
                          </w:rPr>
                        </w:pPr>
                        <w:r>
                          <w:rPr>
                            <w:b/>
                            <w:sz w:val="32"/>
                          </w:rPr>
                          <w:t>Phone Number: Email:</w:t>
                        </w:r>
                      </w:p>
                    </w:txbxContent>
                  </v:textbox>
                </v:shape>
                <v:shape id="Text Box 113" o:spid="_x0000_s1089" type="#_x0000_t202" style="position:absolute;left:4986;top:1178;width:5943;height:2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PpOMMA&#10;AADcAAAADwAAAGRycy9kb3ducmV2LnhtbERPS2vCQBC+F/wPywheSt1ooUiajYhY8FCKr2KPQ3bM&#10;hmRnQ3Zr4r/vCgVv8/E9J1sOthFX6nzlWMFsmoAgLpyuuFRwOn68LED4gKyxcUwKbuRhmY+eMky1&#10;63lP10MoRQxhn6ICE0KbSukLQxb91LXEkbu4zmKIsCul7rCP4baR8yR5kxYrjg0GW1obKurDr1VQ&#10;f5nd/vy5/imeJdVl/52cF7eNUpPxsHoHEWgID/G/e6vj/Nc53J+JF8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PpOMMAAADcAAAADwAAAAAAAAAAAAAAAACYAgAAZHJzL2Rv&#10;d25yZXYueG1sUEsFBgAAAAAEAAQA9QAAAIgDAAAAAA==&#10;" filled="f">
                  <v:textbox inset="0,0,0,0">
                    <w:txbxContent>
                      <w:p w:rsidR="003A3126" w:rsidRDefault="00BD65D7">
                        <w:pPr>
                          <w:spacing w:before="92"/>
                          <w:ind w:left="148"/>
                          <w:rPr>
                            <w:b/>
                            <w:sz w:val="32"/>
                          </w:rPr>
                        </w:pPr>
                        <w:r>
                          <w:rPr>
                            <w:b/>
                            <w:sz w:val="32"/>
                          </w:rPr>
                          <w:t>Name:</w:t>
                        </w:r>
                      </w:p>
                      <w:p w:rsidR="003A3126" w:rsidRDefault="00BD65D7">
                        <w:pPr>
                          <w:spacing w:before="6" w:line="740" w:lineRule="atLeast"/>
                          <w:ind w:left="148" w:right="2981"/>
                          <w:rPr>
                            <w:b/>
                            <w:sz w:val="32"/>
                          </w:rPr>
                        </w:pPr>
                        <w:r>
                          <w:rPr>
                            <w:b/>
                            <w:sz w:val="32"/>
                          </w:rPr>
                          <w:t>Phone Number: Email:</w:t>
                        </w:r>
                      </w:p>
                    </w:txbxContent>
                  </v:textbox>
                </v:shape>
                <w10:wrap type="topAndBottom" anchorx="page"/>
              </v:group>
            </w:pict>
          </mc:Fallback>
        </mc:AlternateContent>
      </w:r>
    </w:p>
    <w:p w:rsidR="003A3126" w:rsidRDefault="003A3126">
      <w:pPr>
        <w:pStyle w:val="BodyText"/>
        <w:spacing w:before="11"/>
        <w:rPr>
          <w:rFonts w:ascii="Times New Roman"/>
          <w:sz w:val="23"/>
        </w:rPr>
      </w:pPr>
    </w:p>
    <w:p w:rsidR="003A3126" w:rsidRDefault="00BD65D7">
      <w:pPr>
        <w:spacing w:before="101"/>
        <w:ind w:left="7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1" w:line="159" w:lineRule="exact"/>
        <w:ind w:left="8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right="793"/>
        <w:jc w:val="right"/>
        <w:rPr>
          <w:sz w:val="24"/>
        </w:rPr>
      </w:pPr>
      <w:r>
        <w:t xml:space="preserve">Page </w:t>
      </w:r>
      <w:r>
        <w:rPr>
          <w:sz w:val="24"/>
        </w:rPr>
        <w:t>4</w:t>
      </w:r>
    </w:p>
    <w:p w:rsidR="003A3126" w:rsidRDefault="003A3126">
      <w:pPr>
        <w:jc w:val="right"/>
        <w:rPr>
          <w:sz w:val="24"/>
        </w:rPr>
        <w:sectPr w:rsidR="003A3126">
          <w:pgSz w:w="11900" w:h="16850"/>
          <w:pgMar w:top="900" w:right="260" w:bottom="280" w:left="300" w:header="720" w:footer="720" w:gutter="0"/>
          <w:cols w:space="720"/>
        </w:sectPr>
      </w:pPr>
    </w:p>
    <w:p w:rsidR="003A3126" w:rsidRDefault="00A07119">
      <w:pPr>
        <w:pStyle w:val="BodyText"/>
        <w:ind w:left="184"/>
        <w:rPr>
          <w:sz w:val="20"/>
        </w:rPr>
      </w:pPr>
      <w:r w:rsidRPr="00612A70">
        <w:rPr>
          <w:noProof/>
          <w:sz w:val="20"/>
          <w:lang w:val="en-GB" w:eastAsia="en-GB"/>
        </w:rPr>
        <mc:AlternateContent>
          <mc:Choice Requires="wps">
            <w:drawing>
              <wp:anchor distT="0" distB="0" distL="114300" distR="114300" simplePos="0" relativeHeight="251733504" behindDoc="0" locked="0" layoutInCell="1" allowOverlap="1" wp14:anchorId="15AD2279" wp14:editId="2E103D5F">
                <wp:simplePos x="0" y="0"/>
                <wp:positionH relativeFrom="column">
                  <wp:posOffset>825500</wp:posOffset>
                </wp:positionH>
                <wp:positionV relativeFrom="paragraph">
                  <wp:posOffset>2440305</wp:posOffset>
                </wp:positionV>
                <wp:extent cx="419100" cy="381000"/>
                <wp:effectExtent l="0" t="0" r="19050" b="1905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65pt;margin-top:192.15pt;width:33pt;height:30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">
                <v:textbox>
                  <w:txbxContent>
                    <w:p w:rsidR="00A07119" w:rsidRDefault="00A07119" w:rsidP="00A07119"/>
                  </w:txbxContent>
                </v:textbox>
              </v:shape>
            </w:pict>
          </mc:Fallback>
        </mc:AlternateContent>
      </w:r>
      <w:r w:rsidRPr="00612A70">
        <w:rPr>
          <w:noProof/>
          <w:sz w:val="20"/>
          <w:lang w:val="en-GB" w:eastAsia="en-GB"/>
        </w:rPr>
        <mc:AlternateContent>
          <mc:Choice Requires="wps">
            <w:drawing>
              <wp:anchor distT="0" distB="0" distL="114300" distR="114300" simplePos="0" relativeHeight="251731456" behindDoc="0" locked="0" layoutInCell="1" allowOverlap="1" wp14:anchorId="0F8CC50B" wp14:editId="266FE288">
                <wp:simplePos x="0" y="0"/>
                <wp:positionH relativeFrom="column">
                  <wp:posOffset>3492500</wp:posOffset>
                </wp:positionH>
                <wp:positionV relativeFrom="paragraph">
                  <wp:posOffset>2476500</wp:posOffset>
                </wp:positionV>
                <wp:extent cx="419100" cy="381000"/>
                <wp:effectExtent l="0" t="0" r="19050" b="1905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left:0;text-align:left;margin-left:275pt;margin-top:195pt;width:33pt;height:30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">
                <v:textbox>
                  <w:txbxContent>
                    <w:p w:rsidR="00A07119" w:rsidRDefault="00A07119" w:rsidP="00A07119"/>
                  </w:txbxContent>
                </v:textbox>
              </v:shape>
            </w:pict>
          </mc:Fallback>
        </mc:AlternateContent>
      </w:r>
      <w:r w:rsidRPr="00612A70">
        <w:rPr>
          <w:noProof/>
          <w:sz w:val="20"/>
          <w:lang w:val="en-GB" w:eastAsia="en-GB"/>
        </w:rPr>
        <mc:AlternateContent>
          <mc:Choice Requires="wps">
            <w:drawing>
              <wp:anchor distT="0" distB="0" distL="114300" distR="114300" simplePos="0" relativeHeight="251735552" behindDoc="0" locked="0" layoutInCell="1" allowOverlap="1" wp14:anchorId="2D524357" wp14:editId="47EE2278">
                <wp:simplePos x="0" y="0"/>
                <wp:positionH relativeFrom="column">
                  <wp:posOffset>5956300</wp:posOffset>
                </wp:positionH>
                <wp:positionV relativeFrom="paragraph">
                  <wp:posOffset>2463800</wp:posOffset>
                </wp:positionV>
                <wp:extent cx="419100" cy="381000"/>
                <wp:effectExtent l="0" t="0" r="19050" b="1905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810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left:0;text-align:left;margin-left:469pt;margin-top:194pt;width:33pt;height:30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">
                <v:textbox>
                  <w:txbxContent>
                    <w:p w:rsidR="00A07119" w:rsidRDefault="00A07119" w:rsidP="00A07119"/>
                  </w:txbxContent>
                </v:textbox>
              </v:shape>
            </w:pict>
          </mc:Fallback>
        </mc:AlternateContent>
      </w:r>
      <w:r w:rsidR="00BD65D7">
        <w:rPr>
          <w:noProof/>
          <w:sz w:val="20"/>
          <w:lang w:val="en-GB" w:eastAsia="en-GB"/>
        </w:rPr>
        <mc:AlternateContent>
          <mc:Choice Requires="wpg">
            <w:drawing>
              <wp:inline distT="0" distB="0" distL="0" distR="0">
                <wp:extent cx="6812280" cy="3509645"/>
                <wp:effectExtent l="0" t="0" r="26670" b="14605"/>
                <wp:docPr id="107"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2280" cy="3509645"/>
                          <a:chOff x="7" y="0"/>
                          <a:chExt cx="10728" cy="5527"/>
                        </a:xfrm>
                      </wpg:grpSpPr>
                      <wps:wsp>
                        <wps:cNvPr id="108" name="Rectangle 111"/>
                        <wps:cNvSpPr>
                          <a:spLocks noChangeArrowheads="1"/>
                        </wps:cNvSpPr>
                        <wps:spPr bwMode="auto">
                          <a:xfrm>
                            <a:off x="12" y="7"/>
                            <a:ext cx="10723" cy="66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10"/>
                        <wps:cNvSpPr>
                          <a:spLocks noChangeArrowheads="1"/>
                        </wps:cNvSpPr>
                        <wps:spPr bwMode="auto">
                          <a:xfrm>
                            <a:off x="7" y="7"/>
                            <a:ext cx="10728" cy="5520"/>
                          </a:xfrm>
                          <a:prstGeom prst="rect">
                            <a:avLst/>
                          </a:prstGeom>
                          <a:noFill/>
                          <a:ln w="9513">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0" name="Picture 1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8527" y="827"/>
                            <a:ext cx="1968" cy="2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1" name="Picture 1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895" y="3816"/>
                            <a:ext cx="531"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10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195" y="3965"/>
                            <a:ext cx="506"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03" descr="http://www.iconsdb.com/icons/preview/orange/question-mark-xx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907" y="3884"/>
                            <a:ext cx="595"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102"/>
                        <wps:cNvSpPr txBox="1">
                          <a:spLocks noChangeArrowheads="1"/>
                        </wps:cNvSpPr>
                        <wps:spPr bwMode="auto">
                          <a:xfrm>
                            <a:off x="231" y="4811"/>
                            <a:ext cx="828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b/>
                                  <w:sz w:val="32"/>
                                </w:rPr>
                              </w:pPr>
                              <w:r>
                                <w:rPr>
                                  <w:sz w:val="32"/>
                                </w:rPr>
                                <w:t xml:space="preserve">We have a factsheet about </w:t>
                              </w:r>
                              <w:hyperlink r:id="rId29">
                                <w:r>
                                  <w:rPr>
                                    <w:b/>
                                    <w:color w:val="F37145"/>
                                    <w:sz w:val="32"/>
                                  </w:rPr>
                                  <w:t>Consent and</w:t>
                                </w:r>
                                <w:r>
                                  <w:rPr>
                                    <w:b/>
                                    <w:color w:val="F37145"/>
                                    <w:spacing w:val="-51"/>
                                    <w:sz w:val="32"/>
                                  </w:rPr>
                                  <w:t xml:space="preserve"> </w:t>
                                </w:r>
                              </w:hyperlink>
                              <w:r>
                                <w:rPr>
                                  <w:b/>
                                  <w:color w:val="F37145"/>
                                  <w:sz w:val="32"/>
                                </w:rPr>
                                <w:t>Capacity</w:t>
                              </w:r>
                            </w:p>
                          </w:txbxContent>
                        </wps:txbx>
                        <wps:bodyPr rot="0" vert="horz" wrap="square" lIns="0" tIns="0" rIns="0" bIns="0" anchor="t" anchorCtr="0" upright="1">
                          <a:noAutofit/>
                        </wps:bodyPr>
                      </wps:wsp>
                      <wps:wsp>
                        <wps:cNvPr id="118" name="Text Box 101"/>
                        <wps:cNvSpPr txBox="1">
                          <a:spLocks noChangeArrowheads="1"/>
                        </wps:cNvSpPr>
                        <wps:spPr bwMode="auto">
                          <a:xfrm>
                            <a:off x="7874" y="4035"/>
                            <a:ext cx="1151"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Unsure</w:t>
                              </w:r>
                            </w:p>
                          </w:txbxContent>
                        </wps:txbx>
                        <wps:bodyPr rot="0" vert="horz" wrap="square" lIns="0" tIns="0" rIns="0" bIns="0" anchor="t" anchorCtr="0" upright="1">
                          <a:noAutofit/>
                        </wps:bodyPr>
                      </wps:wsp>
                      <wps:wsp>
                        <wps:cNvPr id="119" name="Text Box 100"/>
                        <wps:cNvSpPr txBox="1">
                          <a:spLocks noChangeArrowheads="1"/>
                        </wps:cNvSpPr>
                        <wps:spPr bwMode="auto">
                          <a:xfrm>
                            <a:off x="4682" y="4046"/>
                            <a:ext cx="44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No</w:t>
                              </w:r>
                            </w:p>
                          </w:txbxContent>
                        </wps:txbx>
                        <wps:bodyPr rot="0" vert="horz" wrap="square" lIns="0" tIns="0" rIns="0" bIns="0" anchor="t" anchorCtr="0" upright="1">
                          <a:noAutofit/>
                        </wps:bodyPr>
                      </wps:wsp>
                      <wps:wsp>
                        <wps:cNvPr id="120" name="Text Box 99"/>
                        <wps:cNvSpPr txBox="1">
                          <a:spLocks noChangeArrowheads="1"/>
                        </wps:cNvSpPr>
                        <wps:spPr bwMode="auto">
                          <a:xfrm>
                            <a:off x="458" y="4046"/>
                            <a:ext cx="568"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Yes</w:t>
                              </w:r>
                            </w:p>
                          </w:txbxContent>
                        </wps:txbx>
                        <wps:bodyPr rot="0" vert="horz" wrap="square" lIns="0" tIns="0" rIns="0" bIns="0" anchor="t" anchorCtr="0" upright="1">
                          <a:noAutofit/>
                        </wps:bodyPr>
                      </wps:wsp>
                      <wps:wsp>
                        <wps:cNvPr id="121" name="Text Box 98"/>
                        <wps:cNvSpPr txBox="1">
                          <a:spLocks noChangeArrowheads="1"/>
                        </wps:cNvSpPr>
                        <wps:spPr bwMode="auto">
                          <a:xfrm>
                            <a:off x="185" y="1184"/>
                            <a:ext cx="9409"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15" w:line="228" w:lineRule="auto"/>
                                <w:ind w:right="2336"/>
                                <w:rPr>
                                  <w:sz w:val="32"/>
                                </w:rPr>
                              </w:pPr>
                              <w:r>
                                <w:rPr>
                                  <w:sz w:val="32"/>
                                </w:rPr>
                                <w:t>Consent is being asked if you agree to something. This means saying yes or no. Having an operation is a big choice and you might need help to say yes or no</w:t>
                              </w:r>
                            </w:p>
                            <w:p w:rsidR="003A3126" w:rsidRDefault="003A3126">
                              <w:pPr>
                                <w:spacing w:before="3"/>
                                <w:rPr>
                                  <w:sz w:val="30"/>
                                </w:rPr>
                              </w:pPr>
                            </w:p>
                            <w:p w:rsidR="003A3126" w:rsidRDefault="00BD65D7">
                              <w:pPr>
                                <w:spacing w:line="230" w:lineRule="auto"/>
                                <w:ind w:left="35" w:right="-15"/>
                                <w:rPr>
                                  <w:sz w:val="32"/>
                                </w:rPr>
                              </w:pPr>
                              <w:r>
                                <w:rPr>
                                  <w:sz w:val="32"/>
                                </w:rPr>
                                <w:t>Do you think you might need help to make a choice about having an eye operation?</w:t>
                              </w:r>
                            </w:p>
                          </w:txbxContent>
                        </wps:txbx>
                        <wps:bodyPr rot="0" vert="horz" wrap="square" lIns="0" tIns="0" rIns="0" bIns="0" anchor="t" anchorCtr="0" upright="1">
                          <a:noAutofit/>
                        </wps:bodyPr>
                      </wps:wsp>
                      <wps:wsp>
                        <wps:cNvPr id="122" name="Text Box 97"/>
                        <wps:cNvSpPr txBox="1">
                          <a:spLocks noChangeArrowheads="1"/>
                        </wps:cNvSpPr>
                        <wps:spPr bwMode="auto">
                          <a:xfrm>
                            <a:off x="7" y="0"/>
                            <a:ext cx="10728" cy="668"/>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76"/>
                                <w:ind w:left="146"/>
                                <w:rPr>
                                  <w:rFonts w:ascii="Arial"/>
                                  <w:sz w:val="40"/>
                                </w:rPr>
                              </w:pPr>
                              <w:r>
                                <w:rPr>
                                  <w:rFonts w:ascii="Arial"/>
                                  <w:color w:val="FFFFFF"/>
                                  <w:sz w:val="40"/>
                                </w:rPr>
                                <w:t>Capacity and consent</w:t>
                              </w:r>
                            </w:p>
                          </w:txbxContent>
                        </wps:txbx>
                        <wps:bodyPr rot="0" vert="horz" wrap="square" lIns="0" tIns="0" rIns="0" bIns="0" anchor="t" anchorCtr="0" upright="1">
                          <a:noAutofit/>
                        </wps:bodyPr>
                      </wps:wsp>
                    </wpg:wgp>
                  </a:graphicData>
                </a:graphic>
              </wp:inline>
            </w:drawing>
          </mc:Choice>
          <mc:Fallback>
            <w:pict>
              <v:group id="Group 96" o:spid="_x0000_s1093" style="width:536.4pt;height:276.35pt;mso-position-horizontal-relative:char;mso-position-vertical-relative:line" coordorigin="7" coordsize="10728,5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">
                <v:rect id="Rectangle 111" o:spid="_x0000_s1094" style="position:absolute;left:12;top:7;width:1072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Ok2sYA&#10;AADcAAAADwAAAGRycy9kb3ducmV2LnhtbESPT2vCQBDF74V+h2UKvTWbVhCJrlIKxQpS8E8PvQ3Z&#10;MYlmZ+PuVlM/vXMQvM3w3rz3m8msd606UYiNZwOvWQ6KuPS24crAdvP5MgIVE7LF1jMZ+KcIs+nj&#10;wwQL68+8otM6VUpCOBZooE6pK7SOZU0OY+Y7YtF2PjhMsoZK24BnCXetfsvzoXbYsDTU2NFHTeVh&#10;/ecMDOZ0vDTLvd4M/DKGxSL9fv9YY56f+vcxqER9uptv119W8HOhlWdkAj2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Ok2sYAAADcAAAADwAAAAAAAAAAAAAAAACYAgAAZHJz&#10;L2Rvd25yZXYueG1sUEsFBgAAAAAEAAQA9QAAAIsDAAAAAA==&#10;" fillcolor="#f37146" stroked="f"/>
                <v:rect id="Rectangle 110" o:spid="_x0000_s1095" style="position:absolute;left:7;top:7;width:10728;height:5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8/8EA&#10;AADcAAAADwAAAGRycy9kb3ducmV2LnhtbERPy6rCMBDdC/cfwlxwp6kixVajiCC4KRcfC90NzdgW&#10;m0ltota/vxEEd3M4z5kvO1OLB7WusqxgNIxAEOdWV1woOB42gykI55E11pZJwYscLBc/vTmm2j55&#10;R4+9L0QIYZeigtL7JpXS5SUZdEPbEAfuYluDPsC2kLrFZwg3tRxHUSwNVhwaSmxoXVJ+3d+Nglu8&#10;XSds47/LanLKsuw0OjvcKNX/7VYzEJ46/xV/3Fsd5kcJvJ8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w/P/BAAAA3AAAAA8AAAAAAAAAAAAAAAAAmAIAAGRycy9kb3du&#10;cmV2LnhtbFBLBQYAAAAABAAEAPUAAACGAwAAAAA=&#10;" filled="f" strokecolor="#f37146" strokeweight=".26425mm"/>
                <v:shape id="Picture 109" o:spid="_x0000_s1096" type="#_x0000_t75" style="position:absolute;left:8527;top:827;width:1968;height: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KHXDFAAAA3AAAAA8AAABkcnMvZG93bnJldi54bWxEj81uwkAMhO+VeIeVkXorG1qpqgIL4kcV&#10;VZUemvIAJmuShaw3yi4Q3r4+VOrN1oxnPs+Xg2/VlfroAhuYTjJQxFWwjmsD+5/3pzdQMSFbbAOT&#10;gTtFWC5GD3PMbbjxN13LVCsJ4ZijgSalLtc6Vg15jJPQEYt2DL3HJGtfa9vjTcJ9q5+z7FV7dCwN&#10;DXa0aag6lxdvwL4UVLnPAstTYXd8sPev7doZ8zgeVjNQiYb0b/67/rCCPxV8eUYm0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ih1wxQAAANwAAAAPAAAAAAAAAAAAAAAA&#10;AJ8CAABkcnMvZG93bnJldi54bWxQSwUGAAAAAAQABAD3AAAAkQMAAAAA&#10;">
                  <v:imagedata r:id="rId30" o:title=""/>
                </v:shape>
                <v:shape id="Picture 108" o:spid="_x0000_s1097" type="#_x0000_t75" style="position:absolute;left:1895;top:3816;width:531;height: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jYyjDAAAA3AAAAA8AAABkcnMvZG93bnJldi54bWxET01rwkAQvRf6H5YRetNNWisSXUUKVi29&#10;1JSCt2F3TILZ2ZBdY/z3riD0No/3OfNlb2vRUesrxwrSUQKCWDtTcaHgN18PpyB8QDZYOyYFV/Kw&#10;XDw/zTEz7sI/1O1DIWII+wwVlCE0mZRel2TRj1xDHLmjay2GCNtCmhYvMdzW8jVJJtJixbGhxIY+&#10;StKn/dkqOH2+5Rtds/7KD9/v6/Gq+9sdjkq9DPrVDESgPvyLH+6tifPTFO7PxAvk4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NjKMMAAADcAAAADwAAAAAAAAAAAAAAAACf&#10;AgAAZHJzL2Rvd25yZXYueG1sUEsFBgAAAAAEAAQA9wAAAI8DAAAAAA==&#10;">
                  <v:imagedata r:id="rId22" o:title=""/>
                </v:shape>
                <v:shape id="Picture 104" o:spid="_x0000_s1098" type="#_x0000_t75" style="position:absolute;left:6195;top:3965;width:506;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1vAAAAA3AAAAA8AAABkcnMvZG93bnJldi54bWxET82KwjAQvi/4DmEWvK2porJ0jbKKgqcF&#10;qw8wNGNTbCY1SbW+vVkQvM3H9zuLVW8bcSMfascKxqMMBHHpdM2VgtNx9/UNIkRkjY1jUvCgAKvl&#10;4GOBuXZ3PtCtiJVIIRxyVGBibHMpQ2nIYhi5ljhxZ+ctxgR9JbXHewq3jZxk2VxarDk1GGxpY6i8&#10;FJ1VMF2b7rDu9PU0pf0Vt5vH0f8VSg0/+98fEJH6+Ba/3Hud5o9n8P9MukA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7W8AAAADcAAAADwAAAAAAAAAAAAAAAACfAgAA&#10;ZHJzL2Rvd25yZXYueG1sUEsFBgAAAAAEAAQA9wAAAIwDAAAAAA==&#10;">
                  <v:imagedata r:id="rId31" o:title=""/>
                </v:shape>
                <v:shape id="Picture 103" o:spid="_x0000_s1099" type="#_x0000_t75" alt="http://www.iconsdb.com/icons/preview/orange/question-mark-xxl.png" style="position:absolute;left:9907;top:3884;width:595;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41/BAAAA3AAAAA8AAABkcnMvZG93bnJldi54bWxET99rwjAQfh/4P4QT9jbTinRSjSKCIAhj&#10;RvH5aM622FxqE7X975fBYG/38f285bq3jXhS52vHCtJJAoK4cKbmUsH5tPuYg/AB2WDjmBQM5GG9&#10;Gr0tMTfuxUd66lCKGMI+RwVVCG0upS8qsugnriWO3NV1FkOEXSlNh68Ybhs5TZJMWqw5NlTY0rai&#10;4qYfVsHhqA+siaff2ewyfKZ3/XVKBqXex/1mASJQH/7Ff+69ifPTDH6fiRfI1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41/BAAAA3AAAAA8AAAAAAAAAAAAAAAAAnwIA&#10;AGRycy9kb3ducmV2LnhtbFBLBQYAAAAABAAEAPcAAACNAwAAAAA=&#10;">
                  <v:imagedata r:id="rId32" o:title="question-mark-xxl"/>
                </v:shape>
                <v:shape id="Text Box 102" o:spid="_x0000_s1100" type="#_x0000_t202" style="position:absolute;left:231;top:4811;width:828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3A3126" w:rsidRDefault="00BD65D7">
                        <w:pPr>
                          <w:spacing w:line="388" w:lineRule="exact"/>
                          <w:rPr>
                            <w:b/>
                            <w:sz w:val="32"/>
                          </w:rPr>
                        </w:pPr>
                        <w:r>
                          <w:rPr>
                            <w:sz w:val="32"/>
                          </w:rPr>
                          <w:t xml:space="preserve">We have a factsheet about </w:t>
                        </w:r>
                        <w:hyperlink r:id="rId33">
                          <w:r>
                            <w:rPr>
                              <w:b/>
                              <w:color w:val="F37145"/>
                              <w:sz w:val="32"/>
                            </w:rPr>
                            <w:t>Consent and</w:t>
                          </w:r>
                          <w:r>
                            <w:rPr>
                              <w:b/>
                              <w:color w:val="F37145"/>
                              <w:spacing w:val="-51"/>
                              <w:sz w:val="32"/>
                            </w:rPr>
                            <w:t xml:space="preserve"> </w:t>
                          </w:r>
                        </w:hyperlink>
                        <w:r>
                          <w:rPr>
                            <w:b/>
                            <w:color w:val="F37145"/>
                            <w:sz w:val="32"/>
                          </w:rPr>
                          <w:t>Capacity</w:t>
                        </w:r>
                      </w:p>
                    </w:txbxContent>
                  </v:textbox>
                </v:shape>
                <v:shape id="Text Box 101" o:spid="_x0000_s1101" type="#_x0000_t202" style="position:absolute;left:7874;top:4035;width:1151;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3A3126" w:rsidRDefault="00BD65D7">
                        <w:pPr>
                          <w:spacing w:line="388" w:lineRule="exact"/>
                          <w:rPr>
                            <w:sz w:val="32"/>
                          </w:rPr>
                        </w:pPr>
                        <w:r>
                          <w:rPr>
                            <w:sz w:val="32"/>
                          </w:rPr>
                          <w:t>Unsure</w:t>
                        </w:r>
                      </w:p>
                    </w:txbxContent>
                  </v:textbox>
                </v:shape>
                <v:shape id="Text Box 100" o:spid="_x0000_s1102" type="#_x0000_t202" style="position:absolute;left:4682;top:4046;width:44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3A3126" w:rsidRDefault="00BD65D7">
                        <w:pPr>
                          <w:spacing w:line="388" w:lineRule="exact"/>
                          <w:rPr>
                            <w:sz w:val="32"/>
                          </w:rPr>
                        </w:pPr>
                        <w:r>
                          <w:rPr>
                            <w:sz w:val="32"/>
                          </w:rPr>
                          <w:t>No</w:t>
                        </w:r>
                      </w:p>
                    </w:txbxContent>
                  </v:textbox>
                </v:shape>
                <v:shape id="Text Box 99" o:spid="_x0000_s1103" type="#_x0000_t202" style="position:absolute;left:458;top:4046;width:568;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3A3126" w:rsidRDefault="00BD65D7">
                        <w:pPr>
                          <w:spacing w:line="388" w:lineRule="exact"/>
                          <w:rPr>
                            <w:sz w:val="32"/>
                          </w:rPr>
                        </w:pPr>
                        <w:r>
                          <w:rPr>
                            <w:sz w:val="32"/>
                          </w:rPr>
                          <w:t>Yes</w:t>
                        </w:r>
                      </w:p>
                    </w:txbxContent>
                  </v:textbox>
                </v:shape>
                <v:shape id="Text Box 98" o:spid="_x0000_s1104" type="#_x0000_t202" style="position:absolute;left:185;top:1184;width:9409;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3A3126" w:rsidRDefault="00BD65D7">
                        <w:pPr>
                          <w:spacing w:before="15" w:line="228" w:lineRule="auto"/>
                          <w:ind w:right="2336"/>
                          <w:rPr>
                            <w:sz w:val="32"/>
                          </w:rPr>
                        </w:pPr>
                        <w:r>
                          <w:rPr>
                            <w:sz w:val="32"/>
                          </w:rPr>
                          <w:t>Consent is being asked if you agree to something. This means saying yes or no. Having an operation is a big choice and you might need help to say yes or no</w:t>
                        </w:r>
                      </w:p>
                      <w:p w:rsidR="003A3126" w:rsidRDefault="003A3126">
                        <w:pPr>
                          <w:spacing w:before="3"/>
                          <w:rPr>
                            <w:sz w:val="30"/>
                          </w:rPr>
                        </w:pPr>
                      </w:p>
                      <w:p w:rsidR="003A3126" w:rsidRDefault="00BD65D7">
                        <w:pPr>
                          <w:spacing w:line="230" w:lineRule="auto"/>
                          <w:ind w:left="35" w:right="-15"/>
                          <w:rPr>
                            <w:sz w:val="32"/>
                          </w:rPr>
                        </w:pPr>
                        <w:r>
                          <w:rPr>
                            <w:sz w:val="32"/>
                          </w:rPr>
                          <w:t>Do you think you might need help to make a choice about having an eye operation?</w:t>
                        </w:r>
                      </w:p>
                    </w:txbxContent>
                  </v:textbox>
                </v:shape>
                <v:shape id="Text Box 97" o:spid="_x0000_s1105" type="#_x0000_t202" style="position:absolute;left:7;width:10728;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SIMEA&#10;AADcAAAADwAAAGRycy9kb3ducmV2LnhtbERPTYvCMBC9C/6HMAt709QeFqlG2V0URVCwKngcmrHt&#10;bjMpTaz13xtB8DaP9znTeWcq0VLjSssKRsMIBHFmdcm5guNhORiDcB5ZY2WZFNzJwXzW700x0fbG&#10;e2pTn4sQwi5BBYX3dSKlywoy6Ia2Jg7cxTYGfYBNLnWDtxBuKhlH0Zc0WHJoKLCm34Ky//RqFER+&#10;RW7T/ozSxe60aVd/ttquz0p9fnTfExCeOv8Wv9xrHebHMTyfCR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90iDBAAAA3AAAAA8AAAAAAAAAAAAAAAAAmAIAAGRycy9kb3du&#10;cmV2LnhtbFBLBQYAAAAABAAEAPUAAACGAwAAAAA=&#10;" fillcolor="#f37146" stroked="f">
                  <v:textbox inset="0,0,0,0">
                    <w:txbxContent>
                      <w:p w:rsidR="003A3126" w:rsidRDefault="00BD65D7">
                        <w:pPr>
                          <w:spacing w:before="76"/>
                          <w:ind w:left="146"/>
                          <w:rPr>
                            <w:rFonts w:ascii="Arial"/>
                            <w:sz w:val="40"/>
                          </w:rPr>
                        </w:pPr>
                        <w:r>
                          <w:rPr>
                            <w:rFonts w:ascii="Arial"/>
                            <w:color w:val="FFFFFF"/>
                            <w:sz w:val="40"/>
                          </w:rPr>
                          <w:t>Capacity and consent</w:t>
                        </w:r>
                      </w:p>
                    </w:txbxContent>
                  </v:textbox>
                </v:shape>
                <w10:anchorlock/>
              </v:group>
            </w:pict>
          </mc:Fallback>
        </mc:AlternateContent>
      </w:r>
    </w:p>
    <w:p w:rsidR="003A3126" w:rsidRDefault="003A3126">
      <w:pPr>
        <w:pStyle w:val="BodyText"/>
        <w:rPr>
          <w:sz w:val="20"/>
        </w:rPr>
      </w:pPr>
    </w:p>
    <w:p w:rsidR="003A3126" w:rsidRDefault="003A3126">
      <w:pPr>
        <w:pStyle w:val="BodyText"/>
        <w:rPr>
          <w:sz w:val="20"/>
        </w:rPr>
      </w:pPr>
    </w:p>
    <w:p w:rsidR="003A3126" w:rsidRDefault="003A3126">
      <w:pPr>
        <w:pStyle w:val="BodyText"/>
        <w:spacing w:before="5"/>
        <w:rPr>
          <w:sz w:val="21"/>
        </w:rPr>
      </w:pPr>
    </w:p>
    <w:p w:rsidR="003A3126" w:rsidRDefault="00BD65D7">
      <w:pPr>
        <w:pStyle w:val="Heading1"/>
        <w:spacing w:before="87"/>
        <w:ind w:left="338" w:right="1532"/>
      </w:pPr>
      <w:r>
        <w:rPr>
          <w:noProof/>
          <w:lang w:val="en-GB" w:eastAsia="en-GB"/>
        </w:rPr>
        <mc:AlternateContent>
          <mc:Choice Requires="wpg">
            <w:drawing>
              <wp:anchor distT="0" distB="0" distL="114300" distR="114300" simplePos="0" relativeHeight="251656704" behindDoc="1" locked="0" layoutInCell="1" allowOverlap="1">
                <wp:simplePos x="0" y="0"/>
                <wp:positionH relativeFrom="page">
                  <wp:posOffset>268605</wp:posOffset>
                </wp:positionH>
                <wp:positionV relativeFrom="paragraph">
                  <wp:posOffset>33020</wp:posOffset>
                </wp:positionV>
                <wp:extent cx="6863715" cy="4748530"/>
                <wp:effectExtent l="1905" t="4445" r="1905" b="0"/>
                <wp:wrapNone/>
                <wp:docPr id="103"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715" cy="4748530"/>
                          <a:chOff x="423" y="52"/>
                          <a:chExt cx="10809" cy="7478"/>
                        </a:xfrm>
                      </wpg:grpSpPr>
                      <wps:wsp>
                        <wps:cNvPr id="104" name="Rectangle 95"/>
                        <wps:cNvSpPr>
                          <a:spLocks noChangeArrowheads="1"/>
                        </wps:cNvSpPr>
                        <wps:spPr bwMode="auto">
                          <a:xfrm>
                            <a:off x="433" y="62"/>
                            <a:ext cx="10789" cy="108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4"/>
                        <wps:cNvSpPr>
                          <a:spLocks noChangeArrowheads="1"/>
                        </wps:cNvSpPr>
                        <wps:spPr bwMode="auto">
                          <a:xfrm>
                            <a:off x="433" y="62"/>
                            <a:ext cx="10789" cy="1080"/>
                          </a:xfrm>
                          <a:prstGeom prst="rect">
                            <a:avLst/>
                          </a:prstGeom>
                          <a:noFill/>
                          <a:ln w="12700">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93"/>
                        <wps:cNvSpPr>
                          <a:spLocks noChangeArrowheads="1"/>
                        </wps:cNvSpPr>
                        <wps:spPr bwMode="auto">
                          <a:xfrm>
                            <a:off x="440" y="1022"/>
                            <a:ext cx="10773" cy="6500"/>
                          </a:xfrm>
                          <a:prstGeom prst="rect">
                            <a:avLst/>
                          </a:prstGeom>
                          <a:noFill/>
                          <a:ln w="9521">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21.15pt;margin-top:2.6pt;width:540.45pt;height:373.9pt;z-index:-251659776;mso-position-horizontal-relative:page" coordorigin="423,52" coordsize="10809,7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">
                <v:rect id="Rectangle 95" o:spid="_x0000_s1027" style="position:absolute;left:433;top:62;width:1078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6u38IA&#10;AADcAAAADwAAAGRycy9kb3ducmV2LnhtbERPS2sCMRC+F/wPYYTealYtIqtRRBAVpODr4G3YjLur&#10;m8mapLrtr28Kgrf5+J4znjamEndyvrSsoNtJQBBnVpecKzjsFx9DED4ga6wsk4If8jCdtN7GmGr7&#10;4C3ddyEXMYR9igqKEOpUSp8VZNB3bE0cubN1BkOELpfa4SOGm0r2kmQgDZYcGwqsaV5Qdt19GwX9&#10;Jd1+y81F7vt24916HU5fR63Ue7uZjUAEasJL/HSvdJyffML/M/ECO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q7fwgAAANwAAAAPAAAAAAAAAAAAAAAAAJgCAABkcnMvZG93&#10;bnJldi54bWxQSwUGAAAAAAQABAD1AAAAhwMAAAAA&#10;" fillcolor="#f37146" stroked="f"/>
                <v:rect id="Rectangle 94" o:spid="_x0000_s1028" style="position:absolute;left:433;top:62;width:10789;height:1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JVMEA&#10;AADcAAAADwAAAGRycy9kb3ducmV2LnhtbERPS4vCMBC+C/6HMAveNF1hRbqm4grKHlR8LfQ4NGNb&#10;tpmUJtb6740geJuP7zmzeWcq0VLjSssKPkcRCOLM6pJzBefTajgF4TyyxsoyKbiTg3nS780w1vbG&#10;B2qPPhchhF2MCgrv61hKlxVk0I1sTRy4i20M+gCbXOoGbyHcVHIcRRNpsOTQUGBNy4Ky/+PVKCh3&#10;6X690n823Y/b3RYnB7fBH6UGH93iG4Snzr/FL/evDvOjL3g+Ey6Q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5pCVTBAAAA3AAAAA8AAAAAAAAAAAAAAAAAmAIAAGRycy9kb3du&#10;cmV2LnhtbFBLBQYAAAAABAAEAPUAAACGAwAAAAA=&#10;" filled="f" strokecolor="#f37146" strokeweight="1pt"/>
                <v:rect id="Rectangle 93" o:spid="_x0000_s1029" style="position:absolute;left:440;top:1022;width:10773;height:65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f5sQA&#10;AADcAAAADwAAAGRycy9kb3ducmV2LnhtbERPTWsCMRC9F/ofwhR66yZVDGU1Smsp9CCKtqjH6Wa6&#10;u3Qz2W5SXf+9EYTe5vE+ZzLrXSMO1IXas4HHTIEgLrytuTTw+fH28AQiRGSLjWcycKIAs+ntzQRz&#10;64+8psMmliKFcMjRQBVjm0sZioochsy3xIn79p3DmGBXStvhMYW7Rg6U0tJhzamhwpbmFRU/mz9n&#10;YE92td21rPWrVi+LZjn8HX0Njbm/65/HICL18V98db/bNF9puDyTLp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3+bEAAAA3AAAAA8AAAAAAAAAAAAAAAAAmAIAAGRycy9k&#10;b3ducmV2LnhtbFBLBQYAAAAABAAEAPUAAACJAwAAAAA=&#10;" filled="f" strokecolor="#f37146" strokeweight=".26447mm"/>
                <w10:wrap anchorx="page"/>
              </v:group>
            </w:pict>
          </mc:Fallback>
        </mc:AlternateContent>
      </w:r>
      <w:r>
        <w:rPr>
          <w:color w:val="FFFFFF"/>
        </w:rPr>
        <w:t>What support do you need with your vision before the surgery?</w:t>
      </w:r>
    </w:p>
    <w:p w:rsidR="003A3126" w:rsidRDefault="00BD65D7">
      <w:pPr>
        <w:pStyle w:val="BodyText"/>
        <w:spacing w:before="200" w:line="220" w:lineRule="auto"/>
        <w:ind w:left="343" w:right="1345"/>
      </w:pPr>
      <w:r>
        <w:t xml:space="preserve">Sometimes your sight may get worse until you have your operation. This can affect the support you might </w:t>
      </w:r>
      <w:hyperlink r:id="rId34">
        <w:r>
          <w:t>need.</w:t>
        </w:r>
      </w:hyperlink>
    </w:p>
    <w:p w:rsidR="003A3126" w:rsidRDefault="00F33641">
      <w:pPr>
        <w:pStyle w:val="BodyText"/>
        <w:spacing w:line="230" w:lineRule="auto"/>
        <w:ind w:left="343" w:right="361"/>
      </w:pPr>
      <w:hyperlink r:id="rId35">
        <w:proofErr w:type="spellStart"/>
        <w:r w:rsidR="00BD65D7">
          <w:t>SeeAbility’s</w:t>
        </w:r>
        <w:proofErr w:type="spellEnd"/>
        <w:r w:rsidR="00BD65D7">
          <w:t xml:space="preserve"> </w:t>
        </w:r>
      </w:hyperlink>
      <w:r w:rsidR="00BD65D7" w:rsidRPr="00A07119">
        <w:rPr>
          <w:b/>
          <w:color w:val="F37245"/>
        </w:rPr>
        <w:t xml:space="preserve">Functional Vision Assessment </w:t>
      </w:r>
      <w:r w:rsidR="00BD65D7">
        <w:t xml:space="preserve">tool can help you and your </w:t>
      </w:r>
      <w:proofErr w:type="spellStart"/>
      <w:r w:rsidR="00BD65D7">
        <w:t>carers</w:t>
      </w:r>
      <w:proofErr w:type="spellEnd"/>
      <w:r w:rsidR="00BD65D7">
        <w:t xml:space="preserve"> to find out how much you can see and think about any problems you might have</w:t>
      </w:r>
    </w:p>
    <w:p w:rsidR="003A3126" w:rsidRDefault="003A3126">
      <w:pPr>
        <w:pStyle w:val="BodyText"/>
        <w:rPr>
          <w:sz w:val="38"/>
        </w:rPr>
      </w:pPr>
    </w:p>
    <w:p w:rsidR="003A3126" w:rsidRDefault="003A3126">
      <w:pPr>
        <w:pStyle w:val="BodyText"/>
        <w:spacing w:before="5"/>
        <w:rPr>
          <w:sz w:val="33"/>
        </w:rPr>
      </w:pPr>
    </w:p>
    <w:p w:rsidR="003A3126" w:rsidRDefault="00BD65D7">
      <w:pPr>
        <w:pStyle w:val="BodyText"/>
        <w:spacing w:line="232" w:lineRule="auto"/>
        <w:ind w:left="345" w:right="7369"/>
      </w:pPr>
      <w:r>
        <w:t>Think about: Communication Moving around safely Accessing information</w:t>
      </w:r>
    </w:p>
    <w:p w:rsidR="003A3126" w:rsidRDefault="00BD65D7">
      <w:pPr>
        <w:pStyle w:val="BodyText"/>
        <w:spacing w:line="380" w:lineRule="exact"/>
        <w:ind w:left="345"/>
      </w:pPr>
      <w:r>
        <w:t>Support with medication</w: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7"/>
        </w:rPr>
      </w:pPr>
    </w:p>
    <w:p w:rsidR="003A3126" w:rsidRDefault="00BD65D7">
      <w:pPr>
        <w:spacing w:before="101"/>
        <w:ind w:left="5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2" w:line="159" w:lineRule="exact"/>
        <w:ind w:left="6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right="793"/>
        <w:jc w:val="right"/>
        <w:rPr>
          <w:sz w:val="24"/>
        </w:rPr>
      </w:pPr>
      <w:r>
        <w:t xml:space="preserve">Page </w:t>
      </w:r>
      <w:r>
        <w:rPr>
          <w:sz w:val="24"/>
        </w:rPr>
        <w:t>5</w:t>
      </w:r>
    </w:p>
    <w:p w:rsidR="003A3126" w:rsidRDefault="003A3126">
      <w:pPr>
        <w:jc w:val="right"/>
        <w:rPr>
          <w:sz w:val="24"/>
        </w:rPr>
        <w:sectPr w:rsidR="003A3126">
          <w:pgSz w:w="11900" w:h="16850"/>
          <w:pgMar w:top="720" w:right="260" w:bottom="280" w:left="300" w:header="720" w:footer="720" w:gutter="0"/>
          <w:cols w:space="720"/>
        </w:sect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2872A1">
      <w:pPr>
        <w:pStyle w:val="BodyText"/>
        <w:spacing w:before="5"/>
        <w:rPr>
          <w:sz w:val="19"/>
        </w:rPr>
      </w:pPr>
      <w:r>
        <w:rPr>
          <w:rFonts w:ascii="Times New Roman"/>
          <w:noProof/>
          <w:sz w:val="20"/>
          <w:lang w:val="en-GB" w:eastAsia="en-GB"/>
        </w:rPr>
        <mc:AlternateContent>
          <mc:Choice Requires="wps">
            <w:drawing>
              <wp:anchor distT="0" distB="0" distL="114300" distR="114300" simplePos="0" relativeHeight="251681280" behindDoc="0" locked="0" layoutInCell="1" allowOverlap="1" wp14:anchorId="45211E4F" wp14:editId="229488E7">
                <wp:simplePos x="0" y="0"/>
                <wp:positionH relativeFrom="column">
                  <wp:posOffset>4917440</wp:posOffset>
                </wp:positionH>
                <wp:positionV relativeFrom="paragraph">
                  <wp:posOffset>113665</wp:posOffset>
                </wp:positionV>
                <wp:extent cx="2044700" cy="457200"/>
                <wp:effectExtent l="0" t="0" r="0" b="0"/>
                <wp:wrapNone/>
                <wp:docPr id="197"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57200"/>
                        </a:xfrm>
                        <a:prstGeom prst="rect">
                          <a:avLst/>
                        </a:prstGeom>
                        <a:solidFill>
                          <a:srgbClr val="F4774F"/>
                        </a:solidFill>
                        <a:ln w="19050">
                          <a:noFill/>
                          <a:miter lim="800000"/>
                          <a:headEnd/>
                          <a:tailEnd/>
                        </a:ln>
                        <a:extLst/>
                      </wps:spPr>
                      <wps:txbx>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387.2pt;margin-top:8.95pt;width:161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" fillcolor="#f4774f" stroked="f" strokeweight="1.5pt">
                <v:textbox inset="0,0,0,0">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v:textbox>
              </v:shape>
            </w:pict>
          </mc:Fallback>
        </mc:AlternateContent>
      </w:r>
    </w:p>
    <w:p w:rsidR="003A3126" w:rsidRDefault="00BD65D7">
      <w:pPr>
        <w:pStyle w:val="Heading2"/>
        <w:tabs>
          <w:tab w:val="left" w:pos="8262"/>
        </w:tabs>
        <w:spacing w:before="111" w:after="69"/>
        <w:rPr>
          <w:rFonts w:ascii="Arial"/>
        </w:rPr>
      </w:pPr>
      <w:r w:rsidRPr="005610A5">
        <w:rPr>
          <w:noProof/>
          <w:lang w:val="en-GB" w:eastAsia="en-GB"/>
        </w:rPr>
        <mc:AlternateContent>
          <mc:Choice Requires="wps">
            <w:drawing>
              <wp:anchor distT="0" distB="0" distL="114300" distR="114300" simplePos="0" relativeHeight="251644416" behindDoc="0" locked="0" layoutInCell="1" allowOverlap="1" wp14:anchorId="638DD07A" wp14:editId="5283B994">
                <wp:simplePos x="0" y="0"/>
                <wp:positionH relativeFrom="page">
                  <wp:posOffset>504190</wp:posOffset>
                </wp:positionH>
                <wp:positionV relativeFrom="paragraph">
                  <wp:posOffset>-607695</wp:posOffset>
                </wp:positionV>
                <wp:extent cx="6654165" cy="683895"/>
                <wp:effectExtent l="0" t="1905" r="4445" b="0"/>
                <wp:wrapNone/>
                <wp:docPr id="10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83895"/>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Pr="005610A5" w:rsidRDefault="00BD65D7">
                            <w:pPr>
                              <w:spacing w:before="177"/>
                              <w:ind w:left="283"/>
                              <w:rPr>
                                <w:b/>
                                <w:sz w:val="56"/>
                              </w:rPr>
                            </w:pPr>
                            <w:r w:rsidRPr="005610A5">
                              <w:rPr>
                                <w:b/>
                                <w:color w:val="FFFFFF"/>
                                <w:sz w:val="56"/>
                              </w:rPr>
                              <w:t>My Eye Surgery Support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07" type="#_x0000_t202" style="position:absolute;left:0;text-align:left;margin-left:39.7pt;margin-top:-47.85pt;width:523.95pt;height:53.8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" fillcolor="#f4774f" stroked="f">
                <v:textbox inset="0,0,0,0">
                  <w:txbxContent>
                    <w:p w:rsidR="003A3126" w:rsidRPr="005610A5" w:rsidRDefault="00BD65D7">
                      <w:pPr>
                        <w:spacing w:before="177"/>
                        <w:ind w:left="283"/>
                        <w:rPr>
                          <w:b/>
                          <w:sz w:val="56"/>
                        </w:rPr>
                      </w:pPr>
                      <w:r w:rsidRPr="005610A5">
                        <w:rPr>
                          <w:b/>
                          <w:color w:val="FFFFFF"/>
                          <w:sz w:val="56"/>
                        </w:rPr>
                        <w:t>My Eye Surgery Support Plan</w:t>
                      </w:r>
                    </w:p>
                  </w:txbxContent>
                </v:textbox>
                <w10:wrap anchorx="page"/>
              </v:shape>
            </w:pict>
          </mc:Fallback>
        </mc:AlternateContent>
      </w:r>
      <w:r w:rsidRPr="005610A5">
        <w:rPr>
          <w:color w:val="F37145"/>
        </w:rPr>
        <w:t>Getting</w:t>
      </w:r>
      <w:r w:rsidRPr="005610A5">
        <w:rPr>
          <w:color w:val="F37145"/>
          <w:spacing w:val="-31"/>
        </w:rPr>
        <w:t xml:space="preserve"> </w:t>
      </w:r>
      <w:r w:rsidRPr="005610A5">
        <w:rPr>
          <w:color w:val="F37145"/>
        </w:rPr>
        <w:t>ready</w:t>
      </w:r>
      <w:r w:rsidRPr="005610A5">
        <w:rPr>
          <w:color w:val="F37145"/>
          <w:spacing w:val="-31"/>
        </w:rPr>
        <w:t xml:space="preserve"> </w:t>
      </w:r>
      <w:r w:rsidRPr="005610A5">
        <w:rPr>
          <w:color w:val="F37145"/>
        </w:rPr>
        <w:t>for</w:t>
      </w:r>
      <w:r w:rsidRPr="005610A5">
        <w:rPr>
          <w:color w:val="F37145"/>
          <w:spacing w:val="-31"/>
        </w:rPr>
        <w:t xml:space="preserve"> </w:t>
      </w:r>
      <w:r w:rsidRPr="005610A5">
        <w:rPr>
          <w:color w:val="F37145"/>
        </w:rPr>
        <w:t>your</w:t>
      </w:r>
      <w:r w:rsidRPr="005610A5">
        <w:rPr>
          <w:color w:val="F37145"/>
          <w:spacing w:val="-31"/>
        </w:rPr>
        <w:t xml:space="preserve"> </w:t>
      </w:r>
      <w:r w:rsidRPr="005610A5">
        <w:rPr>
          <w:color w:val="F37145"/>
        </w:rPr>
        <w:t>eye</w:t>
      </w:r>
      <w:r w:rsidRPr="005610A5">
        <w:rPr>
          <w:color w:val="F37145"/>
          <w:spacing w:val="-31"/>
        </w:rPr>
        <w:t xml:space="preserve"> </w:t>
      </w:r>
      <w:r w:rsidRPr="005610A5">
        <w:rPr>
          <w:color w:val="F37145"/>
        </w:rPr>
        <w:t>surgery</w:t>
      </w:r>
      <w:r>
        <w:rPr>
          <w:rFonts w:ascii="Times New Roman"/>
          <w:color w:val="F37145"/>
        </w:rPr>
        <w:tab/>
      </w:r>
      <w:r>
        <w:rPr>
          <w:rFonts w:ascii="Arial"/>
          <w:color w:val="FFFFFF"/>
          <w:position w:val="2"/>
          <w:shd w:val="clear" w:color="auto" w:fill="F4774F"/>
        </w:rPr>
        <w:t>easy read</w:t>
      </w:r>
      <w:r>
        <w:rPr>
          <w:rFonts w:ascii="Arial"/>
          <w:color w:val="FFFFFF"/>
          <w:spacing w:val="-44"/>
          <w:position w:val="2"/>
          <w:shd w:val="clear" w:color="auto" w:fill="F4774F"/>
        </w:rPr>
        <w:t xml:space="preserve"> </w:t>
      </w:r>
      <w:r>
        <w:rPr>
          <w:rFonts w:ascii="Arial"/>
          <w:color w:val="FFFFFF"/>
          <w:position w:val="2"/>
          <w:shd w:val="clear" w:color="auto" w:fill="F4774F"/>
        </w:rPr>
        <w:t>form</w:t>
      </w:r>
    </w:p>
    <w:p w:rsidR="003A3126" w:rsidRDefault="00BD65D7">
      <w:pPr>
        <w:pStyle w:val="BodyText"/>
        <w:ind w:left="7840" w:right="-86"/>
        <w:rPr>
          <w:rFonts w:ascii="Arial"/>
          <w:sz w:val="20"/>
        </w:rPr>
      </w:pPr>
      <w:r>
        <w:rPr>
          <w:rFonts w:ascii="Arial"/>
          <w:noProof/>
          <w:sz w:val="20"/>
          <w:lang w:val="en-GB" w:eastAsia="en-GB"/>
        </w:rPr>
        <w:drawing>
          <wp:inline distT="0" distB="0" distL="0" distR="0">
            <wp:extent cx="2250791" cy="836104"/>
            <wp:effectExtent l="0" t="0" r="0" b="0"/>
            <wp:docPr id="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5.png"/>
                    <pic:cNvPicPr/>
                  </pic:nvPicPr>
                  <pic:blipFill>
                    <a:blip r:embed="rId36" cstate="print"/>
                    <a:stretch>
                      <a:fillRect/>
                    </a:stretch>
                  </pic:blipFill>
                  <pic:spPr>
                    <a:xfrm>
                      <a:off x="0" y="0"/>
                      <a:ext cx="2250791" cy="836104"/>
                    </a:xfrm>
                    <a:prstGeom prst="rect">
                      <a:avLst/>
                    </a:prstGeom>
                  </pic:spPr>
                </pic:pic>
              </a:graphicData>
            </a:graphic>
          </wp:inline>
        </w:drawing>
      </w:r>
    </w:p>
    <w:p w:rsidR="003A3126" w:rsidRDefault="00BD65D7">
      <w:pPr>
        <w:pStyle w:val="BodyText"/>
        <w:spacing w:before="9"/>
        <w:rPr>
          <w:rFonts w:ascii="Arial"/>
          <w:b/>
          <w:sz w:val="13"/>
        </w:rPr>
      </w:pPr>
      <w:r>
        <w:rPr>
          <w:noProof/>
          <w:lang w:val="en-GB" w:eastAsia="en-GB"/>
        </w:rPr>
        <mc:AlternateContent>
          <mc:Choice Requires="wps">
            <w:drawing>
              <wp:anchor distT="0" distB="0" distL="0" distR="0" simplePos="0" relativeHeight="251676160" behindDoc="1" locked="0" layoutInCell="1" allowOverlap="1">
                <wp:simplePos x="0" y="0"/>
                <wp:positionH relativeFrom="page">
                  <wp:posOffset>510540</wp:posOffset>
                </wp:positionH>
                <wp:positionV relativeFrom="paragraph">
                  <wp:posOffset>135890</wp:posOffset>
                </wp:positionV>
                <wp:extent cx="6637655" cy="0"/>
                <wp:effectExtent l="15240" t="12065" r="14605" b="16510"/>
                <wp:wrapTopAndBottom/>
                <wp:docPr id="101"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line">
                          <a:avLst/>
                        </a:prstGeom>
                        <a:noFill/>
                        <a:ln w="19124">
                          <a:solidFill>
                            <a:srgbClr val="F372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2pt,10.7pt" to="562.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" strokecolor="#f37245" strokeweight=".53122mm">
                <w10:wrap type="topAndBottom" anchorx="page"/>
              </v:line>
            </w:pict>
          </mc:Fallback>
        </mc:AlternateContent>
      </w:r>
    </w:p>
    <w:p w:rsidR="003A3126" w:rsidRDefault="003A3126">
      <w:pPr>
        <w:pStyle w:val="BodyText"/>
        <w:spacing w:before="5"/>
        <w:rPr>
          <w:rFonts w:ascii="Arial"/>
          <w:b/>
          <w:sz w:val="62"/>
        </w:rPr>
      </w:pPr>
    </w:p>
    <w:p w:rsidR="003A3126" w:rsidRDefault="00BD65D7">
      <w:pPr>
        <w:spacing w:before="1"/>
        <w:ind w:left="516"/>
        <w:rPr>
          <w:b/>
          <w:sz w:val="36"/>
        </w:rPr>
      </w:pPr>
      <w:bookmarkStart w:id="0" w:name="Section_2_–_Getting_ready_for_Eye_Surger"/>
      <w:bookmarkEnd w:id="0"/>
      <w:r>
        <w:rPr>
          <w:b/>
          <w:color w:val="F37145"/>
          <w:sz w:val="36"/>
        </w:rPr>
        <w:t>Section 2 – Getting ready for Eye Surgery</w:t>
      </w:r>
    </w:p>
    <w:p w:rsidR="003A3126" w:rsidRDefault="003A3126">
      <w:pPr>
        <w:pStyle w:val="BodyText"/>
        <w:rPr>
          <w:b/>
          <w:sz w:val="50"/>
        </w:rPr>
      </w:pPr>
    </w:p>
    <w:p w:rsidR="003A3126" w:rsidRDefault="00BD65D7">
      <w:pPr>
        <w:spacing w:line="228" w:lineRule="auto"/>
        <w:ind w:left="516" w:right="361"/>
        <w:rPr>
          <w:sz w:val="29"/>
        </w:rPr>
      </w:pPr>
      <w:r>
        <w:rPr>
          <w:sz w:val="29"/>
        </w:rPr>
        <w:t>This section suggests areas where you may need support. It is important to plan your support before your have your eye surgery</w:t>
      </w:r>
    </w:p>
    <w:p w:rsidR="003A3126" w:rsidRDefault="003A3126">
      <w:pPr>
        <w:pStyle w:val="BodyText"/>
        <w:spacing w:before="10"/>
        <w:rPr>
          <w:sz w:val="39"/>
        </w:rPr>
      </w:pPr>
    </w:p>
    <w:p w:rsidR="003A3126" w:rsidRDefault="00BD65D7">
      <w:pPr>
        <w:pStyle w:val="Heading1"/>
        <w:ind w:left="570"/>
        <w:rPr>
          <w:rFonts w:ascii="Verdana"/>
        </w:rPr>
      </w:pPr>
      <w:r>
        <w:rPr>
          <w:noProof/>
          <w:lang w:val="en-GB" w:eastAsia="en-GB"/>
        </w:rPr>
        <mc:AlternateContent>
          <mc:Choice Requires="wpg">
            <w:drawing>
              <wp:anchor distT="0" distB="0" distL="114300" distR="114300" simplePos="0" relativeHeight="251657728" behindDoc="1" locked="0" layoutInCell="1" allowOverlap="1">
                <wp:simplePos x="0" y="0"/>
                <wp:positionH relativeFrom="page">
                  <wp:posOffset>506095</wp:posOffset>
                </wp:positionH>
                <wp:positionV relativeFrom="paragraph">
                  <wp:posOffset>-49530</wp:posOffset>
                </wp:positionV>
                <wp:extent cx="6641465" cy="4429125"/>
                <wp:effectExtent l="1270" t="0" r="5715" b="1905"/>
                <wp:wrapNone/>
                <wp:docPr id="96"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1465" cy="4429125"/>
                          <a:chOff x="797" y="-78"/>
                          <a:chExt cx="10459" cy="6975"/>
                        </a:xfrm>
                      </wpg:grpSpPr>
                      <wps:wsp>
                        <wps:cNvPr id="97" name="Rectangle 89"/>
                        <wps:cNvSpPr>
                          <a:spLocks noChangeArrowheads="1"/>
                        </wps:cNvSpPr>
                        <wps:spPr bwMode="auto">
                          <a:xfrm>
                            <a:off x="798" y="-79"/>
                            <a:ext cx="10455" cy="824"/>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Rectangle 88"/>
                        <wps:cNvSpPr>
                          <a:spLocks noChangeArrowheads="1"/>
                        </wps:cNvSpPr>
                        <wps:spPr bwMode="auto">
                          <a:xfrm>
                            <a:off x="804" y="623"/>
                            <a:ext cx="10444" cy="6265"/>
                          </a:xfrm>
                          <a:prstGeom prst="rect">
                            <a:avLst/>
                          </a:prstGeom>
                          <a:noFill/>
                          <a:ln w="9443">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 name="Picture 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100" y="2236"/>
                            <a:ext cx="2343" cy="1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020" y="4096"/>
                            <a:ext cx="2343" cy="22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39.85pt;margin-top:-3.9pt;width:522.95pt;height:348.75pt;z-index:-251658752;mso-position-horizontal-relative:page" coordorigin="797,-78" coordsize="10459,69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">
                <v:rect id="Rectangle 89" o:spid="_x0000_s1027" style="position:absolute;left:798;top:-79;width:10455;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PY8UA&#10;AADbAAAADwAAAGRycy9kb3ducmV2LnhtbESPT2sCMRTE7wW/Q3iCt5q1QtXVKFIQFaTgnx56e2ye&#10;u6ublzWJuu2nbwqCx2FmfsNMZo2pxI2cLy0r6HUTEMSZ1SXnCg77xesQhA/IGivLpOCHPMymrZcJ&#10;ptreeUu3XchFhLBPUUERQp1K6bOCDPqurYmjd7TOYIjS5VI7vEe4qeRbkrxLgyXHhQJr+igoO++u&#10;RkF/SZffcnOS+77deLdeh+/PL61Up93MxyACNeEZfrRXWsFoAP9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s9jxQAAANsAAAAPAAAAAAAAAAAAAAAAAJgCAABkcnMv&#10;ZG93bnJldi54bWxQSwUGAAAAAAQABAD1AAAAigMAAAAA&#10;" fillcolor="#f37146" stroked="f"/>
                <v:rect id="Rectangle 88" o:spid="_x0000_s1028" style="position:absolute;left:804;top:623;width:10444;height:62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xe8EA&#10;AADbAAAADwAAAGRycy9kb3ducmV2LnhtbERPTYvCMBC9C/sfwix4EU1XxV2rUVRQRPCwdcXr2Ixt&#10;2WZSmqj135uD4PHxvqfzxpTiRrUrLCv46kUgiFOrC84U/B3W3R8QziNrLC2Tggc5mM8+WlOMtb3z&#10;L90Sn4kQwi5GBbn3VSylS3My6Hq2Ig7cxdYGfYB1JnWN9xBuStmPopE0WHBoyLGiVU7pf3I1Cgbn&#10;TeSX+3113PE36s5wtZSnQqn2Z7OYgPDU+Lf45d5qBeMwNnwJP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XcXvBAAAA2wAAAA8AAAAAAAAAAAAAAAAAmAIAAGRycy9kb3du&#10;cmV2LnhtbFBLBQYAAAAABAAEAPUAAACGAwAAAAA=&#10;" filled="f" strokecolor="#f37146" strokeweight=".26231mm"/>
                <v:shape id="Picture 87" o:spid="_x0000_s1029" type="#_x0000_t75" style="position:absolute;left:8100;top:2236;width:2343;height:17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AUTvCAAAA2wAAAA8AAABkcnMvZG93bnJldi54bWxEj0+LwjAUxO/CfofwFrxpuiL+qUYRRRBv&#10;qwvr8dE827rNS5tErd9+Iwgeh5n5DTNftqYSN3K+tKzgq5+AIM6sLjlX8HPc9iYgfEDWWFkmBQ/y&#10;sFx8dOaYanvnb7odQi4ihH2KCooQ6lRKnxVk0PdtTRy9s3UGQ5Qul9rhPcJNJQdJMpIGS44LBda0&#10;Lij7O1yNgo3eUjMZrP3ld9zsXNPScH8ipbqf7WoGIlAb3uFXe6cVTKfw/B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QFE7wgAAANsAAAAPAAAAAAAAAAAAAAAAAJ8C&#10;AABkcnMvZG93bnJldi54bWxQSwUGAAAAAAQABAD3AAAAjgMAAAAA&#10;">
                  <v:imagedata r:id="rId40" o:title=""/>
                </v:shape>
                <v:shape id="Picture 86" o:spid="_x0000_s1030" type="#_x0000_t75" style="position:absolute;left:8020;top:4096;width:2343;height:2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uZ/EAAAA3AAAAA8AAABkcnMvZG93bnJldi54bWxEj0tvwjAQhO+V+A/WIvVWHNIHKGAQQoJW&#10;7YnXfRUvSYS9jmID4d93D5V629XMznw7X/beqRt1sQlsYDzKQBGXwTZcGTgeNi9TUDEhW3SBycCD&#10;IiwXg6c5FjbceUe3faqUhHAs0ECdUltoHcuaPMZRaIlFO4fOY5K1q7Tt8C7h3uk8yz60x4alocaW&#10;1jWVl/3VG5i4LbmfnX27nprX98/vMo/TVW7M87BfzUAl6tO/+e/6ywp+JvjyjE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uZ/EAAAA3AAAAA8AAAAAAAAAAAAAAAAA&#10;nwIAAGRycy9kb3ducmV2LnhtbFBLBQYAAAAABAAEAPcAAACQAwAAAAA=&#10;">
                  <v:imagedata r:id="rId41" o:title=""/>
                </v:shape>
                <w10:wrap anchorx="page"/>
              </v:group>
            </w:pict>
          </mc:Fallback>
        </mc:AlternateContent>
      </w:r>
      <w:r>
        <w:rPr>
          <w:rFonts w:ascii="Verdana"/>
          <w:color w:val="FFFFFF"/>
        </w:rPr>
        <w:t>Pre-operative checks</w:t>
      </w:r>
    </w:p>
    <w:p w:rsidR="003A3126" w:rsidRDefault="003A3126">
      <w:pPr>
        <w:pStyle w:val="BodyText"/>
        <w:spacing w:before="11"/>
        <w:rPr>
          <w:sz w:val="25"/>
        </w:rPr>
      </w:pPr>
    </w:p>
    <w:p w:rsidR="003A3126" w:rsidRDefault="00BD65D7">
      <w:pPr>
        <w:pStyle w:val="BodyText"/>
        <w:spacing w:before="118" w:line="225" w:lineRule="auto"/>
        <w:ind w:left="782" w:right="2167"/>
      </w:pPr>
      <w:r>
        <w:t>The hospital will need to do some checks before the operation. Here is a list of some of the tests and assessments they may do:</w:t>
      </w:r>
    </w:p>
    <w:p w:rsidR="003A3126" w:rsidRDefault="003A3126">
      <w:pPr>
        <w:pStyle w:val="BodyText"/>
        <w:spacing w:before="6"/>
        <w:rPr>
          <w:sz w:val="31"/>
        </w:rPr>
      </w:pPr>
    </w:p>
    <w:p w:rsidR="003A3126" w:rsidRDefault="00BD65D7">
      <w:pPr>
        <w:pStyle w:val="BodyText"/>
        <w:spacing w:line="228" w:lineRule="auto"/>
        <w:ind w:left="743" w:right="3951"/>
      </w:pPr>
      <w:r>
        <w:t>Medical history - doctors or nurses may ask you some questions about your health. They might ask if you have had any operations before</w:t>
      </w:r>
    </w:p>
    <w:p w:rsidR="003A3126" w:rsidRDefault="003A3126">
      <w:pPr>
        <w:pStyle w:val="BodyText"/>
        <w:rPr>
          <w:sz w:val="49"/>
        </w:rPr>
      </w:pPr>
    </w:p>
    <w:p w:rsidR="003A3126" w:rsidRDefault="00BD65D7">
      <w:pPr>
        <w:pStyle w:val="BodyText"/>
        <w:spacing w:line="228" w:lineRule="auto"/>
        <w:ind w:left="743" w:right="3755"/>
      </w:pPr>
      <w:r>
        <w:t>Blood pressure – your heart pumps blood around your body. You will need to have your blood pressure taken to make sure you are healthy</w: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3"/>
        <w:rPr>
          <w:sz w:val="23"/>
        </w:rPr>
      </w:pPr>
    </w:p>
    <w:p w:rsidR="003A3126" w:rsidRDefault="00BD65D7">
      <w:pPr>
        <w:spacing w:before="101"/>
        <w:ind w:left="7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2" w:line="185" w:lineRule="exact"/>
        <w:ind w:left="8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line="266" w:lineRule="exact"/>
        <w:ind w:right="952"/>
        <w:jc w:val="right"/>
        <w:rPr>
          <w:rFonts w:ascii="Times New Roman"/>
          <w:sz w:val="24"/>
        </w:rPr>
      </w:pPr>
      <w:r>
        <w:rPr>
          <w:rFonts w:ascii="Trebuchet MS"/>
          <w:w w:val="95"/>
        </w:rPr>
        <w:t xml:space="preserve">Page </w:t>
      </w:r>
      <w:r>
        <w:rPr>
          <w:rFonts w:ascii="Times New Roman"/>
          <w:w w:val="95"/>
          <w:sz w:val="24"/>
        </w:rPr>
        <w:t>6</w:t>
      </w:r>
    </w:p>
    <w:p w:rsidR="003A3126" w:rsidRDefault="003A3126">
      <w:pPr>
        <w:spacing w:line="266" w:lineRule="exact"/>
        <w:jc w:val="right"/>
        <w:rPr>
          <w:rFonts w:ascii="Times New Roman"/>
          <w:sz w:val="24"/>
        </w:rPr>
        <w:sectPr w:rsidR="003A3126">
          <w:pgSz w:w="11900" w:h="16850"/>
          <w:pgMar w:top="1100" w:right="260" w:bottom="280" w:left="300" w:header="720" w:footer="720" w:gutter="0"/>
          <w:cols w:space="720"/>
        </w:sectPr>
      </w:pPr>
    </w:p>
    <w:p w:rsidR="003A3126" w:rsidRDefault="00BD65D7">
      <w:pPr>
        <w:pStyle w:val="Heading1"/>
        <w:spacing w:before="122"/>
        <w:ind w:left="742"/>
        <w:rPr>
          <w:rFonts w:ascii="Verdana"/>
        </w:rPr>
      </w:pPr>
      <w:r>
        <w:rPr>
          <w:noProof/>
          <w:lang w:val="en-GB" w:eastAsia="en-GB"/>
        </w:rPr>
        <mc:AlternateContent>
          <mc:Choice Requires="wpg">
            <w:drawing>
              <wp:anchor distT="0" distB="0" distL="114300" distR="114300" simplePos="0" relativeHeight="251658752" behindDoc="1" locked="0" layoutInCell="1" allowOverlap="1">
                <wp:simplePos x="0" y="0"/>
                <wp:positionH relativeFrom="page">
                  <wp:posOffset>522605</wp:posOffset>
                </wp:positionH>
                <wp:positionV relativeFrom="paragraph">
                  <wp:posOffset>-635</wp:posOffset>
                </wp:positionV>
                <wp:extent cx="6602730" cy="8856980"/>
                <wp:effectExtent l="8255" t="0" r="8890" b="1905"/>
                <wp:wrapNone/>
                <wp:docPr id="9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2730" cy="8856980"/>
                          <a:chOff x="823" y="-1"/>
                          <a:chExt cx="10398" cy="13948"/>
                        </a:xfrm>
                      </wpg:grpSpPr>
                      <wps:wsp>
                        <wps:cNvPr id="91" name="Rectangle 84"/>
                        <wps:cNvSpPr>
                          <a:spLocks noChangeArrowheads="1"/>
                        </wps:cNvSpPr>
                        <wps:spPr bwMode="auto">
                          <a:xfrm>
                            <a:off x="825" y="-1"/>
                            <a:ext cx="10394" cy="824"/>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Rectangle 83"/>
                        <wps:cNvSpPr>
                          <a:spLocks noChangeArrowheads="1"/>
                        </wps:cNvSpPr>
                        <wps:spPr bwMode="auto">
                          <a:xfrm>
                            <a:off x="830" y="659"/>
                            <a:ext cx="10383" cy="13280"/>
                          </a:xfrm>
                          <a:prstGeom prst="rect">
                            <a:avLst/>
                          </a:prstGeom>
                          <a:noFill/>
                          <a:ln w="9302">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 name="Picture 8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275" y="3641"/>
                            <a:ext cx="1795" cy="1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8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623" y="8160"/>
                            <a:ext cx="360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571" y="4693"/>
                            <a:ext cx="1527"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41.15pt;margin-top:-.05pt;width:519.9pt;height:697.4pt;z-index:-251657728;mso-position-horizontal-relative:page" coordorigin="823,-1" coordsize="10398,13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">
                <v:rect id="Rectangle 84" o:spid="_x0000_s1027" style="position:absolute;left:825;top:-1;width:10394;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PyjMUA&#10;AADbAAAADwAAAGRycy9kb3ducmV2LnhtbESPQWvCQBSE7wX/w/KE3pqNFcRG11AEaQMiqO3B2yP7&#10;TGKzb9PdrUZ/fbcg9DjMzDfMPO9NK87kfGNZwShJQRCXVjdcKfjYr56mIHxA1thaJgVX8pAvBg9z&#10;zLS98JbOu1CJCGGfoYI6hC6T0pc1GfSJ7Yijd7TOYIjSVVI7vES4aeVzmk6kwYbjQo0dLWsqv3Y/&#10;RsH4jb5vzfok92O79q4owmHzqZV6HPavMxCB+vAfvrfftYKXE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s/KMxQAAANsAAAAPAAAAAAAAAAAAAAAAAJgCAABkcnMv&#10;ZG93bnJldi54bWxQSwUGAAAAAAQABAD1AAAAigMAAAAA&#10;" fillcolor="#f37146" stroked="f"/>
                <v:rect id="Rectangle 83" o:spid="_x0000_s1028" style="position:absolute;left:830;top:659;width:10383;height:1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HEcQA&#10;AADbAAAADwAAAGRycy9kb3ducmV2LnhtbESPQWvCQBSE7wX/w/KE3urGHGwbXSUGLC2lB60Hj4/s&#10;MxvMvg3Z1ST/vlsQPA4z8w2z2gy2ETfqfO1YwXyWgCAuna65UnD83b28gfABWWPjmBSM5GGznjyt&#10;MNOu5z3dDqESEcI+QwUmhDaT0peGLPqZa4mjd3adxRBlV0ndYR/htpFpkiykxZrjgsGWCkPl5XC1&#10;Cj6S73xufkq9xa82LPav46mQhVLP0yFfggg0hEf43v7UCt5T+P8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kxxHEAAAA2wAAAA8AAAAAAAAAAAAAAAAAmAIAAGRycy9k&#10;b3ducmV2LnhtbFBLBQYAAAAABAAEAPUAAACJAwAAAAA=&#10;" filled="f" strokecolor="#f37146" strokeweight=".25839mm"/>
                <v:shape id="Picture 82" o:spid="_x0000_s1029" type="#_x0000_t75" style="position:absolute;left:9275;top:3641;width:1795;height:1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8CzjEAAAA2wAAAA8AAABkcnMvZG93bnJldi54bWxEj09rwkAUxO+C32F5gjezUana1FWkYPEm&#10;SUrx+Mi+/MHs25Ddauqn7xYKHoeZ+Q2z3Q+mFTfqXWNZwTyKQRAXVjdcKfjMj7MNCOeRNbaWScEP&#10;OdjvxqMtJtreOaVb5isRIOwSVFB73yVSuqImgy6yHXHwStsb9EH2ldQ93gPctHIRxytpsOGwUGNH&#10;7zUV1+zbKPBpJR/py/lLlh/Ly3md5auyzJWaTobDGwhPg3+G/9snreB1CX9fw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8CzjEAAAA2wAAAA8AAAAAAAAAAAAAAAAA&#10;nwIAAGRycy9kb3ducmV2LnhtbFBLBQYAAAAABAAEAPcAAACQAwAAAAA=&#10;">
                  <v:imagedata r:id="rId45" o:title=""/>
                </v:shape>
                <v:shape id="Picture 81" o:spid="_x0000_s1030" type="#_x0000_t75" style="position:absolute;left:6623;top:8160;width:3600;height:25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S5u/FAAAA2wAAAA8AAABkcnMvZG93bnJldi54bWxEj19rwkAQxN+FfodjC30RvVikxtRTxCIK&#10;fRD/gK9Lbpukze2F3Dam375XKPg4zMxvmMWqd7XqqA2VZwOTcQKKOPe24sLA5bwdpaCCIFusPZOB&#10;HwqwWj4MFphZf+MjdScpVIRwyNBAKdJkWoe8JIdh7Bvi6H341qFE2RbatniLcFfr5yR50Q4rjgsl&#10;NrQpKf86fTsDw/10U33K225WpELH9L0bXuVgzNNjv34FJdTLPfzf3lsD8yn8fYk/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0ubvxQAAANsAAAAPAAAAAAAAAAAAAAAA&#10;AJ8CAABkcnMvZG93bnJldi54bWxQSwUGAAAAAAQABAD3AAAAkQMAAAAA&#10;">
                  <v:imagedata r:id="rId46" o:title=""/>
                </v:shape>
                <v:shape id="Picture 80" o:spid="_x0000_s1031" type="#_x0000_t75" style="position:absolute;left:7571;top:4693;width:1527;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xMbvDAAAA2wAAAA8AAABkcnMvZG93bnJldi54bWxEj0FrwkAUhO+F/oflFbzVTYumGl2lFBX1&#10;IlXx/Mg+s8Hs25BdTfz33YLgcZiZb5jpvLOVuFHjS8cKPvoJCOLc6ZILBcfD8n0EwgdkjZVjUnAn&#10;D/PZ68sUM+1a/qXbPhQiQthnqMCEUGdS+tyQRd93NXH0zq6xGKJsCqkbbCPcVvIzSVJpseS4YLCm&#10;H0P5ZX+1CkaLryJpVycz2G2225JTt05PTqneW/c9ARGoC8/wo73WCsZD+P8Sf4C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Exu8MAAADbAAAADwAAAAAAAAAAAAAAAACf&#10;AgAAZHJzL2Rvd25yZXYueG1sUEsFBgAAAAAEAAQA9wAAAI8DAAAAAA==&#10;">
                  <v:imagedata r:id="rId47" o:title=""/>
                </v:shape>
                <w10:wrap anchorx="page"/>
              </v:group>
            </w:pict>
          </mc:Fallback>
        </mc:AlternateContent>
      </w:r>
      <w:r>
        <w:rPr>
          <w:rFonts w:ascii="Verdana"/>
          <w:color w:val="FFFFFF"/>
        </w:rPr>
        <w:t>Pre-operative checks</w:t>
      </w:r>
    </w:p>
    <w:p w:rsidR="003A3126" w:rsidRDefault="00BD65D7">
      <w:pPr>
        <w:pStyle w:val="BodyText"/>
        <w:spacing w:before="371" w:line="225" w:lineRule="auto"/>
        <w:ind w:left="680" w:right="361"/>
      </w:pPr>
      <w:r>
        <w:t>Electro Cardiogram (</w:t>
      </w:r>
      <w:proofErr w:type="spellStart"/>
      <w:r>
        <w:t>ECG</w:t>
      </w:r>
      <w:proofErr w:type="spellEnd"/>
      <w:r>
        <w:t>) – to check your heart is healthy. Sticky pads are put on your chest which check if your heart is healthy</w:t>
      </w:r>
    </w:p>
    <w:p w:rsidR="003A3126" w:rsidRDefault="003A3126">
      <w:pPr>
        <w:pStyle w:val="BodyText"/>
        <w:spacing w:before="7"/>
        <w:rPr>
          <w:sz w:val="30"/>
        </w:rPr>
      </w:pPr>
    </w:p>
    <w:p w:rsidR="003A3126" w:rsidRDefault="00BD65D7">
      <w:pPr>
        <w:pStyle w:val="BodyText"/>
        <w:spacing w:line="228" w:lineRule="auto"/>
        <w:ind w:left="680" w:right="547"/>
        <w:jc w:val="both"/>
      </w:pPr>
      <w:r>
        <w:t>Blood tests - A doctor or nurse might take some blood from your arm using a needle and container. It might hurt a little. They test the blood to make sure you are</w:t>
      </w:r>
      <w:r>
        <w:rPr>
          <w:spacing w:val="80"/>
        </w:rPr>
        <w:t xml:space="preserve"> </w:t>
      </w:r>
      <w:r>
        <w:t>healthy</w:t>
      </w:r>
    </w:p>
    <w:p w:rsidR="003A3126" w:rsidRDefault="00BD65D7">
      <w:pPr>
        <w:pStyle w:val="BodyText"/>
        <w:spacing w:before="249" w:line="225" w:lineRule="auto"/>
        <w:ind w:left="747" w:right="4420"/>
      </w:pPr>
      <w:r>
        <w:t>Check your lungs and heart. Your doctor will use a stethoscope to listen to your breathing</w:t>
      </w:r>
    </w:p>
    <w:p w:rsidR="003A3126" w:rsidRDefault="003A3126">
      <w:pPr>
        <w:pStyle w:val="BodyText"/>
        <w:spacing w:before="8"/>
        <w:rPr>
          <w:sz w:val="31"/>
        </w:rPr>
      </w:pPr>
    </w:p>
    <w:p w:rsidR="003A3126" w:rsidRDefault="00BD65D7">
      <w:pPr>
        <w:pStyle w:val="BodyText"/>
        <w:spacing w:line="456" w:lineRule="auto"/>
        <w:ind w:left="747" w:right="5327"/>
      </w:pPr>
      <w:r>
        <w:t>Height – to see how tall you are Weight - to see much you weigh</w:t>
      </w:r>
    </w:p>
    <w:p w:rsidR="003A3126" w:rsidRDefault="003A3126">
      <w:pPr>
        <w:pStyle w:val="BodyText"/>
        <w:spacing w:before="1"/>
      </w:pPr>
    </w:p>
    <w:p w:rsidR="003A3126" w:rsidRDefault="00BD65D7">
      <w:pPr>
        <w:pStyle w:val="BodyText"/>
        <w:tabs>
          <w:tab w:val="left" w:pos="9113"/>
        </w:tabs>
        <w:spacing w:line="225" w:lineRule="auto"/>
        <w:ind w:left="733" w:right="681" w:hanging="1"/>
      </w:pPr>
      <w:r>
        <w:t>Urine - you produce urine when you use</w:t>
      </w:r>
      <w:r>
        <w:rPr>
          <w:spacing w:val="-19"/>
        </w:rPr>
        <w:t xml:space="preserve"> </w:t>
      </w:r>
      <w:r>
        <w:t>the</w:t>
      </w:r>
      <w:r>
        <w:rPr>
          <w:spacing w:val="-2"/>
        </w:rPr>
        <w:t xml:space="preserve"> </w:t>
      </w:r>
      <w:r>
        <w:t>toilet.</w:t>
      </w:r>
      <w:r>
        <w:tab/>
        <w:t>Doctors might need to check your urine to make sure you are</w:t>
      </w:r>
      <w:r>
        <w:rPr>
          <w:spacing w:val="-13"/>
        </w:rPr>
        <w:t xml:space="preserve"> </w:t>
      </w:r>
      <w:r>
        <w:t>healthy</w:t>
      </w:r>
    </w:p>
    <w:p w:rsidR="003A3126" w:rsidRDefault="003A3126">
      <w:pPr>
        <w:pStyle w:val="BodyText"/>
        <w:spacing w:before="10"/>
        <w:rPr>
          <w:sz w:val="46"/>
        </w:rPr>
      </w:pPr>
    </w:p>
    <w:p w:rsidR="003A3126" w:rsidRDefault="00BD65D7">
      <w:pPr>
        <w:pStyle w:val="BodyText"/>
        <w:spacing w:line="228" w:lineRule="auto"/>
        <w:ind w:left="785" w:right="5327"/>
      </w:pPr>
      <w:proofErr w:type="spellStart"/>
      <w:r>
        <w:t>MRSA</w:t>
      </w:r>
      <w:proofErr w:type="spellEnd"/>
      <w:r>
        <w:t xml:space="preserve"> test - </w:t>
      </w:r>
      <w:proofErr w:type="spellStart"/>
      <w:r>
        <w:t>MRSA</w:t>
      </w:r>
      <w:proofErr w:type="spellEnd"/>
      <w:r>
        <w:t xml:space="preserve"> is a type of germ. Doctors need to test if you have </w:t>
      </w:r>
      <w:proofErr w:type="spellStart"/>
      <w:r>
        <w:t>MRSA</w:t>
      </w:r>
      <w:proofErr w:type="spellEnd"/>
      <w:r>
        <w:t xml:space="preserve"> by taking a swab from part of your body such as your nose</w:t>
      </w:r>
    </w:p>
    <w:p w:rsidR="003A3126" w:rsidRDefault="003A3126">
      <w:pPr>
        <w:pStyle w:val="BodyText"/>
        <w:rPr>
          <w:sz w:val="38"/>
        </w:rPr>
      </w:pPr>
    </w:p>
    <w:p w:rsidR="003A3126" w:rsidRDefault="00BD65D7">
      <w:pPr>
        <w:pStyle w:val="BodyText"/>
        <w:spacing w:before="299" w:line="228" w:lineRule="auto"/>
        <w:ind w:left="782" w:right="733"/>
      </w:pPr>
      <w:r>
        <w:t>Intraocular lens measurement (</w:t>
      </w:r>
      <w:proofErr w:type="spellStart"/>
      <w:r>
        <w:t>IOL</w:t>
      </w:r>
      <w:proofErr w:type="spellEnd"/>
      <w:r>
        <w:t>) – this is for cataract surgery only. Inside your eye is a lens which helps you see. Having a cloudy lens is called a cataract. The cloudy lens in your eye will be replaced by a clear lens. The doctor will need to measure your eye to make sure they give you the right strength lens</w: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3"/>
        <w:rPr>
          <w:sz w:val="23"/>
        </w:rPr>
      </w:pPr>
    </w:p>
    <w:p w:rsidR="003A3126" w:rsidRDefault="00BD65D7">
      <w:pPr>
        <w:spacing w:before="101"/>
        <w:ind w:left="5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2" w:line="185" w:lineRule="exact"/>
        <w:ind w:left="6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line="266" w:lineRule="exact"/>
        <w:ind w:right="952"/>
        <w:jc w:val="right"/>
        <w:rPr>
          <w:rFonts w:ascii="Times New Roman"/>
          <w:sz w:val="24"/>
        </w:rPr>
      </w:pPr>
      <w:r>
        <w:rPr>
          <w:rFonts w:ascii="Trebuchet MS"/>
          <w:w w:val="95"/>
        </w:rPr>
        <w:t xml:space="preserve">Page </w:t>
      </w:r>
      <w:r>
        <w:rPr>
          <w:rFonts w:ascii="Times New Roman"/>
          <w:w w:val="95"/>
          <w:sz w:val="24"/>
        </w:rPr>
        <w:t>7</w:t>
      </w:r>
    </w:p>
    <w:p w:rsidR="003A3126" w:rsidRDefault="003A3126">
      <w:pPr>
        <w:spacing w:line="266" w:lineRule="exact"/>
        <w:jc w:val="right"/>
        <w:rPr>
          <w:rFonts w:ascii="Times New Roman"/>
          <w:sz w:val="24"/>
        </w:rPr>
        <w:sectPr w:rsidR="003A3126">
          <w:pgSz w:w="11900" w:h="16850"/>
          <w:pgMar w:top="1060" w:right="260" w:bottom="280" w:left="300" w:header="720" w:footer="720" w:gutter="0"/>
          <w:cols w:space="720"/>
        </w:sectPr>
      </w:pPr>
    </w:p>
    <w:p w:rsidR="003A3126" w:rsidRDefault="00BD65D7">
      <w:pPr>
        <w:pStyle w:val="Heading1"/>
        <w:spacing w:before="84"/>
        <w:ind w:left="838"/>
      </w:pPr>
      <w:r>
        <w:rPr>
          <w:noProof/>
          <w:lang w:val="en-GB" w:eastAsia="en-GB"/>
        </w:rPr>
        <mc:AlternateContent>
          <mc:Choice Requires="wpg">
            <w:drawing>
              <wp:anchor distT="0" distB="0" distL="114300" distR="114300" simplePos="0" relativeHeight="251659776" behindDoc="1" locked="0" layoutInCell="1" allowOverlap="1">
                <wp:simplePos x="0" y="0"/>
                <wp:positionH relativeFrom="page">
                  <wp:posOffset>534035</wp:posOffset>
                </wp:positionH>
                <wp:positionV relativeFrom="page">
                  <wp:posOffset>774700</wp:posOffset>
                </wp:positionV>
                <wp:extent cx="6580505" cy="8907780"/>
                <wp:effectExtent l="635" t="3175" r="635" b="4445"/>
                <wp:wrapNone/>
                <wp:docPr id="84"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0505" cy="8907780"/>
                          <a:chOff x="841" y="1220"/>
                          <a:chExt cx="10363" cy="14028"/>
                        </a:xfrm>
                      </wpg:grpSpPr>
                      <wps:wsp>
                        <wps:cNvPr id="85" name="Rectangle 78"/>
                        <wps:cNvSpPr>
                          <a:spLocks noChangeArrowheads="1"/>
                        </wps:cNvSpPr>
                        <wps:spPr bwMode="auto">
                          <a:xfrm>
                            <a:off x="848" y="1960"/>
                            <a:ext cx="10348" cy="13280"/>
                          </a:xfrm>
                          <a:prstGeom prst="rect">
                            <a:avLst/>
                          </a:prstGeom>
                          <a:noFill/>
                          <a:ln w="9283">
                            <a:solidFill>
                              <a:srgbClr val="F371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77"/>
                        <wps:cNvSpPr>
                          <a:spLocks noChangeArrowheads="1"/>
                        </wps:cNvSpPr>
                        <wps:spPr bwMode="auto">
                          <a:xfrm>
                            <a:off x="842" y="1220"/>
                            <a:ext cx="10359" cy="840"/>
                          </a:xfrm>
                          <a:prstGeom prst="rect">
                            <a:avLst/>
                          </a:prstGeom>
                          <a:solidFill>
                            <a:srgbClr val="F371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7" name="Picture 7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903" y="4278"/>
                            <a:ext cx="1795"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7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68" y="6557"/>
                            <a:ext cx="3063"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86" y="10263"/>
                            <a:ext cx="1936" cy="2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2.05pt;margin-top:61pt;width:518.15pt;height:701.4pt;z-index:-251656704;mso-position-horizontal-relative:page;mso-position-vertical-relative:page" coordorigin="841,1220" coordsize="10363,140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EyitEHsYwAA7GMA&#10;ABUAAABkcnMvbWVkaWEvaW1hZ2UzLmpwZWf/2P/gABBKRklGAAEBAQBgAGAAAP/bAEMAAwICAwIC&#10;AwMDAwQDAwQFCAUFBAQFCgcHBggMCgwMCwoLCw0OEhANDhEOCwsQFhARExQVFRUMDxcYFhQYEhQV&#10;FP/bAEMBAwQEBQQFCQUFCRQNCw0UFBQUFBQUFBQUFBQUFBQUFBQUFBQUFBQUFBQUFBQUFBQUFBQU&#10;FBQUFBQUFBQUFBQUFP/AABEIASwA2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">
                <v:rect id="Rectangle 78" o:spid="_x0000_s1027" style="position:absolute;left:848;top:1960;width:10348;height:13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nDVsQA&#10;AADbAAAADwAAAGRycy9kb3ducmV2LnhtbESPW2sCMRSE3wv9D+EU+uZmFSqybpQqCr5ptxfp23Fz&#10;9oKbkyWJuv33TUHo4zAz3zD5cjCduJLzrWUF4yQFQVxa3XKt4ON9O5qB8AFZY2eZFPyQh+Xi8SHH&#10;TNsbv9G1CLWIEPYZKmhC6DMpfdmQQZ/Ynjh6lXUGQ5SultrhLcJNJydpOpUGW44LDfa0bqg8Fxej&#10;oDpVw4o2n54Ox6/TeM9Fp7/XSj0/Da9zEIGG8B++t3dawewF/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Jw1bEAAAA2wAAAA8AAAAAAAAAAAAAAAAAmAIAAGRycy9k&#10;b3ducmV2LnhtbFBLBQYAAAAABAAEAPUAAACJAwAAAAA=&#10;" filled="f" strokecolor="#f37146" strokeweight=".25786mm"/>
                <v:rect id="Rectangle 77" o:spid="_x0000_s1028" style="position:absolute;left:842;top:1220;width:10359;height: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8JcQA&#10;AADbAAAADwAAAGRycy9kb3ducmV2LnhtbESPT4vCMBTE74LfITzBm6auIFKNIoKsgiysfw7eHs2z&#10;rTYvNYla99NvFhY8DjPzG2Y6b0wlHuR8aVnBoJ+AIM6sLjlXcNivemMQPiBrrCyTghd5mM/arSmm&#10;2j75mx67kIsIYZ+igiKEOpXSZwUZ9H1bE0fvbJ3BEKXLpXb4jHBTyY8kGUmDJceFAmtaFpRdd3ej&#10;YPhJt59ye5H7od16t9mE09dRK9XtNIsJiEBNeIf/22utYDyCvy/xB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D/CXEAAAA2wAAAA8AAAAAAAAAAAAAAAAAmAIAAGRycy9k&#10;b3ducmV2LnhtbFBLBQYAAAAABAAEAPUAAACJAwAAAAA=&#10;" fillcolor="#f37146" stroked="f"/>
                <v:shape id="Picture 76" o:spid="_x0000_s1029" type="#_x0000_t75" style="position:absolute;left:8903;top:4278;width:1795;height: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xhIHEAAAA2wAAAA8AAABkcnMvZG93bnJldi54bWxEj81qwkAUhfdC32G4BTehTlSMkjqKCIKL&#10;QNUW2uUlc5uEZu6EzJjEt3cKgsvD+fk46+1gatFR6yrLCqaTGARxbnXFhYKvz8PbCoTzyBpry6Tg&#10;Rg62m5fRGlNtez5Td/GFCCPsUlRQet+kUrq8JINuYhvi4P3a1qAPsi2kbrEP46aWszhOpMGKA6HE&#10;hvYl5X+XqwnciBenKPuYRkXy01Qym7t8+a3U+HXYvYPwNPhn+NE+agWrJfx/CT9Ab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xhIHEAAAA2wAAAA8AAAAAAAAAAAAAAAAA&#10;nwIAAGRycy9kb3ducmV2LnhtbFBLBQYAAAAABAAEAPcAAACQAwAAAAA=&#10;">
                  <v:imagedata r:id="rId51" o:title=""/>
                </v:shape>
                <v:shape id="Picture 75" o:spid="_x0000_s1030" type="#_x0000_t75" style="position:absolute;left:7968;top:6557;width:3063;height:2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q3XPCAAAA2wAAAA8AAABkcnMvZG93bnJldi54bWxET91qwjAUvh/4DuEI3s3UuU3XGWUIDmHK&#10;bPUBDs2xLTYnpYlt9emXi4GXH9//YtWbSrTUuNKygsk4AkGcWV1yruB03DzPQTiPrLGyTApu5GC1&#10;HDwtMNa244Ta1OcihLCLUUHhfR1L6bKCDLqxrYkDd7aNQR9gk0vdYBfCTSVfouhdGiw5NBRY07qg&#10;7JJejYLL3U1vv4ef12lSm7fdfrYn+/2h1GjYf32C8NT7h/jfvdUK5mFs+B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6t1zwgAAANsAAAAPAAAAAAAAAAAAAAAAAJ8C&#10;AABkcnMvZG93bnJldi54bWxQSwUGAAAAAAQABAD3AAAAjgMAAAAA&#10;">
                  <v:imagedata r:id="rId52" o:title=""/>
                </v:shape>
                <v:shape id="Picture 74" o:spid="_x0000_s1031" type="#_x0000_t75" style="position:absolute;left:8886;top:10263;width:1936;height:2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ww0/DAAAA2wAAAA8AAABkcnMvZG93bnJldi54bWxEj91qAjEUhO+FvkM4Be80q4jYrVGKoBYK&#10;/rX0+rA53V26OYlJ1PXtjSB4OczMN8x03ppGnMmH2rKCQT8DQVxYXXOp4Od72ZuACBFZY2OZFFwp&#10;wHz20pliru2F93Q+xFIkCIccFVQxulzKUFRkMPStI07en/UGY5K+lNrjJcFNI4dZNpYGa04LFTpa&#10;VFT8H05GwbH1NGrizv1+uTUNtvvNars7KdV9bT/eQURq4zP8aH9qBZM3uH9JP0D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PDDT8MAAADbAAAADwAAAAAAAAAAAAAAAACf&#10;AgAAZHJzL2Rvd25yZXYueG1sUEsFBgAAAAAEAAQA9wAAAI8DAAAAAA==&#10;">
                  <v:imagedata r:id="rId53" o:title=""/>
                </v:shape>
                <w10:wrap anchorx="page" anchory="page"/>
              </v:group>
            </w:pict>
          </mc:Fallback>
        </mc:AlternateContent>
      </w:r>
      <w:bookmarkStart w:id="1" w:name="Supporting_you_to_get_ready_for_eye_surg"/>
      <w:bookmarkEnd w:id="1"/>
      <w:r>
        <w:rPr>
          <w:color w:val="FFFFFF"/>
        </w:rPr>
        <w:t>Supporting you to get ready for eye surgery</w:t>
      </w:r>
    </w:p>
    <w:p w:rsidR="003A3126" w:rsidRDefault="003A3126">
      <w:pPr>
        <w:pStyle w:val="BodyText"/>
        <w:rPr>
          <w:rFonts w:ascii="Arial"/>
          <w:sz w:val="20"/>
        </w:rPr>
      </w:pPr>
    </w:p>
    <w:p w:rsidR="003A3126" w:rsidRDefault="003A3126">
      <w:pPr>
        <w:pStyle w:val="BodyText"/>
        <w:spacing w:before="10"/>
        <w:rPr>
          <w:rFonts w:ascii="Arial"/>
          <w:sz w:val="29"/>
        </w:rPr>
      </w:pPr>
    </w:p>
    <w:p w:rsidR="003A3126" w:rsidRDefault="00BD65D7">
      <w:pPr>
        <w:pStyle w:val="BodyText"/>
        <w:spacing w:before="100"/>
        <w:ind w:left="727"/>
      </w:pPr>
      <w:r>
        <w:t>Here are some ideas on how to get ready for your eye</w:t>
      </w:r>
      <w:r>
        <w:rPr>
          <w:spacing w:val="-58"/>
        </w:rPr>
        <w:t xml:space="preserve"> </w:t>
      </w:r>
      <w:r>
        <w:t>surgery</w:t>
      </w:r>
    </w:p>
    <w:p w:rsidR="003A3126" w:rsidRDefault="00BD65D7">
      <w:pPr>
        <w:pStyle w:val="ListParagraph"/>
        <w:numPr>
          <w:ilvl w:val="0"/>
          <w:numId w:val="1"/>
        </w:numPr>
        <w:tabs>
          <w:tab w:val="left" w:pos="1055"/>
        </w:tabs>
        <w:spacing w:before="216"/>
        <w:rPr>
          <w:sz w:val="32"/>
        </w:rPr>
      </w:pPr>
      <w:r>
        <w:rPr>
          <w:sz w:val="32"/>
        </w:rPr>
        <w:t>Find out how long you will need to stay in</w:t>
      </w:r>
      <w:r>
        <w:rPr>
          <w:spacing w:val="-29"/>
          <w:sz w:val="32"/>
        </w:rPr>
        <w:t xml:space="preserve"> </w:t>
      </w:r>
      <w:r>
        <w:rPr>
          <w:sz w:val="32"/>
        </w:rPr>
        <w:t>hospital</w:t>
      </w:r>
    </w:p>
    <w:p w:rsidR="003A3126" w:rsidRDefault="00BD65D7">
      <w:pPr>
        <w:pStyle w:val="ListParagraph"/>
        <w:numPr>
          <w:ilvl w:val="0"/>
          <w:numId w:val="1"/>
        </w:numPr>
        <w:tabs>
          <w:tab w:val="left" w:pos="1055"/>
        </w:tabs>
        <w:spacing w:before="382" w:line="230" w:lineRule="auto"/>
        <w:ind w:right="3257"/>
        <w:rPr>
          <w:sz w:val="32"/>
        </w:rPr>
      </w:pPr>
      <w:r>
        <w:rPr>
          <w:sz w:val="32"/>
        </w:rPr>
        <w:t>Find out if you are having a local or</w:t>
      </w:r>
      <w:r>
        <w:rPr>
          <w:spacing w:val="-33"/>
          <w:sz w:val="32"/>
        </w:rPr>
        <w:t xml:space="preserve"> </w:t>
      </w:r>
      <w:r>
        <w:rPr>
          <w:sz w:val="32"/>
        </w:rPr>
        <w:t xml:space="preserve">general </w:t>
      </w:r>
      <w:proofErr w:type="spellStart"/>
      <w:r>
        <w:rPr>
          <w:sz w:val="32"/>
        </w:rPr>
        <w:t>anaesthetic</w:t>
      </w:r>
      <w:proofErr w:type="spellEnd"/>
    </w:p>
    <w:p w:rsidR="003A3126" w:rsidRDefault="003A3126">
      <w:pPr>
        <w:pStyle w:val="BodyText"/>
        <w:rPr>
          <w:sz w:val="33"/>
        </w:rPr>
      </w:pPr>
    </w:p>
    <w:p w:rsidR="003A3126" w:rsidRDefault="00BD65D7">
      <w:pPr>
        <w:pStyle w:val="ListParagraph"/>
        <w:numPr>
          <w:ilvl w:val="0"/>
          <w:numId w:val="1"/>
        </w:numPr>
        <w:tabs>
          <w:tab w:val="left" w:pos="1055"/>
        </w:tabs>
        <w:spacing w:line="223" w:lineRule="auto"/>
        <w:ind w:right="4424"/>
        <w:rPr>
          <w:sz w:val="32"/>
        </w:rPr>
      </w:pPr>
      <w:r>
        <w:rPr>
          <w:sz w:val="32"/>
        </w:rPr>
        <w:t>Talk to the Consultant’s secretary</w:t>
      </w:r>
      <w:r>
        <w:rPr>
          <w:spacing w:val="-31"/>
          <w:sz w:val="32"/>
        </w:rPr>
        <w:t xml:space="preserve"> </w:t>
      </w:r>
      <w:r>
        <w:rPr>
          <w:sz w:val="32"/>
        </w:rPr>
        <w:t>or booking clerk about what time you should go to the</w:t>
      </w:r>
      <w:r>
        <w:rPr>
          <w:spacing w:val="-11"/>
          <w:sz w:val="32"/>
        </w:rPr>
        <w:t xml:space="preserve"> </w:t>
      </w:r>
      <w:r>
        <w:rPr>
          <w:sz w:val="32"/>
        </w:rPr>
        <w:t>hospital</w:t>
      </w:r>
    </w:p>
    <w:p w:rsidR="003A3126" w:rsidRDefault="003A3126">
      <w:pPr>
        <w:pStyle w:val="BodyText"/>
        <w:spacing w:before="8"/>
        <w:rPr>
          <w:sz w:val="31"/>
        </w:rPr>
      </w:pPr>
    </w:p>
    <w:p w:rsidR="003A3126" w:rsidRDefault="00BD65D7">
      <w:pPr>
        <w:pStyle w:val="ListParagraph"/>
        <w:numPr>
          <w:ilvl w:val="0"/>
          <w:numId w:val="1"/>
        </w:numPr>
        <w:tabs>
          <w:tab w:val="left" w:pos="1055"/>
        </w:tabs>
        <w:rPr>
          <w:sz w:val="32"/>
        </w:rPr>
      </w:pPr>
      <w:r>
        <w:rPr>
          <w:sz w:val="32"/>
        </w:rPr>
        <w:t>Practice getting up</w:t>
      </w:r>
      <w:r>
        <w:rPr>
          <w:spacing w:val="-11"/>
          <w:sz w:val="32"/>
        </w:rPr>
        <w:t xml:space="preserve"> </w:t>
      </w:r>
      <w:r>
        <w:rPr>
          <w:sz w:val="32"/>
        </w:rPr>
        <w:t>early</w:t>
      </w:r>
    </w:p>
    <w:p w:rsidR="003A3126" w:rsidRDefault="00BD65D7">
      <w:pPr>
        <w:pStyle w:val="ListParagraph"/>
        <w:numPr>
          <w:ilvl w:val="0"/>
          <w:numId w:val="1"/>
        </w:numPr>
        <w:tabs>
          <w:tab w:val="left" w:pos="1055"/>
        </w:tabs>
        <w:spacing w:before="368"/>
        <w:rPr>
          <w:sz w:val="32"/>
        </w:rPr>
      </w:pPr>
      <w:r>
        <w:rPr>
          <w:sz w:val="32"/>
        </w:rPr>
        <w:t>Practice wearing the eye</w:t>
      </w:r>
      <w:r>
        <w:rPr>
          <w:spacing w:val="-13"/>
          <w:sz w:val="32"/>
        </w:rPr>
        <w:t xml:space="preserve"> </w:t>
      </w:r>
      <w:r>
        <w:rPr>
          <w:sz w:val="32"/>
        </w:rPr>
        <w:t>patch</w:t>
      </w:r>
    </w:p>
    <w:p w:rsidR="003A3126" w:rsidRDefault="00BD65D7">
      <w:pPr>
        <w:pStyle w:val="ListParagraph"/>
        <w:numPr>
          <w:ilvl w:val="0"/>
          <w:numId w:val="1"/>
        </w:numPr>
        <w:tabs>
          <w:tab w:val="left" w:pos="1055"/>
          <w:tab w:val="left" w:pos="1954"/>
          <w:tab w:val="left" w:pos="2685"/>
          <w:tab w:val="left" w:pos="4152"/>
          <w:tab w:val="left" w:pos="5386"/>
          <w:tab w:val="left" w:pos="6117"/>
          <w:tab w:val="left" w:pos="6906"/>
        </w:tabs>
        <w:spacing w:before="388" w:line="223" w:lineRule="auto"/>
        <w:ind w:right="3997"/>
        <w:rPr>
          <w:sz w:val="32"/>
        </w:rPr>
      </w:pPr>
      <w:r>
        <w:rPr>
          <w:sz w:val="32"/>
        </w:rPr>
        <w:t>Visit</w:t>
      </w:r>
      <w:r>
        <w:rPr>
          <w:sz w:val="32"/>
        </w:rPr>
        <w:tab/>
        <w:t>the</w:t>
      </w:r>
      <w:r>
        <w:rPr>
          <w:sz w:val="32"/>
        </w:rPr>
        <w:tab/>
        <w:t>hospital</w:t>
      </w:r>
      <w:r>
        <w:rPr>
          <w:sz w:val="32"/>
        </w:rPr>
        <w:tab/>
        <w:t>before</w:t>
      </w:r>
      <w:r>
        <w:rPr>
          <w:sz w:val="32"/>
        </w:rPr>
        <w:tab/>
        <w:t>the</w:t>
      </w:r>
      <w:r>
        <w:rPr>
          <w:sz w:val="32"/>
        </w:rPr>
        <w:tab/>
        <w:t>day</w:t>
      </w:r>
      <w:r>
        <w:rPr>
          <w:sz w:val="32"/>
        </w:rPr>
        <w:tab/>
        <w:t>of surgery to get used to the journey and the hospital</w:t>
      </w:r>
      <w:r>
        <w:rPr>
          <w:spacing w:val="-10"/>
          <w:sz w:val="32"/>
        </w:rPr>
        <w:t xml:space="preserve"> </w:t>
      </w:r>
      <w:r>
        <w:rPr>
          <w:sz w:val="32"/>
        </w:rPr>
        <w:t>environment</w:t>
      </w:r>
    </w:p>
    <w:p w:rsidR="003A3126" w:rsidRDefault="003A3126">
      <w:pPr>
        <w:pStyle w:val="BodyText"/>
        <w:rPr>
          <w:sz w:val="31"/>
        </w:rPr>
      </w:pPr>
    </w:p>
    <w:p w:rsidR="003A3126" w:rsidRDefault="00BD65D7">
      <w:pPr>
        <w:pStyle w:val="ListParagraph"/>
        <w:numPr>
          <w:ilvl w:val="0"/>
          <w:numId w:val="1"/>
        </w:numPr>
        <w:tabs>
          <w:tab w:val="left" w:pos="1055"/>
        </w:tabs>
        <w:rPr>
          <w:sz w:val="32"/>
        </w:rPr>
      </w:pPr>
      <w:r>
        <w:rPr>
          <w:sz w:val="32"/>
        </w:rPr>
        <w:t>Practice having eye drops using artificial</w:t>
      </w:r>
      <w:r>
        <w:rPr>
          <w:spacing w:val="-37"/>
          <w:sz w:val="32"/>
        </w:rPr>
        <w:t xml:space="preserve"> </w:t>
      </w:r>
      <w:r>
        <w:rPr>
          <w:sz w:val="32"/>
        </w:rPr>
        <w:t>tears</w:t>
      </w:r>
    </w:p>
    <w:p w:rsidR="003A3126" w:rsidRDefault="00BD65D7">
      <w:pPr>
        <w:pStyle w:val="ListParagraph"/>
        <w:numPr>
          <w:ilvl w:val="0"/>
          <w:numId w:val="1"/>
        </w:numPr>
        <w:tabs>
          <w:tab w:val="left" w:pos="1055"/>
        </w:tabs>
        <w:spacing w:before="361"/>
        <w:rPr>
          <w:sz w:val="32"/>
        </w:rPr>
      </w:pPr>
      <w:r>
        <w:rPr>
          <w:sz w:val="32"/>
        </w:rPr>
        <w:t>Practice shining lights around the</w:t>
      </w:r>
      <w:r>
        <w:rPr>
          <w:spacing w:val="-16"/>
          <w:sz w:val="32"/>
        </w:rPr>
        <w:t xml:space="preserve"> </w:t>
      </w:r>
      <w:r>
        <w:rPr>
          <w:spacing w:val="-4"/>
          <w:sz w:val="32"/>
        </w:rPr>
        <w:t>eyes</w:t>
      </w:r>
    </w:p>
    <w:p w:rsidR="003A3126" w:rsidRDefault="00BD65D7">
      <w:pPr>
        <w:pStyle w:val="ListParagraph"/>
        <w:numPr>
          <w:ilvl w:val="0"/>
          <w:numId w:val="1"/>
        </w:numPr>
        <w:tabs>
          <w:tab w:val="left" w:pos="1055"/>
        </w:tabs>
        <w:spacing w:before="339" w:line="244" w:lineRule="auto"/>
        <w:ind w:right="5065"/>
        <w:rPr>
          <w:sz w:val="32"/>
        </w:rPr>
      </w:pPr>
      <w:r>
        <w:rPr>
          <w:sz w:val="32"/>
        </w:rPr>
        <w:t>Fill in the hospital passport.</w:t>
      </w:r>
      <w:r>
        <w:rPr>
          <w:spacing w:val="-29"/>
          <w:sz w:val="32"/>
        </w:rPr>
        <w:t xml:space="preserve"> </w:t>
      </w:r>
      <w:r>
        <w:rPr>
          <w:sz w:val="32"/>
        </w:rPr>
        <w:t>This gives hospital staff</w:t>
      </w:r>
      <w:r>
        <w:rPr>
          <w:spacing w:val="-20"/>
          <w:sz w:val="32"/>
        </w:rPr>
        <w:t xml:space="preserve"> </w:t>
      </w:r>
      <w:r>
        <w:rPr>
          <w:sz w:val="32"/>
        </w:rPr>
        <w:t>important</w:t>
      </w:r>
    </w:p>
    <w:p w:rsidR="003A3126" w:rsidRDefault="00BD65D7">
      <w:pPr>
        <w:pStyle w:val="BodyText"/>
        <w:spacing w:before="12"/>
        <w:ind w:left="1054"/>
      </w:pPr>
      <w:r>
        <w:t>information about you and your health</w:t>
      </w:r>
    </w:p>
    <w:p w:rsidR="003A3126" w:rsidRDefault="003A3126">
      <w:pPr>
        <w:pStyle w:val="BodyText"/>
        <w:spacing w:before="5"/>
        <w:rPr>
          <w:sz w:val="31"/>
        </w:rPr>
      </w:pPr>
    </w:p>
    <w:p w:rsidR="003A3126" w:rsidRDefault="00BD65D7">
      <w:pPr>
        <w:pStyle w:val="ListParagraph"/>
        <w:numPr>
          <w:ilvl w:val="0"/>
          <w:numId w:val="1"/>
        </w:numPr>
        <w:tabs>
          <w:tab w:val="left" w:pos="1055"/>
        </w:tabs>
        <w:rPr>
          <w:sz w:val="32"/>
        </w:rPr>
      </w:pPr>
      <w:r>
        <w:rPr>
          <w:sz w:val="32"/>
        </w:rPr>
        <w:t xml:space="preserve">Use </w:t>
      </w:r>
      <w:proofErr w:type="spellStart"/>
      <w:r>
        <w:rPr>
          <w:sz w:val="32"/>
        </w:rPr>
        <w:t>SeeAbility’s</w:t>
      </w:r>
      <w:proofErr w:type="spellEnd"/>
      <w:r>
        <w:rPr>
          <w:sz w:val="32"/>
        </w:rPr>
        <w:t xml:space="preserve"> eye care easy read</w:t>
      </w:r>
      <w:r>
        <w:rPr>
          <w:spacing w:val="-29"/>
          <w:sz w:val="32"/>
        </w:rPr>
        <w:t xml:space="preserve"> </w:t>
      </w:r>
      <w:r>
        <w:rPr>
          <w:sz w:val="32"/>
        </w:rPr>
        <w:t>information</w:t>
      </w:r>
    </w:p>
    <w:p w:rsidR="003A3126" w:rsidRDefault="00BD65D7">
      <w:pPr>
        <w:pStyle w:val="ListParagraph"/>
        <w:numPr>
          <w:ilvl w:val="0"/>
          <w:numId w:val="1"/>
        </w:numPr>
        <w:tabs>
          <w:tab w:val="left" w:pos="1055"/>
        </w:tabs>
        <w:spacing w:before="332" w:line="244" w:lineRule="auto"/>
        <w:ind w:right="3169"/>
        <w:rPr>
          <w:sz w:val="32"/>
        </w:rPr>
      </w:pPr>
      <w:r>
        <w:rPr>
          <w:sz w:val="32"/>
        </w:rPr>
        <w:t>Work with a Speech Therapist to use</w:t>
      </w:r>
      <w:r>
        <w:rPr>
          <w:spacing w:val="-34"/>
          <w:sz w:val="32"/>
        </w:rPr>
        <w:t xml:space="preserve"> </w:t>
      </w:r>
      <w:r>
        <w:rPr>
          <w:sz w:val="32"/>
        </w:rPr>
        <w:t>photos that help explain what will</w:t>
      </w:r>
      <w:r>
        <w:rPr>
          <w:spacing w:val="-24"/>
          <w:sz w:val="32"/>
        </w:rPr>
        <w:t xml:space="preserve"> </w:t>
      </w:r>
      <w:r>
        <w:rPr>
          <w:sz w:val="32"/>
        </w:rPr>
        <w:t>happen</w:t>
      </w:r>
    </w:p>
    <w:p w:rsidR="003A3126" w:rsidRDefault="003A3126">
      <w:pPr>
        <w:pStyle w:val="BodyText"/>
        <w:rPr>
          <w:sz w:val="20"/>
        </w:rPr>
      </w:pPr>
    </w:p>
    <w:p w:rsidR="003A3126" w:rsidRDefault="003A3126">
      <w:pPr>
        <w:pStyle w:val="BodyText"/>
        <w:rPr>
          <w:sz w:val="20"/>
        </w:rPr>
      </w:pPr>
    </w:p>
    <w:p w:rsidR="003A3126" w:rsidRDefault="003A3126">
      <w:pPr>
        <w:pStyle w:val="BodyText"/>
        <w:spacing w:before="1"/>
        <w:rPr>
          <w:sz w:val="25"/>
        </w:rPr>
      </w:pPr>
    </w:p>
    <w:p w:rsidR="003A3126" w:rsidRDefault="00BD65D7">
      <w:pPr>
        <w:spacing w:before="101"/>
        <w:ind w:left="7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1" w:line="185" w:lineRule="exact"/>
        <w:ind w:left="8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line="266" w:lineRule="exact"/>
        <w:ind w:right="952"/>
        <w:jc w:val="right"/>
        <w:rPr>
          <w:rFonts w:ascii="Times New Roman"/>
          <w:sz w:val="24"/>
        </w:rPr>
      </w:pPr>
      <w:r>
        <w:rPr>
          <w:rFonts w:ascii="Trebuchet MS"/>
          <w:w w:val="95"/>
        </w:rPr>
        <w:t xml:space="preserve">Page </w:t>
      </w:r>
      <w:r>
        <w:rPr>
          <w:rFonts w:ascii="Times New Roman"/>
          <w:w w:val="95"/>
          <w:sz w:val="24"/>
        </w:rPr>
        <w:t>8</w:t>
      </w:r>
    </w:p>
    <w:p w:rsidR="003A3126" w:rsidRDefault="003A3126">
      <w:pPr>
        <w:spacing w:line="266" w:lineRule="exact"/>
        <w:jc w:val="right"/>
        <w:rPr>
          <w:rFonts w:ascii="Times New Roman"/>
          <w:sz w:val="24"/>
        </w:rPr>
        <w:sectPr w:rsidR="003A3126">
          <w:pgSz w:w="11900" w:h="16850"/>
          <w:pgMar w:top="1220" w:right="260" w:bottom="280" w:left="300" w:header="720" w:footer="720" w:gutter="0"/>
          <w:cols w:space="720"/>
        </w:sectPr>
      </w:pPr>
    </w:p>
    <w:p w:rsidR="003A3126" w:rsidRDefault="00BD65D7">
      <w:pPr>
        <w:pStyle w:val="Heading1"/>
        <w:spacing w:before="88"/>
        <w:ind w:left="341"/>
        <w:rPr>
          <w:rFonts w:ascii="Verdana"/>
        </w:rPr>
      </w:pPr>
      <w:r>
        <w:rPr>
          <w:noProof/>
          <w:lang w:val="en-GB" w:eastAsia="en-GB"/>
        </w:rPr>
        <mc:AlternateContent>
          <mc:Choice Requires="wpg">
            <w:drawing>
              <wp:anchor distT="0" distB="0" distL="114300" distR="114300" simplePos="0" relativeHeight="251660800" behindDoc="1" locked="0" layoutInCell="1" allowOverlap="1">
                <wp:simplePos x="0" y="0"/>
                <wp:positionH relativeFrom="page">
                  <wp:posOffset>296545</wp:posOffset>
                </wp:positionH>
                <wp:positionV relativeFrom="paragraph">
                  <wp:posOffset>0</wp:posOffset>
                </wp:positionV>
                <wp:extent cx="6859270" cy="8826500"/>
                <wp:effectExtent l="0" t="0" r="17780" b="12700"/>
                <wp:wrapNone/>
                <wp:docPr id="76"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8826500"/>
                          <a:chOff x="482" y="-1"/>
                          <a:chExt cx="10802" cy="13900"/>
                        </a:xfrm>
                      </wpg:grpSpPr>
                      <wps:wsp>
                        <wps:cNvPr id="77" name="Rectangle 72"/>
                        <wps:cNvSpPr>
                          <a:spLocks noChangeArrowheads="1"/>
                        </wps:cNvSpPr>
                        <wps:spPr bwMode="auto">
                          <a:xfrm>
                            <a:off x="482" y="339"/>
                            <a:ext cx="10789" cy="13560"/>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71"/>
                        <wps:cNvSpPr>
                          <a:spLocks noChangeArrowheads="1"/>
                        </wps:cNvSpPr>
                        <wps:spPr bwMode="auto">
                          <a:xfrm>
                            <a:off x="482" y="-1"/>
                            <a:ext cx="10802" cy="763"/>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70"/>
                        <wps:cNvSpPr>
                          <a:spLocks noChangeArrowheads="1"/>
                        </wps:cNvSpPr>
                        <wps:spPr bwMode="auto">
                          <a:xfrm>
                            <a:off x="482" y="749"/>
                            <a:ext cx="10802" cy="24"/>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69"/>
                        <wps:cNvCnPr/>
                        <wps:spPr bwMode="auto">
                          <a:xfrm>
                            <a:off x="11284" y="-1"/>
                            <a:ext cx="0" cy="762"/>
                          </a:xfrm>
                          <a:prstGeom prst="line">
                            <a:avLst/>
                          </a:prstGeom>
                          <a:noFill/>
                          <a:ln w="15062">
                            <a:solidFill>
                              <a:srgbClr val="F3714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2"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90" y="1714"/>
                            <a:ext cx="1795" cy="1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8600" y="7099"/>
                            <a:ext cx="2333"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5" o:spid="_x0000_s1026" style="position:absolute;margin-left:23.35pt;margin-top:0;width:540.1pt;height:695pt;z-index:-251655680;mso-position-horizontal-relative:page" coordorigin="482,-1" coordsize="10802,1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">
                <v:rect id="Rectangle 72" o:spid="_x0000_s1027" style="position:absolute;left:482;top:339;width:10789;height:13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4rscMA&#10;AADbAAAADwAAAGRycy9kb3ducmV2LnhtbESPQYvCMBSE7wv+h/AEL6KJHuxajSKCoAcX1tWDt0fz&#10;bIvNS2mi1n9vFgSPw8x8w8yXra3EnRpfOtYwGioQxJkzJecajn+bwTcIH5ANVo5Jw5M8LBedrzmm&#10;xj34l+6HkIsIYZ+ihiKEOpXSZwVZ9ENXE0fv4hqLIcoml6bBR4TbSo6VmkiLJceFAmtaF5RdDzer&#10;oa+S6f64/1HoJifXN+edOVc7rXvddjUDEagNn/C7vTUakgT+v8QfIB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4rscMAAADbAAAADwAAAAAAAAAAAAAAAACYAgAAZHJzL2Rv&#10;d25yZXYueG1sUEsFBgAAAAAEAAQA9QAAAIgDAAAAAA==&#10;" filled="f" strokecolor="#f37145"/>
                <v:rect id="Rectangle 71" o:spid="_x0000_s1028" style="position:absolute;left:482;top:-1;width:10802;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1X8EA&#10;AADbAAAADwAAAGRycy9kb3ducmV2LnhtbERPTWvCQBC9C/6HZQQv0myUoCF1FRUEPdYWxNs0Oyah&#10;2dmQXZPYX989FDw+3vd6O5hadNS6yrKCeRSDIM6trrhQ8PV5fEtBOI+ssbZMCp7kYLsZj9aYadvz&#10;B3UXX4gQwi5DBaX3TSaly0sy6CLbEAfubluDPsC2kLrFPoSbWi7ieCkNVhwaSmzoUFL+c3kYBeaW&#10;/p7P94T6/SO+7qRPrrNvq9R0MuzeQXga/Ev87z5pBaswNnw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6tV/BAAAA2wAAAA8AAAAAAAAAAAAAAAAAmAIAAGRycy9kb3du&#10;cmV2LnhtbFBLBQYAAAAABAAEAPUAAACGAwAAAAA=&#10;" fillcolor="#f37145" stroked="f"/>
                <v:rect id="Rectangle 70" o:spid="_x0000_s1029" style="position:absolute;left:482;top:749;width:10802;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QxMQA&#10;AADbAAAADwAAAGRycy9kb3ducmV2LnhtbESPQWvCQBSE74L/YXlCL1I3FqkaXSUWCs3RVJDentln&#10;Esy+DdmNSfvru0Khx2FmvmG2+8HU4k6tqywrmM8iEMS51RUXCk6f788rEM4ja6wtk4JvcrDfjUdb&#10;jLXt+Uj3zBciQNjFqKD0vomldHlJBt3MNsTBu9rWoA+yLaRusQ9wU8uXKHqVBisOCyU29FZSfss6&#10;o8B8rX7S9Lqg/tBF50T6xXl6sUo9TYZkA8LT4P/Df+0PrWC5hseX8AP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2EMTEAAAA2wAAAA8AAAAAAAAAAAAAAAAAmAIAAGRycy9k&#10;b3ducmV2LnhtbFBLBQYAAAAABAAEAPUAAACJAwAAAAA=&#10;" fillcolor="#f37145" stroked="f"/>
                <v:line id="Line 69" o:spid="_x0000_s1030" style="position:absolute;visibility:visible;mso-wrap-style:square" from="11284,-1" to="11284,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POb4AAADbAAAADwAAAGRycy9kb3ducmV2LnhtbERPTWvCQBC9F/wPywheim7qoWh0Fa0I&#10;vTaa+5Adk2B2NmZHk/z77qHQ4+N9b/eDa9SLulB7NvCxSEARF97WXBq4Xs7zFaggyBYbz2RgpAD7&#10;3eRti6n1Pf/QK5NSxRAOKRqoRNpU61BU5DAsfEscuZvvHEqEXalth30Md41eJsmndlhzbKiwpa+K&#10;inv2dAbO2TGzUpzy8dHn+eV9tL3YtTGz6XDYgBIa5F/85/62BlZxffwSf4De/Q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P485vgAAANsAAAAPAAAAAAAAAAAAAAAAAKEC&#10;AABkcnMvZG93bnJldi54bWxQSwUGAAAAAAQABAD5AAAAjAMAAAAA&#10;" strokecolor="#f37145" strokeweight=".41839mm"/>
                <v:shape id="Picture 67" o:spid="_x0000_s1031" type="#_x0000_t75" style="position:absolute;left:8790;top:1714;width:1795;height:1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GJxnFAAAA2wAAAA8AAABkcnMvZG93bnJldi54bWxEj81qwkAUhfcF32G4hW5CnajUhjSTIEKh&#10;C6FWBV1eMrdJaOZOyIxJ+vZOQejycH4+TlZMphUD9a6xrGAxj0EQl1Y3XCk4Hd+fExDOI2tsLZOC&#10;X3JQ5LOHDFNtR/6i4eArEUbYpaig9r5LpXRlTQbd3HbEwfu2vUEfZF9J3eMYxk0rl3G8lgYbDoQa&#10;O9rWVP4criZwI37ZR7vPRVStL10jdytXvp6VenqcNm8gPE3+P3xvf2gFyRL+voQf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icZxQAAANsAAAAPAAAAAAAAAAAAAAAA&#10;AJ8CAABkcnMvZG93bnJldi54bWxQSwUGAAAAAAQABAD3AAAAkQMAAAAA&#10;">
                  <v:imagedata r:id="rId55" o:title=""/>
                </v:shape>
                <v:shape id="Picture 66" o:spid="_x0000_s1032" type="#_x0000_t75" style="position:absolute;left:8600;top:7099;width:2333;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n8ZfEAAAA2wAAAA8AAABkcnMvZG93bnJldi54bWxEj0FrAjEUhO8F/0N4Qi+i2VZa1tUoIhZ6&#10;KaWreH5sntnVzcs2SXX9901B6HGYmW+Yxaq3rbiQD41jBU+TDARx5XTDRsF+9zbOQYSIrLF1TApu&#10;FGC1HDwssNDuyl90KaMRCcKhQAV1jF0hZahqshgmriNO3tF5izFJb6T2eE1w28rnLHuVFhtOCzV2&#10;tKmpOpc/VgGfTv4lPxiz1WF6K7/zj/3naKbU47Bfz0FE6uN/+N5+1wryKfx9ST9A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n8ZfEAAAA2wAAAA8AAAAAAAAAAAAAAAAA&#10;nwIAAGRycy9kb3ducmV2LnhtbFBLBQYAAAAABAAEAPcAAACQAwAAAAA=&#10;">
                  <v:imagedata r:id="rId56" o:title=""/>
                </v:shape>
                <w10:wrap anchorx="page"/>
              </v:group>
            </w:pict>
          </mc:Fallback>
        </mc:AlternateContent>
      </w:r>
      <w:bookmarkStart w:id="2" w:name="Things_to_plan_for_the_day_of_your_opera"/>
      <w:bookmarkEnd w:id="2"/>
      <w:r>
        <w:rPr>
          <w:rFonts w:ascii="Verdana"/>
          <w:color w:val="FFFFFF"/>
        </w:rPr>
        <w:t>Things to plan for the day of your operation</w:t>
      </w:r>
    </w:p>
    <w:p w:rsidR="003A3126" w:rsidRDefault="00BD65D7">
      <w:pPr>
        <w:pStyle w:val="BodyText"/>
        <w:spacing w:before="338" w:line="225" w:lineRule="auto"/>
        <w:ind w:left="350" w:right="1345"/>
      </w:pPr>
      <w:r>
        <w:t>Think about these things before you go to hospital to make sure that everything is ready on the day of your operation</w:t>
      </w:r>
    </w:p>
    <w:p w:rsidR="003A3126" w:rsidRDefault="00BD65D7">
      <w:pPr>
        <w:pStyle w:val="BodyText"/>
        <w:spacing w:before="321" w:line="230" w:lineRule="auto"/>
        <w:ind w:left="343" w:right="4420"/>
      </w:pPr>
      <w:r>
        <w:t>Time to be at hospital – think about how this will change your usual routine</w:t>
      </w:r>
    </w:p>
    <w:p w:rsidR="003A3126" w:rsidRDefault="00A07119">
      <w:pPr>
        <w:pStyle w:val="BodyText"/>
        <w:rPr>
          <w:sz w:val="38"/>
        </w:rPr>
      </w:pPr>
      <w:r w:rsidRPr="00612A70">
        <w:rPr>
          <w:noProof/>
          <w:sz w:val="20"/>
          <w:lang w:val="en-GB" w:eastAsia="en-GB"/>
        </w:rPr>
        <mc:AlternateContent>
          <mc:Choice Requires="wps">
            <w:drawing>
              <wp:anchor distT="0" distB="0" distL="114300" distR="114300" simplePos="0" relativeHeight="251743744" behindDoc="0" locked="0" layoutInCell="1" allowOverlap="1" wp14:anchorId="2963C8CF" wp14:editId="741B84DD">
                <wp:simplePos x="0" y="0"/>
                <wp:positionH relativeFrom="column">
                  <wp:posOffset>347345</wp:posOffset>
                </wp:positionH>
                <wp:positionV relativeFrom="paragraph">
                  <wp:posOffset>121920</wp:posOffset>
                </wp:positionV>
                <wp:extent cx="4921885" cy="927100"/>
                <wp:effectExtent l="0" t="0" r="12065" b="2540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9271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27.35pt;margin-top:9.6pt;width:387.55pt;height:73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">
                <v:textbox>
                  <w:txbxContent>
                    <w:p w:rsidR="00A07119" w:rsidRDefault="00A07119" w:rsidP="00A07119"/>
                  </w:txbxContent>
                </v:textbox>
              </v:shape>
            </w:pict>
          </mc:Fallback>
        </mc:AlternateContent>
      </w:r>
    </w:p>
    <w:p w:rsidR="003A3126" w:rsidRDefault="003A3126">
      <w:pPr>
        <w:pStyle w:val="BodyText"/>
        <w:rPr>
          <w:sz w:val="38"/>
        </w:rPr>
      </w:pPr>
    </w:p>
    <w:p w:rsidR="003A3126" w:rsidRDefault="003A3126">
      <w:pPr>
        <w:pStyle w:val="BodyText"/>
        <w:rPr>
          <w:sz w:val="38"/>
        </w:rPr>
      </w:pPr>
    </w:p>
    <w:p w:rsidR="003A3126" w:rsidRDefault="003A3126">
      <w:pPr>
        <w:pStyle w:val="BodyText"/>
        <w:spacing w:before="6"/>
        <w:rPr>
          <w:sz w:val="37"/>
        </w:rPr>
      </w:pPr>
    </w:p>
    <w:p w:rsidR="003A3126" w:rsidRDefault="00BD65D7">
      <w:pPr>
        <w:pStyle w:val="BodyText"/>
        <w:spacing w:line="228" w:lineRule="auto"/>
        <w:ind w:left="343" w:right="361"/>
      </w:pPr>
      <w:r>
        <w:t>You may not be allowed to eat or drink before the operation – think about what support you will need with this</w:t>
      </w:r>
    </w:p>
    <w:p w:rsidR="003A3126" w:rsidRDefault="00A07119">
      <w:pPr>
        <w:pStyle w:val="BodyText"/>
        <w:rPr>
          <w:sz w:val="38"/>
        </w:rPr>
      </w:pPr>
      <w:r w:rsidRPr="00612A70">
        <w:rPr>
          <w:noProof/>
          <w:sz w:val="20"/>
          <w:lang w:val="en-GB" w:eastAsia="en-GB"/>
        </w:rPr>
        <mc:AlternateContent>
          <mc:Choice Requires="wps">
            <w:drawing>
              <wp:anchor distT="0" distB="0" distL="114300" distR="114300" simplePos="0" relativeHeight="251747840" behindDoc="0" locked="0" layoutInCell="1" allowOverlap="1" wp14:anchorId="6A394828" wp14:editId="32921607">
                <wp:simplePos x="0" y="0"/>
                <wp:positionH relativeFrom="column">
                  <wp:posOffset>339090</wp:posOffset>
                </wp:positionH>
                <wp:positionV relativeFrom="paragraph">
                  <wp:posOffset>45720</wp:posOffset>
                </wp:positionV>
                <wp:extent cx="4921885" cy="927100"/>
                <wp:effectExtent l="0" t="0" r="12065" b="2540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9271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26.7pt;margin-top:3.6pt;width:387.55pt;height:73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">
                <v:textbox>
                  <w:txbxContent>
                    <w:p w:rsidR="00A07119" w:rsidRDefault="00A07119" w:rsidP="00A07119"/>
                  </w:txbxContent>
                </v:textbox>
              </v:shape>
            </w:pict>
          </mc:Fallback>
        </mc:AlternateContent>
      </w:r>
    </w:p>
    <w:p w:rsidR="003A3126" w:rsidRDefault="003A3126">
      <w:pPr>
        <w:pStyle w:val="BodyText"/>
        <w:rPr>
          <w:sz w:val="38"/>
        </w:rPr>
      </w:pPr>
    </w:p>
    <w:p w:rsidR="003A3126" w:rsidRDefault="003A3126">
      <w:pPr>
        <w:pStyle w:val="BodyText"/>
        <w:rPr>
          <w:sz w:val="38"/>
        </w:rPr>
      </w:pPr>
    </w:p>
    <w:p w:rsidR="003A3126" w:rsidRDefault="003A3126">
      <w:pPr>
        <w:pStyle w:val="BodyText"/>
        <w:spacing w:before="8"/>
        <w:rPr>
          <w:sz w:val="37"/>
        </w:rPr>
      </w:pPr>
    </w:p>
    <w:p w:rsidR="003A3126" w:rsidRDefault="00BD65D7">
      <w:pPr>
        <w:pStyle w:val="BodyText"/>
        <w:spacing w:before="1" w:line="225" w:lineRule="auto"/>
        <w:ind w:left="342" w:right="4420"/>
      </w:pPr>
      <w:r>
        <w:t>Plan how you will travel to the hospital and how you will travel home</w:t>
      </w:r>
    </w:p>
    <w:p w:rsidR="003A3126" w:rsidRDefault="00A07119">
      <w:pPr>
        <w:pStyle w:val="BodyText"/>
        <w:rPr>
          <w:sz w:val="38"/>
        </w:rPr>
      </w:pPr>
      <w:r w:rsidRPr="00612A70">
        <w:rPr>
          <w:noProof/>
          <w:sz w:val="20"/>
          <w:lang w:val="en-GB" w:eastAsia="en-GB"/>
        </w:rPr>
        <mc:AlternateContent>
          <mc:Choice Requires="wps">
            <w:drawing>
              <wp:anchor distT="0" distB="0" distL="114300" distR="114300" simplePos="0" relativeHeight="251745792" behindDoc="0" locked="0" layoutInCell="1" allowOverlap="1" wp14:anchorId="0EB6EA29" wp14:editId="1A41D08F">
                <wp:simplePos x="0" y="0"/>
                <wp:positionH relativeFrom="column">
                  <wp:posOffset>330200</wp:posOffset>
                </wp:positionH>
                <wp:positionV relativeFrom="paragraph">
                  <wp:posOffset>24765</wp:posOffset>
                </wp:positionV>
                <wp:extent cx="4921885" cy="825500"/>
                <wp:effectExtent l="0" t="0" r="12065" b="1270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8255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26pt;margin-top:1.95pt;width:387.55pt;height: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k/KAIAAE4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">
                <v:textbox>
                  <w:txbxContent>
                    <w:p w:rsidR="00A07119" w:rsidRDefault="00A07119" w:rsidP="00A07119"/>
                  </w:txbxContent>
                </v:textbox>
              </v:shape>
            </w:pict>
          </mc:Fallback>
        </mc:AlternateContent>
      </w:r>
    </w:p>
    <w:p w:rsidR="003A3126" w:rsidRDefault="003A3126">
      <w:pPr>
        <w:pStyle w:val="BodyText"/>
        <w:rPr>
          <w:sz w:val="38"/>
        </w:rPr>
      </w:pPr>
    </w:p>
    <w:p w:rsidR="003A3126" w:rsidRDefault="003A3126">
      <w:pPr>
        <w:pStyle w:val="BodyText"/>
        <w:spacing w:before="8"/>
        <w:rPr>
          <w:sz w:val="44"/>
        </w:rPr>
      </w:pPr>
    </w:p>
    <w:p w:rsidR="003A3126" w:rsidRDefault="00BD65D7">
      <w:pPr>
        <w:pStyle w:val="BodyText"/>
        <w:ind w:left="342"/>
      </w:pPr>
      <w:r>
        <w:t>Decide who will travel with you</w:t>
      </w:r>
    </w:p>
    <w:p w:rsidR="003A3126" w:rsidRDefault="00A07119">
      <w:pPr>
        <w:pStyle w:val="BodyText"/>
        <w:rPr>
          <w:sz w:val="38"/>
        </w:rPr>
      </w:pPr>
      <w:r w:rsidRPr="00612A70">
        <w:rPr>
          <w:noProof/>
          <w:sz w:val="20"/>
          <w:lang w:val="en-GB" w:eastAsia="en-GB"/>
        </w:rPr>
        <mc:AlternateContent>
          <mc:Choice Requires="wps">
            <w:drawing>
              <wp:anchor distT="0" distB="0" distL="114300" distR="114300" simplePos="0" relativeHeight="251741696" behindDoc="0" locked="0" layoutInCell="1" allowOverlap="1" wp14:anchorId="595E6572" wp14:editId="15669BC3">
                <wp:simplePos x="0" y="0"/>
                <wp:positionH relativeFrom="column">
                  <wp:posOffset>334645</wp:posOffset>
                </wp:positionH>
                <wp:positionV relativeFrom="paragraph">
                  <wp:posOffset>40640</wp:posOffset>
                </wp:positionV>
                <wp:extent cx="4921885" cy="927100"/>
                <wp:effectExtent l="0" t="0" r="12065" b="2540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9271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26.35pt;margin-top:3.2pt;width:387.55pt;height:73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">
                <v:textbox>
                  <w:txbxContent>
                    <w:p w:rsidR="00A07119" w:rsidRDefault="00A07119" w:rsidP="00A07119"/>
                  </w:txbxContent>
                </v:textbox>
              </v:shape>
            </w:pict>
          </mc:Fallback>
        </mc:AlternateContent>
      </w:r>
    </w:p>
    <w:p w:rsidR="003A3126" w:rsidRDefault="003A3126">
      <w:pPr>
        <w:pStyle w:val="BodyText"/>
        <w:rPr>
          <w:sz w:val="38"/>
        </w:rPr>
      </w:pPr>
    </w:p>
    <w:p w:rsidR="003A3126" w:rsidRDefault="003A3126">
      <w:pPr>
        <w:pStyle w:val="BodyText"/>
        <w:rPr>
          <w:sz w:val="38"/>
        </w:rPr>
      </w:pPr>
    </w:p>
    <w:p w:rsidR="003A3126" w:rsidRDefault="00BD65D7">
      <w:pPr>
        <w:pStyle w:val="BodyText"/>
        <w:spacing w:before="275" w:line="225" w:lineRule="auto"/>
        <w:ind w:left="343" w:right="2167"/>
      </w:pPr>
      <w:r>
        <w:t>Work out who will stay with you before, during and after your operation</w:t>
      </w:r>
    </w:p>
    <w:p w:rsidR="003A3126" w:rsidRDefault="00A07119">
      <w:pPr>
        <w:pStyle w:val="BodyText"/>
        <w:rPr>
          <w:sz w:val="20"/>
        </w:rPr>
      </w:pPr>
      <w:r w:rsidRPr="00612A70">
        <w:rPr>
          <w:noProof/>
          <w:sz w:val="20"/>
          <w:lang w:val="en-GB" w:eastAsia="en-GB"/>
        </w:rPr>
        <mc:AlternateContent>
          <mc:Choice Requires="wps">
            <w:drawing>
              <wp:anchor distT="0" distB="0" distL="114300" distR="114300" simplePos="0" relativeHeight="251749888" behindDoc="0" locked="0" layoutInCell="1" allowOverlap="1" wp14:anchorId="05484ABB" wp14:editId="4167AAD8">
                <wp:simplePos x="0" y="0"/>
                <wp:positionH relativeFrom="column">
                  <wp:posOffset>334645</wp:posOffset>
                </wp:positionH>
                <wp:positionV relativeFrom="paragraph">
                  <wp:posOffset>59690</wp:posOffset>
                </wp:positionV>
                <wp:extent cx="4921885" cy="927100"/>
                <wp:effectExtent l="0" t="0" r="12065" b="2540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885" cy="927100"/>
                        </a:xfrm>
                        <a:prstGeom prst="rect">
                          <a:avLst/>
                        </a:prstGeom>
                        <a:solidFill>
                          <a:srgbClr val="FFFFFF"/>
                        </a:solidFill>
                        <a:ln w="9525">
                          <a:solidFill>
                            <a:srgbClr val="000000"/>
                          </a:solidFill>
                          <a:miter lim="800000"/>
                          <a:headEnd/>
                          <a:tailEnd/>
                        </a:ln>
                      </wps:spPr>
                      <wps:txbx>
                        <w:txbxContent>
                          <w:p w:rsidR="00A07119" w:rsidRDefault="00A07119" w:rsidP="00A07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26.35pt;margin-top:4.7pt;width:387.55pt;height:73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">
                <v:textbox>
                  <w:txbxContent>
                    <w:p w:rsidR="00A07119" w:rsidRDefault="00A07119" w:rsidP="00A07119"/>
                  </w:txbxContent>
                </v:textbox>
              </v:shape>
            </w:pict>
          </mc:Fallback>
        </mc:AlternateConten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8"/>
        <w:rPr>
          <w:sz w:val="20"/>
        </w:rPr>
      </w:pPr>
    </w:p>
    <w:p w:rsidR="003A3126" w:rsidRDefault="00BD65D7">
      <w:pPr>
        <w:ind w:left="5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2"/>
        <w:ind w:left="6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before="165"/>
        <w:ind w:right="793"/>
        <w:jc w:val="right"/>
        <w:rPr>
          <w:sz w:val="24"/>
        </w:rPr>
      </w:pPr>
      <w:r>
        <w:t xml:space="preserve">Page </w:t>
      </w:r>
      <w:r>
        <w:rPr>
          <w:sz w:val="24"/>
        </w:rPr>
        <w:t>9</w:t>
      </w:r>
    </w:p>
    <w:p w:rsidR="003A3126" w:rsidRDefault="003A3126">
      <w:pPr>
        <w:jc w:val="right"/>
        <w:rPr>
          <w:sz w:val="24"/>
        </w:rPr>
        <w:sectPr w:rsidR="003A3126">
          <w:pgSz w:w="11900" w:h="16850"/>
          <w:pgMar w:top="700" w:right="260" w:bottom="280" w:left="300" w:header="720" w:footer="720" w:gutter="0"/>
          <w:cols w:space="720"/>
        </w:sectPr>
      </w:pPr>
    </w:p>
    <w:p w:rsidR="003A3126" w:rsidRDefault="008D2655">
      <w:pPr>
        <w:pStyle w:val="Heading1"/>
        <w:spacing w:before="107"/>
        <w:ind w:left="266"/>
      </w:pPr>
      <w:r>
        <w:rPr>
          <w:noProof/>
          <w:lang w:val="en-GB" w:eastAsia="en-GB"/>
        </w:rPr>
        <mc:AlternateContent>
          <mc:Choice Requires="wpg">
            <w:drawing>
              <wp:anchor distT="0" distB="0" distL="114300" distR="114300" simplePos="0" relativeHeight="251661824" behindDoc="1" locked="0" layoutInCell="1" allowOverlap="1" wp14:anchorId="58048C64" wp14:editId="418AB8E9">
                <wp:simplePos x="0" y="0"/>
                <wp:positionH relativeFrom="page">
                  <wp:posOffset>257175</wp:posOffset>
                </wp:positionH>
                <wp:positionV relativeFrom="page">
                  <wp:posOffset>809625</wp:posOffset>
                </wp:positionV>
                <wp:extent cx="6866890" cy="8963025"/>
                <wp:effectExtent l="0" t="0" r="10160" b="28575"/>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8963025"/>
                          <a:chOff x="397" y="1249"/>
                          <a:chExt cx="10814" cy="14191"/>
                        </a:xfrm>
                      </wpg:grpSpPr>
                      <wps:wsp>
                        <wps:cNvPr id="70" name="Rectangle 64"/>
                        <wps:cNvSpPr>
                          <a:spLocks noChangeArrowheads="1"/>
                        </wps:cNvSpPr>
                        <wps:spPr bwMode="auto">
                          <a:xfrm>
                            <a:off x="397" y="1249"/>
                            <a:ext cx="10789" cy="14191"/>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Rectangle 63"/>
                        <wps:cNvSpPr>
                          <a:spLocks noChangeArrowheads="1"/>
                        </wps:cNvSpPr>
                        <wps:spPr bwMode="auto">
                          <a:xfrm>
                            <a:off x="397" y="1249"/>
                            <a:ext cx="10814" cy="855"/>
                          </a:xfrm>
                          <a:prstGeom prst="rect">
                            <a:avLst/>
                          </a:prstGeom>
                          <a:solidFill>
                            <a:srgbClr val="F372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6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324" y="3249"/>
                            <a:ext cx="1757" cy="2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Picture 6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212" y="3399"/>
                            <a:ext cx="1555" cy="23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560" y="6358"/>
                            <a:ext cx="960" cy="1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8" o:spid="_x0000_s1026" style="position:absolute;margin-left:20.25pt;margin-top:63.75pt;width:540.7pt;height:705.75pt;z-index:-251654656;mso-position-horizontal-relative:page;mso-position-vertical-relative:page" coordorigin="397,1249" coordsize="10814,14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FnGPysjHQAAIx0AABUAAABkcnMvbWVk&#10;aWEvaW1hZ2UzLmpwZWf/2P/gABBKRklGAAEBAQBgAGAAAP/bAEMAAwICAwICAwMDAwQDAwQFCAUF&#10;BAQFCgcHBggMCgwMCwoLCw0OEhANDhEOCwsQFhARExQVFRUMDxcYFhQYEhQVFP/bAEMBAwQEBQQF&#10;CQUFCRQNCw0UFBQUFBQUFBQUFBQUFBQUFBQUFBQUFBQUFBQUFBQUFBQUFBQUFBQUFBQUFBQUFBQU&#10;FP/AABEIAM4AZ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">
                <v:rect id="Rectangle 64" o:spid="_x0000_s1027" style="position:absolute;left:397;top:1249;width:10789;height:1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zxcAA&#10;AADbAAAADwAAAGRycy9kb3ducmV2LnhtbERPy4rCMBTdC/5DuMJsRBNd+KhGEWFAFwpWXbi7NNe2&#10;2NyUJqOdvzcLweXhvJfr1lbiSY0vHWsYDRUI4syZknMNl/PvYAbCB2SDlWPS8E8e1qtuZ4mJcS8+&#10;0TMNuYgh7BPUUIRQJ1L6rCCLfuhq4sjdXWMxRNjk0jT4iuG2kmOlJtJiybGhwJq2BWWP9M9q6Kvp&#10;/HA5HBW6ydX1zW1vbtVe659eu1mACNSGr/jj3hkN07g+fo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DezxcAAAADbAAAADwAAAAAAAAAAAAAAAACYAgAAZHJzL2Rvd25y&#10;ZXYueG1sUEsFBgAAAAAEAAQA9QAAAIUDAAAAAA==&#10;" filled="f" strokecolor="#f37145"/>
                <v:rect id="Rectangle 63" o:spid="_x0000_s1028" style="position:absolute;left:397;top:1249;width:10814;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XUsIA&#10;AADbAAAADwAAAGRycy9kb3ducmV2LnhtbESP0YrCMBRE3xf8h3AF39a0gu5ajaKCUF+WXfUDLsm1&#10;rTY3pYla/94sCD4OM3OGmS87W4sbtb5yrCAdJiCItTMVFwqOh+3nNwgfkA3WjknBgzwsF72POWbG&#10;3fmPbvtQiAhhn6GCMoQmk9Lrkiz6oWuIo3dyrcUQZVtI0+I9wm0tR0kykRYrjgslNrQpSV/2V6vg&#10;vJt0Jz2VY53m691Pgcblv0apQb9bzUAE6sI7/GrnRsFXCv9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DxdSwgAAANsAAAAPAAAAAAAAAAAAAAAAAJgCAABkcnMvZG93&#10;bnJldi54bWxQSwUGAAAAAAQABAD1AAAAhwMAAAAA&#10;" fillcolor="#f37245"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9" type="#_x0000_t75" style="position:absolute;left:6324;top:3249;width:1757;height: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yBbnEAAAA2wAAAA8AAABkcnMvZG93bnJldi54bWxEj81uwjAQhO9IvIO1SL0VByoVCBiEKBQu&#10;HPi5cFvFSxwlXkexS9K3r5EqcRzNzDeaxaqzlXhQ4wvHCkbDBARx5nTBuYLrZfc+BeEDssbKMSn4&#10;JQ+rZb+3wFS7lk/0OIdcRAj7FBWYEOpUSp8ZsuiHriaO3t01FkOUTS51g22E20qOk+RTWiw4Lhis&#10;aWMoK88/VkHZXm5fPNsezORjx0l23O7b71Kpt0G3noMI1IVX+L990AomY3h+i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yBbnEAAAA2wAAAA8AAAAAAAAAAAAAAAAA&#10;nwIAAGRycy9kb3ducmV2LnhtbFBLBQYAAAAABAAEAPcAAACQAwAAAAA=&#10;">
                  <v:imagedata r:id="rId60" o:title=""/>
                </v:shape>
                <v:shape id="Picture 61" o:spid="_x0000_s1030" type="#_x0000_t75" style="position:absolute;left:8212;top:3399;width:1555;height:2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GdzLDAAAA2wAAAA8AAABkcnMvZG93bnJldi54bWxEj1uLwjAUhN8F/0M4wr5p6gV1u0bRLov6&#10;6GXfD82xKduclCZq/fcbQfBxmJlvmMWqtZW4UeNLxwqGgwQEce50yYWC8+mnPwfhA7LGyjEpeJCH&#10;1bLbWWCq3Z0PdDuGQkQI+xQVmBDqVEqfG7LoB64mjt7FNRZDlE0hdYP3CLeVHCXJVFosOS4YrCkz&#10;lP8dr1ZB8rn/NdvLLGweRTapp+fdPPueKPXRa9dfIAK14R1+tXdawWwMzy/xB8j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gZ3MsMAAADbAAAADwAAAAAAAAAAAAAAAACf&#10;AgAAZHJzL2Rvd25yZXYueG1sUEsFBgAAAAAEAAQA9wAAAI8DAAAAAA==&#10;">
                  <v:imagedata r:id="rId61" o:title=""/>
                </v:shape>
                <v:shape id="Picture 60" o:spid="_x0000_s1031" type="#_x0000_t75" style="position:absolute;left:8560;top:6358;width:960;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0Ei/DAAAA2wAAAA8AAABkcnMvZG93bnJldi54bWxEj0FrwkAUhO9C/8PyCr3pi6VoiK4iYlGw&#10;Hmrs/Zl9TVKzb0N21fTfdwuFHoeZ+YaZL3vbqBt3vnaiYTxKQLEUztRSajjlr8MUlA8khhonrOGb&#10;PSwXD4M5Zcbd5Z1vx1CqCBGfkYYqhDZD9EXFlvzItSzR+3SdpRBlV6Lp6B7htsHnJJmgpVriQkUt&#10;rysuLser1fCWn1LMt3v8CNsNpl9mZc6HUuunx341AxW4D//hv/bOaJi+wO+X+ANw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QSL8MAAADbAAAADwAAAAAAAAAAAAAAAACf&#10;AgAAZHJzL2Rvd25yZXYueG1sUEsFBgAAAAAEAAQA9wAAAI8DAAAAAA==&#10;">
                  <v:imagedata r:id="rId62" o:title=""/>
                </v:shape>
                <w10:wrap anchorx="page" anchory="page"/>
              </v:group>
            </w:pict>
          </mc:Fallback>
        </mc:AlternateContent>
      </w:r>
      <w:r w:rsidR="00BD65D7">
        <w:rPr>
          <w:color w:val="FFFFFF"/>
        </w:rPr>
        <w:t>What should you take to the hospital?</w:t>
      </w:r>
    </w:p>
    <w:p w:rsidR="003A3126" w:rsidRDefault="003A3126">
      <w:pPr>
        <w:pStyle w:val="BodyText"/>
        <w:rPr>
          <w:rFonts w:ascii="Arial"/>
          <w:sz w:val="20"/>
        </w:rPr>
      </w:pPr>
    </w:p>
    <w:p w:rsidR="003A3126" w:rsidRDefault="003A3126">
      <w:pPr>
        <w:pStyle w:val="BodyText"/>
        <w:spacing w:before="8"/>
        <w:rPr>
          <w:rFonts w:ascii="Arial"/>
          <w:sz w:val="17"/>
        </w:rPr>
      </w:pPr>
    </w:p>
    <w:p w:rsidR="003A3126" w:rsidRDefault="00BD65D7">
      <w:pPr>
        <w:pStyle w:val="BodyText"/>
        <w:spacing w:before="119" w:line="225" w:lineRule="auto"/>
        <w:ind w:left="345" w:right="4420"/>
      </w:pPr>
      <w:r>
        <w:t>You may need to stay in hospital overnight. Here is a list of things you might need to take to the hospital</w:t>
      </w:r>
    </w:p>
    <w:p w:rsidR="003A3126" w:rsidRDefault="003A3126">
      <w:pPr>
        <w:pStyle w:val="BodyText"/>
        <w:spacing w:before="2"/>
        <w:rPr>
          <w:sz w:val="31"/>
        </w:rPr>
      </w:pPr>
    </w:p>
    <w:p w:rsidR="003A3126" w:rsidRDefault="00BD65D7">
      <w:pPr>
        <w:pStyle w:val="ListParagraph"/>
        <w:numPr>
          <w:ilvl w:val="0"/>
          <w:numId w:val="1"/>
        </w:numPr>
        <w:tabs>
          <w:tab w:val="left" w:pos="1062"/>
        </w:tabs>
        <w:ind w:left="1061"/>
        <w:rPr>
          <w:sz w:val="32"/>
        </w:rPr>
      </w:pPr>
      <w:proofErr w:type="spellStart"/>
      <w:r>
        <w:rPr>
          <w:sz w:val="32"/>
        </w:rPr>
        <w:t>Pyjamas</w:t>
      </w:r>
      <w:proofErr w:type="spellEnd"/>
    </w:p>
    <w:p w:rsidR="003A3126" w:rsidRDefault="003A3126">
      <w:pPr>
        <w:pStyle w:val="BodyText"/>
        <w:spacing w:before="9"/>
        <w:rPr>
          <w:sz w:val="38"/>
        </w:rPr>
      </w:pPr>
    </w:p>
    <w:p w:rsidR="003A3126" w:rsidRDefault="00BD65D7">
      <w:pPr>
        <w:pStyle w:val="ListParagraph"/>
        <w:numPr>
          <w:ilvl w:val="0"/>
          <w:numId w:val="1"/>
        </w:numPr>
        <w:tabs>
          <w:tab w:val="left" w:pos="1062"/>
        </w:tabs>
        <w:ind w:left="1061"/>
        <w:rPr>
          <w:sz w:val="32"/>
        </w:rPr>
      </w:pPr>
      <w:r>
        <w:rPr>
          <w:sz w:val="32"/>
        </w:rPr>
        <w:t>Dressing</w:t>
      </w:r>
      <w:r>
        <w:rPr>
          <w:spacing w:val="-8"/>
          <w:sz w:val="32"/>
        </w:rPr>
        <w:t xml:space="preserve"> </w:t>
      </w:r>
      <w:r>
        <w:rPr>
          <w:spacing w:val="-3"/>
          <w:sz w:val="32"/>
        </w:rPr>
        <w:t>Gown</w:t>
      </w:r>
    </w:p>
    <w:p w:rsidR="003A3126" w:rsidRDefault="003A3126">
      <w:pPr>
        <w:pStyle w:val="BodyText"/>
        <w:rPr>
          <w:sz w:val="38"/>
        </w:rPr>
      </w:pPr>
    </w:p>
    <w:p w:rsidR="003A3126" w:rsidRDefault="00BD65D7">
      <w:pPr>
        <w:pStyle w:val="ListParagraph"/>
        <w:numPr>
          <w:ilvl w:val="0"/>
          <w:numId w:val="1"/>
        </w:numPr>
        <w:tabs>
          <w:tab w:val="left" w:pos="1062"/>
        </w:tabs>
        <w:ind w:left="1061"/>
        <w:rPr>
          <w:sz w:val="32"/>
        </w:rPr>
      </w:pPr>
      <w:r>
        <w:rPr>
          <w:sz w:val="32"/>
        </w:rPr>
        <w:t>Change of underwear and</w:t>
      </w:r>
      <w:r>
        <w:rPr>
          <w:spacing w:val="-12"/>
          <w:sz w:val="32"/>
        </w:rPr>
        <w:t xml:space="preserve"> </w:t>
      </w:r>
      <w:r>
        <w:rPr>
          <w:sz w:val="32"/>
        </w:rPr>
        <w:t>clothes</w:t>
      </w:r>
    </w:p>
    <w:p w:rsidR="003A3126" w:rsidRDefault="003A3126">
      <w:pPr>
        <w:pStyle w:val="BodyText"/>
        <w:spacing w:before="9"/>
        <w:rPr>
          <w:sz w:val="38"/>
        </w:rPr>
      </w:pPr>
    </w:p>
    <w:p w:rsidR="003A3126" w:rsidRDefault="00BD65D7">
      <w:pPr>
        <w:pStyle w:val="ListParagraph"/>
        <w:numPr>
          <w:ilvl w:val="0"/>
          <w:numId w:val="1"/>
        </w:numPr>
        <w:tabs>
          <w:tab w:val="left" w:pos="1062"/>
        </w:tabs>
        <w:ind w:left="1061"/>
        <w:rPr>
          <w:sz w:val="32"/>
        </w:rPr>
      </w:pPr>
      <w:r>
        <w:rPr>
          <w:sz w:val="32"/>
        </w:rPr>
        <w:t>Incontinence pads (If</w:t>
      </w:r>
      <w:r>
        <w:rPr>
          <w:spacing w:val="-11"/>
          <w:sz w:val="32"/>
        </w:rPr>
        <w:t xml:space="preserve"> </w:t>
      </w:r>
      <w:r>
        <w:rPr>
          <w:sz w:val="32"/>
        </w:rPr>
        <w:t>needed)</w:t>
      </w:r>
    </w:p>
    <w:p w:rsidR="003A3126" w:rsidRDefault="003A3126">
      <w:pPr>
        <w:pStyle w:val="BodyText"/>
        <w:spacing w:before="12"/>
        <w:rPr>
          <w:sz w:val="37"/>
        </w:rPr>
      </w:pPr>
    </w:p>
    <w:p w:rsidR="003A3126" w:rsidRDefault="00BD65D7">
      <w:pPr>
        <w:pStyle w:val="ListParagraph"/>
        <w:numPr>
          <w:ilvl w:val="0"/>
          <w:numId w:val="1"/>
        </w:numPr>
        <w:tabs>
          <w:tab w:val="left" w:pos="1062"/>
        </w:tabs>
        <w:ind w:left="1061"/>
        <w:rPr>
          <w:sz w:val="32"/>
        </w:rPr>
      </w:pPr>
      <w:r>
        <w:rPr>
          <w:sz w:val="32"/>
        </w:rPr>
        <w:t>Toiletries</w:t>
      </w:r>
    </w:p>
    <w:p w:rsidR="003A3126" w:rsidRDefault="003A3126">
      <w:pPr>
        <w:pStyle w:val="BodyText"/>
        <w:spacing w:before="6"/>
        <w:rPr>
          <w:sz w:val="38"/>
        </w:rPr>
      </w:pPr>
    </w:p>
    <w:p w:rsidR="003A3126" w:rsidRDefault="00BD65D7">
      <w:pPr>
        <w:pStyle w:val="ListParagraph"/>
        <w:numPr>
          <w:ilvl w:val="0"/>
          <w:numId w:val="1"/>
        </w:numPr>
        <w:tabs>
          <w:tab w:val="left" w:pos="1062"/>
        </w:tabs>
        <w:spacing w:before="1"/>
        <w:ind w:left="1061"/>
        <w:rPr>
          <w:sz w:val="32"/>
        </w:rPr>
      </w:pPr>
      <w:r>
        <w:rPr>
          <w:sz w:val="32"/>
        </w:rPr>
        <w:t>Hospital passport to give to hospital</w:t>
      </w:r>
      <w:r>
        <w:rPr>
          <w:spacing w:val="-18"/>
          <w:sz w:val="32"/>
        </w:rPr>
        <w:t xml:space="preserve"> </w:t>
      </w:r>
      <w:r>
        <w:rPr>
          <w:sz w:val="32"/>
        </w:rPr>
        <w:t>staff</w:t>
      </w:r>
    </w:p>
    <w:p w:rsidR="003A3126" w:rsidRDefault="003A3126">
      <w:pPr>
        <w:pStyle w:val="BodyText"/>
        <w:spacing w:before="11"/>
        <w:rPr>
          <w:sz w:val="37"/>
        </w:rPr>
      </w:pPr>
    </w:p>
    <w:p w:rsidR="003A3126" w:rsidRDefault="00BD65D7">
      <w:pPr>
        <w:pStyle w:val="ListParagraph"/>
        <w:numPr>
          <w:ilvl w:val="0"/>
          <w:numId w:val="1"/>
        </w:numPr>
        <w:tabs>
          <w:tab w:val="left" w:pos="1062"/>
        </w:tabs>
        <w:ind w:left="1061"/>
        <w:rPr>
          <w:sz w:val="32"/>
        </w:rPr>
      </w:pPr>
      <w:r>
        <w:rPr>
          <w:sz w:val="32"/>
        </w:rPr>
        <w:t>Medication or list of</w:t>
      </w:r>
      <w:r>
        <w:rPr>
          <w:spacing w:val="-23"/>
          <w:sz w:val="32"/>
        </w:rPr>
        <w:t xml:space="preserve"> </w:t>
      </w:r>
      <w:r>
        <w:rPr>
          <w:sz w:val="32"/>
        </w:rPr>
        <w:t>medication</w:t>
      </w:r>
    </w:p>
    <w:p w:rsidR="003A3126" w:rsidRDefault="003A3126">
      <w:pPr>
        <w:pStyle w:val="BodyText"/>
        <w:spacing w:before="2"/>
        <w:rPr>
          <w:sz w:val="36"/>
        </w:rPr>
      </w:pPr>
    </w:p>
    <w:p w:rsidR="003A3126" w:rsidRDefault="00BD65D7">
      <w:pPr>
        <w:pStyle w:val="ListParagraph"/>
        <w:numPr>
          <w:ilvl w:val="0"/>
          <w:numId w:val="1"/>
        </w:numPr>
        <w:tabs>
          <w:tab w:val="left" w:pos="1062"/>
        </w:tabs>
        <w:spacing w:before="1" w:line="247" w:lineRule="auto"/>
        <w:ind w:left="1061" w:right="2709"/>
        <w:rPr>
          <w:sz w:val="32"/>
        </w:rPr>
      </w:pPr>
      <w:r>
        <w:rPr>
          <w:sz w:val="32"/>
        </w:rPr>
        <w:t>Essential aids – glasses, hearing aid, any</w:t>
      </w:r>
      <w:r>
        <w:rPr>
          <w:spacing w:val="-41"/>
          <w:sz w:val="32"/>
        </w:rPr>
        <w:t xml:space="preserve"> </w:t>
      </w:r>
      <w:r>
        <w:rPr>
          <w:sz w:val="32"/>
        </w:rPr>
        <w:t>other communication</w:t>
      </w:r>
      <w:r>
        <w:rPr>
          <w:spacing w:val="-8"/>
          <w:sz w:val="32"/>
        </w:rPr>
        <w:t xml:space="preserve"> </w:t>
      </w:r>
      <w:r>
        <w:rPr>
          <w:sz w:val="32"/>
        </w:rPr>
        <w:t>aid</w:t>
      </w:r>
    </w:p>
    <w:p w:rsidR="003A3126" w:rsidRDefault="003A3126">
      <w:pPr>
        <w:pStyle w:val="BodyText"/>
        <w:spacing w:before="10"/>
        <w:rPr>
          <w:sz w:val="38"/>
        </w:rPr>
      </w:pPr>
    </w:p>
    <w:p w:rsidR="003A3126" w:rsidRDefault="00BD65D7">
      <w:pPr>
        <w:pStyle w:val="ListParagraph"/>
        <w:numPr>
          <w:ilvl w:val="0"/>
          <w:numId w:val="1"/>
        </w:numPr>
        <w:tabs>
          <w:tab w:val="left" w:pos="1062"/>
        </w:tabs>
        <w:ind w:left="1061"/>
        <w:rPr>
          <w:sz w:val="32"/>
        </w:rPr>
      </w:pPr>
      <w:r>
        <w:rPr>
          <w:sz w:val="32"/>
        </w:rPr>
        <w:t>Personal stereo, magazines, familiar objects,</w:t>
      </w:r>
      <w:r>
        <w:rPr>
          <w:spacing w:val="-29"/>
          <w:sz w:val="32"/>
        </w:rPr>
        <w:t xml:space="preserve"> </w:t>
      </w:r>
      <w:proofErr w:type="spellStart"/>
      <w:r>
        <w:rPr>
          <w:sz w:val="32"/>
        </w:rPr>
        <w:t>etc</w:t>
      </w:r>
      <w:proofErr w:type="spellEnd"/>
    </w:p>
    <w:p w:rsidR="003A3126" w:rsidRDefault="003A3126">
      <w:pPr>
        <w:pStyle w:val="BodyText"/>
        <w:spacing w:before="12"/>
        <w:rPr>
          <w:sz w:val="37"/>
        </w:rPr>
      </w:pPr>
    </w:p>
    <w:p w:rsidR="003A3126" w:rsidRDefault="00BD65D7">
      <w:pPr>
        <w:pStyle w:val="ListParagraph"/>
        <w:numPr>
          <w:ilvl w:val="0"/>
          <w:numId w:val="1"/>
        </w:numPr>
        <w:tabs>
          <w:tab w:val="left" w:pos="1062"/>
        </w:tabs>
        <w:ind w:left="1061"/>
        <w:rPr>
          <w:sz w:val="32"/>
        </w:rPr>
      </w:pPr>
      <w:r>
        <w:rPr>
          <w:sz w:val="32"/>
        </w:rPr>
        <w:t>Anything</w:t>
      </w:r>
      <w:r>
        <w:rPr>
          <w:spacing w:val="-6"/>
          <w:sz w:val="32"/>
        </w:rPr>
        <w:t xml:space="preserve"> </w:t>
      </w:r>
      <w:r>
        <w:rPr>
          <w:sz w:val="32"/>
        </w:rPr>
        <w:t>else?</w:t>
      </w:r>
    </w:p>
    <w:p w:rsidR="003A3126" w:rsidRDefault="003A3126">
      <w:pPr>
        <w:pStyle w:val="BodyText"/>
        <w:rPr>
          <w:sz w:val="20"/>
        </w:rPr>
      </w:pPr>
    </w:p>
    <w:p w:rsidR="003A3126" w:rsidRDefault="008D2655">
      <w:pPr>
        <w:pStyle w:val="BodyText"/>
        <w:rPr>
          <w:sz w:val="20"/>
        </w:rPr>
      </w:pPr>
      <w:r w:rsidRPr="00612A70">
        <w:rPr>
          <w:noProof/>
          <w:sz w:val="20"/>
          <w:lang w:val="en-GB" w:eastAsia="en-GB"/>
        </w:rPr>
        <mc:AlternateContent>
          <mc:Choice Requires="wps">
            <w:drawing>
              <wp:anchor distT="0" distB="0" distL="114300" distR="114300" simplePos="0" relativeHeight="251751936" behindDoc="0" locked="0" layoutInCell="1" allowOverlap="1" wp14:anchorId="57D30943" wp14:editId="5617298D">
                <wp:simplePos x="0" y="0"/>
                <wp:positionH relativeFrom="column">
                  <wp:posOffset>571500</wp:posOffset>
                </wp:positionH>
                <wp:positionV relativeFrom="paragraph">
                  <wp:posOffset>33655</wp:posOffset>
                </wp:positionV>
                <wp:extent cx="5800725" cy="1270000"/>
                <wp:effectExtent l="0" t="0" r="28575" b="2540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270000"/>
                        </a:xfrm>
                        <a:prstGeom prst="rect">
                          <a:avLst/>
                        </a:prstGeom>
                        <a:solidFill>
                          <a:srgbClr val="FFFFFF"/>
                        </a:solidFill>
                        <a:ln w="9525">
                          <a:solidFill>
                            <a:srgbClr val="000000"/>
                          </a:solidFill>
                          <a:miter lim="800000"/>
                          <a:headEnd/>
                          <a:tailEnd/>
                        </a:ln>
                      </wps:spPr>
                      <wps:txbx>
                        <w:txbxContent>
                          <w:p w:rsidR="008D2655" w:rsidRDefault="008D2655" w:rsidP="008D2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5pt;margin-top:2.65pt;width:456.75pt;height:100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">
                <v:textbox>
                  <w:txbxContent>
                    <w:p w:rsidR="008D2655" w:rsidRDefault="008D2655" w:rsidP="008D2655"/>
                  </w:txbxContent>
                </v:textbox>
              </v:shape>
            </w:pict>
          </mc:Fallback>
        </mc:AlternateConten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2"/>
        <w:rPr>
          <w:sz w:val="19"/>
        </w:rPr>
      </w:pPr>
    </w:p>
    <w:p w:rsidR="003A3126" w:rsidRDefault="00BD65D7">
      <w:pPr>
        <w:spacing w:before="101"/>
        <w:ind w:left="5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rPr>
          <w:sz w:val="16"/>
        </w:rPr>
        <w:sectPr w:rsidR="003A3126">
          <w:pgSz w:w="11900" w:h="16850"/>
          <w:pgMar w:top="1240" w:right="260" w:bottom="280" w:left="300" w:header="720" w:footer="720" w:gutter="0"/>
          <w:cols w:space="720"/>
        </w:sectPr>
      </w:pPr>
    </w:p>
    <w:p w:rsidR="003A3126" w:rsidRDefault="00BD65D7" w:rsidP="00CA3711">
      <w:pPr>
        <w:tabs>
          <w:tab w:val="left" w:pos="2977"/>
        </w:tabs>
        <w:spacing w:before="22"/>
        <w:ind w:left="601"/>
        <w:rPr>
          <w:sz w:val="16"/>
        </w:rPr>
      </w:pPr>
      <w:r>
        <w:rPr>
          <w:sz w:val="16"/>
        </w:rPr>
        <w:t>©</w:t>
      </w:r>
      <w:r>
        <w:rPr>
          <w:spacing w:val="-3"/>
          <w:sz w:val="16"/>
        </w:rPr>
        <w:t xml:space="preserve"> </w:t>
      </w:r>
      <w:proofErr w:type="spellStart"/>
      <w:r>
        <w:rPr>
          <w:spacing w:val="-1"/>
          <w:sz w:val="16"/>
        </w:rPr>
        <w:t>SeeAbilit</w:t>
      </w:r>
      <w:r>
        <w:rPr>
          <w:sz w:val="16"/>
        </w:rPr>
        <w:t>y</w:t>
      </w:r>
      <w:proofErr w:type="spellEnd"/>
      <w:r>
        <w:rPr>
          <w:sz w:val="16"/>
        </w:rPr>
        <w:t xml:space="preserve"> </w:t>
      </w:r>
      <w:r>
        <w:rPr>
          <w:spacing w:val="-1"/>
          <w:sz w:val="16"/>
        </w:rPr>
        <w:t>2017</w:t>
      </w:r>
      <w:r>
        <w:rPr>
          <w:sz w:val="16"/>
        </w:rPr>
        <w:t>.</w:t>
      </w:r>
      <w:r>
        <w:rPr>
          <w:spacing w:val="-1"/>
          <w:sz w:val="16"/>
        </w:rPr>
        <w:t xml:space="preserve"> N</w:t>
      </w:r>
      <w:r>
        <w:rPr>
          <w:sz w:val="16"/>
        </w:rPr>
        <w:t>o</w:t>
      </w:r>
      <w:r w:rsidR="00CA3711">
        <w:rPr>
          <w:sz w:val="16"/>
        </w:rPr>
        <w:t xml:space="preserve"> part of this document</w:t>
      </w:r>
      <w:r>
        <w:rPr>
          <w:sz w:val="16"/>
        </w:rPr>
        <w:tab/>
      </w:r>
      <w:r>
        <w:rPr>
          <w:spacing w:val="-1"/>
          <w:sz w:val="16"/>
        </w:rPr>
        <w:t>ca</w:t>
      </w:r>
      <w:r>
        <w:rPr>
          <w:sz w:val="16"/>
        </w:rPr>
        <w:t xml:space="preserve">n </w:t>
      </w:r>
      <w:r>
        <w:rPr>
          <w:spacing w:val="-1"/>
          <w:sz w:val="16"/>
        </w:rPr>
        <w:t>b</w:t>
      </w:r>
      <w:r>
        <w:rPr>
          <w:sz w:val="16"/>
        </w:rPr>
        <w:t xml:space="preserve">e </w:t>
      </w:r>
      <w:r>
        <w:rPr>
          <w:spacing w:val="-1"/>
          <w:sz w:val="16"/>
        </w:rPr>
        <w:t>altere</w:t>
      </w:r>
      <w:r>
        <w:rPr>
          <w:sz w:val="16"/>
        </w:rPr>
        <w:t xml:space="preserve">d </w:t>
      </w:r>
      <w:r>
        <w:rPr>
          <w:spacing w:val="-1"/>
          <w:sz w:val="16"/>
        </w:rPr>
        <w:t>o</w:t>
      </w:r>
      <w:r>
        <w:rPr>
          <w:sz w:val="16"/>
        </w:rPr>
        <w:t>r</w:t>
      </w:r>
      <w:r>
        <w:rPr>
          <w:spacing w:val="-3"/>
          <w:sz w:val="16"/>
        </w:rPr>
        <w:t xml:space="preserve"> </w:t>
      </w:r>
      <w:r>
        <w:rPr>
          <w:spacing w:val="-1"/>
          <w:sz w:val="16"/>
        </w:rPr>
        <w:t>change</w:t>
      </w:r>
      <w:r>
        <w:rPr>
          <w:sz w:val="16"/>
        </w:rPr>
        <w:t xml:space="preserve">d </w:t>
      </w:r>
      <w:r>
        <w:rPr>
          <w:spacing w:val="-1"/>
          <w:sz w:val="16"/>
        </w:rPr>
        <w:t>withou</w:t>
      </w:r>
      <w:r>
        <w:rPr>
          <w:sz w:val="16"/>
        </w:rPr>
        <w:t>t</w:t>
      </w:r>
      <w:r>
        <w:rPr>
          <w:spacing w:val="2"/>
          <w:sz w:val="16"/>
        </w:rPr>
        <w:t xml:space="preserve"> </w:t>
      </w:r>
      <w:r>
        <w:rPr>
          <w:spacing w:val="-1"/>
          <w:sz w:val="16"/>
        </w:rPr>
        <w:t>permission</w:t>
      </w:r>
    </w:p>
    <w:p w:rsidR="003A3126" w:rsidRDefault="00BD65D7">
      <w:pPr>
        <w:spacing w:before="41"/>
        <w:ind w:left="601"/>
        <w:rPr>
          <w:sz w:val="24"/>
        </w:rPr>
      </w:pPr>
      <w:r>
        <w:br w:type="column"/>
        <w:t xml:space="preserve">Page </w:t>
      </w:r>
      <w:r>
        <w:rPr>
          <w:sz w:val="24"/>
        </w:rPr>
        <w:t>10</w:t>
      </w:r>
    </w:p>
    <w:p w:rsidR="003A3126" w:rsidRDefault="003A3126">
      <w:pPr>
        <w:rPr>
          <w:sz w:val="24"/>
        </w:rPr>
        <w:sectPr w:rsidR="003A3126">
          <w:type w:val="continuous"/>
          <w:pgSz w:w="11900" w:h="16850"/>
          <w:pgMar w:top="900" w:right="260" w:bottom="280" w:left="300" w:header="720" w:footer="720" w:gutter="0"/>
          <w:cols w:num="2" w:space="720" w:equalWidth="0">
            <w:col w:w="7985" w:space="1194"/>
            <w:col w:w="2161"/>
          </w:cols>
        </w:sectPr>
      </w:pPr>
    </w:p>
    <w:p w:rsidR="003A3126" w:rsidRDefault="00BD65D7">
      <w:pPr>
        <w:spacing w:before="71"/>
        <w:ind w:left="345"/>
        <w:rPr>
          <w:b/>
          <w:sz w:val="48"/>
        </w:rPr>
      </w:pPr>
      <w:r>
        <w:rPr>
          <w:noProof/>
          <w:lang w:val="en-GB" w:eastAsia="en-GB"/>
        </w:rPr>
        <mc:AlternateContent>
          <mc:Choice Requires="wps">
            <w:drawing>
              <wp:anchor distT="0" distB="0" distL="114300" distR="114300" simplePos="0" relativeHeight="251662848" behindDoc="1" locked="0" layoutInCell="1" allowOverlap="1">
                <wp:simplePos x="0" y="0"/>
                <wp:positionH relativeFrom="page">
                  <wp:posOffset>433070</wp:posOffset>
                </wp:positionH>
                <wp:positionV relativeFrom="page">
                  <wp:posOffset>5397500</wp:posOffset>
                </wp:positionV>
                <wp:extent cx="5090160" cy="609600"/>
                <wp:effectExtent l="13970" t="6350" r="10795" b="12700"/>
                <wp:wrapNone/>
                <wp:docPr id="6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609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34.1pt;margin-top:425pt;width:400.8pt;height:48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" filled="f">
                <w10:wrap anchorx="page" anchory="page"/>
              </v:rect>
            </w:pict>
          </mc:Fallback>
        </mc:AlternateContent>
      </w:r>
      <w:r>
        <w:rPr>
          <w:noProof/>
          <w:lang w:val="en-GB" w:eastAsia="en-GB"/>
        </w:rPr>
        <mc:AlternateContent>
          <mc:Choice Requires="wps">
            <w:drawing>
              <wp:anchor distT="0" distB="0" distL="114300" distR="114300" simplePos="0" relativeHeight="251663872" behindDoc="1" locked="0" layoutInCell="1" allowOverlap="1">
                <wp:simplePos x="0" y="0"/>
                <wp:positionH relativeFrom="page">
                  <wp:posOffset>433070</wp:posOffset>
                </wp:positionH>
                <wp:positionV relativeFrom="page">
                  <wp:posOffset>7315200</wp:posOffset>
                </wp:positionV>
                <wp:extent cx="5090160" cy="609600"/>
                <wp:effectExtent l="13970" t="9525" r="10795" b="9525"/>
                <wp:wrapNone/>
                <wp:docPr id="67"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609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34.1pt;margin-top:8in;width:400.8pt;height:48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" filled="f">
                <w10:wrap anchorx="page" anchory="page"/>
              </v:rect>
            </w:pict>
          </mc:Fallback>
        </mc:AlternateContent>
      </w:r>
      <w:r>
        <w:rPr>
          <w:noProof/>
          <w:lang w:val="en-GB" w:eastAsia="en-GB"/>
        </w:rPr>
        <w:drawing>
          <wp:anchor distT="0" distB="0" distL="0" distR="0" simplePos="0" relativeHeight="251651584" behindDoc="1" locked="0" layoutInCell="1" allowOverlap="1">
            <wp:simplePos x="0" y="0"/>
            <wp:positionH relativeFrom="page">
              <wp:posOffset>5811520</wp:posOffset>
            </wp:positionH>
            <wp:positionV relativeFrom="page">
              <wp:posOffset>6594475</wp:posOffset>
            </wp:positionV>
            <wp:extent cx="1127592" cy="1712976"/>
            <wp:effectExtent l="0" t="0" r="0" b="0"/>
            <wp:wrapNone/>
            <wp:docPr id="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8.jpeg"/>
                    <pic:cNvPicPr/>
                  </pic:nvPicPr>
                  <pic:blipFill>
                    <a:blip r:embed="rId63" cstate="print"/>
                    <a:stretch>
                      <a:fillRect/>
                    </a:stretch>
                  </pic:blipFill>
                  <pic:spPr>
                    <a:xfrm>
                      <a:off x="0" y="0"/>
                      <a:ext cx="1127592" cy="1712976"/>
                    </a:xfrm>
                    <a:prstGeom prst="rect">
                      <a:avLst/>
                    </a:prstGeom>
                  </pic:spPr>
                </pic:pic>
              </a:graphicData>
            </a:graphic>
          </wp:anchor>
        </w:drawing>
      </w:r>
      <w:r>
        <w:rPr>
          <w:noProof/>
          <w:lang w:val="en-GB" w:eastAsia="en-GB"/>
        </w:rPr>
        <w:drawing>
          <wp:anchor distT="0" distB="0" distL="0" distR="0" simplePos="0" relativeHeight="251652608" behindDoc="1" locked="0" layoutInCell="1" allowOverlap="1">
            <wp:simplePos x="0" y="0"/>
            <wp:positionH relativeFrom="page">
              <wp:posOffset>5817768</wp:posOffset>
            </wp:positionH>
            <wp:positionV relativeFrom="page">
              <wp:posOffset>4080562</wp:posOffset>
            </wp:positionV>
            <wp:extent cx="1124949" cy="1138809"/>
            <wp:effectExtent l="0" t="0" r="0" b="0"/>
            <wp:wrapNone/>
            <wp:docPr id="1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9.jpeg"/>
                    <pic:cNvPicPr/>
                  </pic:nvPicPr>
                  <pic:blipFill>
                    <a:blip r:embed="rId64" cstate="print"/>
                    <a:stretch>
                      <a:fillRect/>
                    </a:stretch>
                  </pic:blipFill>
                  <pic:spPr>
                    <a:xfrm>
                      <a:off x="0" y="0"/>
                      <a:ext cx="1124949" cy="1138809"/>
                    </a:xfrm>
                    <a:prstGeom prst="rect">
                      <a:avLst/>
                    </a:prstGeom>
                  </pic:spPr>
                </pic:pic>
              </a:graphicData>
            </a:graphic>
          </wp:anchor>
        </w:drawing>
      </w:r>
      <w:r>
        <w:rPr>
          <w:noProof/>
          <w:lang w:val="en-GB" w:eastAsia="en-GB"/>
        </w:rPr>
        <w:drawing>
          <wp:anchor distT="0" distB="0" distL="0" distR="0" simplePos="0" relativeHeight="251645440" behindDoc="0" locked="0" layoutInCell="1" allowOverlap="1">
            <wp:simplePos x="0" y="0"/>
            <wp:positionH relativeFrom="page">
              <wp:posOffset>5078190</wp:posOffset>
            </wp:positionH>
            <wp:positionV relativeFrom="paragraph">
              <wp:posOffset>12728</wp:posOffset>
            </wp:positionV>
            <wp:extent cx="1893108" cy="537829"/>
            <wp:effectExtent l="0" t="0" r="0" b="0"/>
            <wp:wrapNone/>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6" cstate="print"/>
                    <a:stretch>
                      <a:fillRect/>
                    </a:stretch>
                  </pic:blipFill>
                  <pic:spPr>
                    <a:xfrm>
                      <a:off x="0" y="0"/>
                      <a:ext cx="1893108" cy="537829"/>
                    </a:xfrm>
                    <a:prstGeom prst="rect">
                      <a:avLst/>
                    </a:prstGeom>
                  </pic:spPr>
                </pic:pic>
              </a:graphicData>
            </a:graphic>
          </wp:anchor>
        </w:drawing>
      </w:r>
      <w:r>
        <w:rPr>
          <w:b/>
          <w:sz w:val="48"/>
        </w:rPr>
        <w:t>After the surgery</w:t>
      </w:r>
    </w:p>
    <w:p w:rsidR="003A3126" w:rsidRDefault="003A3126">
      <w:pPr>
        <w:pStyle w:val="BodyText"/>
        <w:rPr>
          <w:b/>
          <w:sz w:val="20"/>
        </w:rPr>
      </w:pPr>
    </w:p>
    <w:p w:rsidR="003A3126" w:rsidRDefault="00BD65D7">
      <w:pPr>
        <w:pStyle w:val="BodyText"/>
        <w:spacing w:before="7"/>
        <w:rPr>
          <w:b/>
          <w:sz w:val="28"/>
        </w:rPr>
      </w:pPr>
      <w:r>
        <w:rPr>
          <w:noProof/>
          <w:lang w:val="en-GB" w:eastAsia="en-GB"/>
        </w:rPr>
        <mc:AlternateContent>
          <mc:Choice Requires="wps">
            <w:drawing>
              <wp:anchor distT="0" distB="0" distL="0" distR="0" simplePos="0" relativeHeight="251635200" behindDoc="0" locked="0" layoutInCell="1" allowOverlap="1">
                <wp:simplePos x="0" y="0"/>
                <wp:positionH relativeFrom="page">
                  <wp:posOffset>360680</wp:posOffset>
                </wp:positionH>
                <wp:positionV relativeFrom="paragraph">
                  <wp:posOffset>255905</wp:posOffset>
                </wp:positionV>
                <wp:extent cx="6637655" cy="0"/>
                <wp:effectExtent l="17780" t="17780" r="12065" b="10795"/>
                <wp:wrapTopAndBottom/>
                <wp:docPr id="66"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line">
                          <a:avLst/>
                        </a:prstGeom>
                        <a:noFill/>
                        <a:ln w="19124">
                          <a:solidFill>
                            <a:srgbClr val="F372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4pt,20.15pt" to="551.0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" strokecolor="#f37245" strokeweight=".53122mm">
                <w10:wrap type="topAndBottom" anchorx="page"/>
              </v:line>
            </w:pict>
          </mc:Fallback>
        </mc:AlternateContent>
      </w:r>
      <w:r>
        <w:rPr>
          <w:noProof/>
          <w:lang w:val="en-GB" w:eastAsia="en-GB"/>
        </w:rPr>
        <mc:AlternateContent>
          <mc:Choice Requires="wps">
            <w:drawing>
              <wp:anchor distT="0" distB="0" distL="0" distR="0" simplePos="0" relativeHeight="251636224" behindDoc="0" locked="0" layoutInCell="1" allowOverlap="1">
                <wp:simplePos x="0" y="0"/>
                <wp:positionH relativeFrom="page">
                  <wp:posOffset>331470</wp:posOffset>
                </wp:positionH>
                <wp:positionV relativeFrom="paragraph">
                  <wp:posOffset>509905</wp:posOffset>
                </wp:positionV>
                <wp:extent cx="6855460" cy="542925"/>
                <wp:effectExtent l="0" t="0" r="4445" b="4445"/>
                <wp:wrapTopAndBottom/>
                <wp:docPr id="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5460" cy="542925"/>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144"/>
                              <w:ind w:left="194"/>
                              <w:rPr>
                                <w:b/>
                                <w:sz w:val="36"/>
                              </w:rPr>
                            </w:pPr>
                            <w:r>
                              <w:rPr>
                                <w:b/>
                                <w:color w:val="FFFFFF"/>
                                <w:sz w:val="36"/>
                              </w:rPr>
                              <w:t>Section 3 – After the surgery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4" type="#_x0000_t202" style="position:absolute;margin-left:26.1pt;margin-top:40.15pt;width:539.8pt;height:42.75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" fillcolor="#f37145" stroked="f">
                <v:textbox inset="0,0,0,0">
                  <w:txbxContent>
                    <w:p w:rsidR="003A3126" w:rsidRDefault="00BD65D7">
                      <w:pPr>
                        <w:spacing w:before="144"/>
                        <w:ind w:left="194"/>
                        <w:rPr>
                          <w:b/>
                          <w:sz w:val="36"/>
                        </w:rPr>
                      </w:pPr>
                      <w:r>
                        <w:rPr>
                          <w:b/>
                          <w:color w:val="FFFFFF"/>
                          <w:sz w:val="36"/>
                        </w:rPr>
                        <w:t>Section 3 – After the surgery</w:t>
                      </w:r>
                    </w:p>
                  </w:txbxContent>
                </v:textbox>
                <w10:wrap type="topAndBottom" anchorx="page"/>
              </v:shape>
            </w:pict>
          </mc:Fallback>
        </mc:AlternateContent>
      </w:r>
    </w:p>
    <w:p w:rsidR="003A3126" w:rsidRDefault="003A3126">
      <w:pPr>
        <w:pStyle w:val="BodyText"/>
        <w:spacing w:before="2"/>
        <w:rPr>
          <w:b/>
          <w:sz w:val="27"/>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8D2655">
      <w:pPr>
        <w:pStyle w:val="BodyText"/>
        <w:spacing w:before="5"/>
        <w:rPr>
          <w:b/>
          <w:sz w:val="20"/>
        </w:rPr>
      </w:pPr>
      <w:r w:rsidRPr="00612A70">
        <w:rPr>
          <w:noProof/>
          <w:sz w:val="20"/>
          <w:lang w:val="en-GB" w:eastAsia="en-GB"/>
        </w:rPr>
        <mc:AlternateContent>
          <mc:Choice Requires="wps">
            <w:drawing>
              <wp:anchor distT="0" distB="0" distL="114300" distR="114300" simplePos="0" relativeHeight="251753984" behindDoc="0" locked="0" layoutInCell="1" allowOverlap="1" wp14:anchorId="47319434" wp14:editId="540F5925">
                <wp:simplePos x="0" y="0"/>
                <wp:positionH relativeFrom="column">
                  <wp:posOffset>203200</wp:posOffset>
                </wp:positionH>
                <wp:positionV relativeFrom="paragraph">
                  <wp:posOffset>1970405</wp:posOffset>
                </wp:positionV>
                <wp:extent cx="5257800" cy="800100"/>
                <wp:effectExtent l="0" t="0" r="19050" b="1905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w="9525">
                          <a:solidFill>
                            <a:srgbClr val="000000"/>
                          </a:solidFill>
                          <a:miter lim="800000"/>
                          <a:headEnd/>
                          <a:tailEnd/>
                        </a:ln>
                      </wps:spPr>
                      <wps:txbx>
                        <w:txbxContent>
                          <w:p w:rsidR="008D2655" w:rsidRDefault="008D2655" w:rsidP="008D2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16pt;margin-top:155.15pt;width:414pt;height:63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">
                <v:textbox>
                  <w:txbxContent>
                    <w:p w:rsidR="008D2655" w:rsidRDefault="008D2655" w:rsidP="008D2655"/>
                  </w:txbxContent>
                </v:textbox>
              </v:shape>
            </w:pict>
          </mc:Fallback>
        </mc:AlternateContent>
      </w:r>
      <w:r w:rsidR="00BD65D7">
        <w:rPr>
          <w:noProof/>
          <w:lang w:val="en-GB" w:eastAsia="en-GB"/>
        </w:rPr>
        <mc:AlternateContent>
          <mc:Choice Requires="wpg">
            <w:drawing>
              <wp:anchor distT="0" distB="0" distL="0" distR="0" simplePos="0" relativeHeight="251637248" behindDoc="0" locked="0" layoutInCell="1" allowOverlap="1">
                <wp:simplePos x="0" y="0"/>
                <wp:positionH relativeFrom="page">
                  <wp:posOffset>255905</wp:posOffset>
                </wp:positionH>
                <wp:positionV relativeFrom="paragraph">
                  <wp:posOffset>182880</wp:posOffset>
                </wp:positionV>
                <wp:extent cx="6860540" cy="6218555"/>
                <wp:effectExtent l="8255" t="1905" r="8255" b="8890"/>
                <wp:wrapTopAndBottom/>
                <wp:docPr id="62"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0540" cy="6218555"/>
                          <a:chOff x="403" y="288"/>
                          <a:chExt cx="10804" cy="9793"/>
                        </a:xfrm>
                      </wpg:grpSpPr>
                      <pic:pic xmlns:pic="http://schemas.openxmlformats.org/drawingml/2006/picture">
                        <pic:nvPicPr>
                          <pic:cNvPr id="63" name="Picture 5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233" y="3222"/>
                            <a:ext cx="1695" cy="1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Text Box 52"/>
                        <wps:cNvSpPr txBox="1">
                          <a:spLocks noChangeArrowheads="1"/>
                        </wps:cNvSpPr>
                        <wps:spPr bwMode="auto">
                          <a:xfrm>
                            <a:off x="411" y="295"/>
                            <a:ext cx="10789" cy="9778"/>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A3126" w:rsidRDefault="003A3126">
                              <w:pPr>
                                <w:rPr>
                                  <w:b/>
                                  <w:sz w:val="38"/>
                                </w:rPr>
                              </w:pPr>
                            </w:p>
                            <w:p w:rsidR="003A3126" w:rsidRDefault="00BD65D7">
                              <w:pPr>
                                <w:spacing w:before="329" w:line="225" w:lineRule="auto"/>
                                <w:ind w:left="239" w:right="2307"/>
                                <w:rPr>
                                  <w:b/>
                                  <w:sz w:val="32"/>
                                </w:rPr>
                              </w:pPr>
                              <w:bookmarkStart w:id="3" w:name="Section_3_–_After_the_Surgery"/>
                              <w:bookmarkStart w:id="4" w:name="Things_to_plan_for_when_you_go_home"/>
                              <w:bookmarkEnd w:id="3"/>
                              <w:bookmarkEnd w:id="4"/>
                              <w:r>
                                <w:rPr>
                                  <w:b/>
                                  <w:sz w:val="32"/>
                                </w:rPr>
                                <w:t>These questions will help you to plan what care you will need after your surgery</w:t>
                              </w:r>
                            </w:p>
                            <w:p w:rsidR="003A3126" w:rsidRDefault="003A3126">
                              <w:pPr>
                                <w:spacing w:before="8"/>
                                <w:rPr>
                                  <w:b/>
                                  <w:sz w:val="30"/>
                                </w:rPr>
                              </w:pPr>
                            </w:p>
                            <w:p w:rsidR="003A3126" w:rsidRDefault="00BD65D7">
                              <w:pPr>
                                <w:spacing w:line="225" w:lineRule="auto"/>
                                <w:ind w:left="239" w:right="2307"/>
                                <w:rPr>
                                  <w:sz w:val="32"/>
                                </w:rPr>
                              </w:pPr>
                              <w:r>
                                <w:rPr>
                                  <w:sz w:val="32"/>
                                </w:rPr>
                                <w:t>How long will you need to rest and take a break from usual activities after the operation?</w:t>
                              </w:r>
                            </w:p>
                            <w:p w:rsidR="003A3126" w:rsidRDefault="003A3126">
                              <w:pPr>
                                <w:rPr>
                                  <w:b/>
                                  <w:sz w:val="38"/>
                                </w:rPr>
                              </w:pPr>
                            </w:p>
                            <w:p w:rsidR="003A3126" w:rsidRDefault="003A3126">
                              <w:pPr>
                                <w:rPr>
                                  <w:b/>
                                  <w:sz w:val="38"/>
                                </w:rPr>
                              </w:pPr>
                            </w:p>
                            <w:p w:rsidR="003A3126" w:rsidRDefault="003A3126">
                              <w:pPr>
                                <w:rPr>
                                  <w:b/>
                                  <w:sz w:val="38"/>
                                </w:rPr>
                              </w:pPr>
                            </w:p>
                            <w:p w:rsidR="003A3126" w:rsidRDefault="00BD65D7">
                              <w:pPr>
                                <w:spacing w:before="238" w:line="228" w:lineRule="auto"/>
                                <w:ind w:left="278" w:right="2307"/>
                                <w:rPr>
                                  <w:sz w:val="32"/>
                                </w:rPr>
                              </w:pPr>
                              <w:r>
                                <w:rPr>
                                  <w:sz w:val="32"/>
                                </w:rPr>
                                <w:t>What extra support will you need? You may need 1 to 1 support to remind you not to rub your eyes. Funding for this should be agreed before your surgery by your Care Manager or Social</w:t>
                              </w:r>
                              <w:r>
                                <w:rPr>
                                  <w:spacing w:val="-6"/>
                                  <w:sz w:val="32"/>
                                </w:rPr>
                                <w:t xml:space="preserve"> </w:t>
                              </w:r>
                              <w:r>
                                <w:rPr>
                                  <w:sz w:val="32"/>
                                </w:rPr>
                                <w:t>Worker</w:t>
                              </w:r>
                            </w:p>
                            <w:p w:rsidR="003A3126" w:rsidRDefault="003A3126">
                              <w:pPr>
                                <w:rPr>
                                  <w:b/>
                                  <w:sz w:val="38"/>
                                </w:rPr>
                              </w:pPr>
                            </w:p>
                            <w:p w:rsidR="003A3126" w:rsidRDefault="003A3126">
                              <w:pPr>
                                <w:rPr>
                                  <w:b/>
                                  <w:sz w:val="38"/>
                                </w:rPr>
                              </w:pPr>
                            </w:p>
                            <w:p w:rsidR="003A3126" w:rsidRDefault="003A3126">
                              <w:pPr>
                                <w:spacing w:before="6"/>
                                <w:rPr>
                                  <w:b/>
                                  <w:sz w:val="50"/>
                                </w:rPr>
                              </w:pPr>
                            </w:p>
                            <w:p w:rsidR="003A3126" w:rsidRDefault="00BD65D7">
                              <w:pPr>
                                <w:spacing w:line="228" w:lineRule="auto"/>
                                <w:ind w:left="224" w:right="4148"/>
                                <w:rPr>
                                  <w:sz w:val="32"/>
                                </w:rPr>
                              </w:pPr>
                              <w:r>
                                <w:rPr>
                                  <w:sz w:val="32"/>
                                </w:rPr>
                                <w:t>Will you need to wear an eye patch and for how long?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95" style="position:absolute;margin-left:20.15pt;margin-top:14.4pt;width:540.2pt;height:489.65pt;z-index:251637248;mso-wrap-distance-left:0;mso-wrap-distance-right:0;mso-position-horizontal-relative:page;mso-position-vertical-relative:text" coordorigin="403,288" coordsize="10804,9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">
                <v:shape id="Picture 53" o:spid="_x0000_s1096" type="#_x0000_t75" style="position:absolute;left:9233;top:3222;width:1695;height:1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1LQjEAAAA2wAAAA8AAABkcnMvZG93bnJldi54bWxEj0FrwkAUhO9C/8PyCr2ZTVuRNroGEVr1&#10;IpiGnh/ZZxKafZvurjH+e7dQ8DjMzDfMMh9NJwZyvrWs4DlJQRBXVrdcKyi/PqZvIHxA1thZJgVX&#10;8pCvHiZLzLS98JGGItQiQthnqKAJoc+k9FVDBn1ie+LonawzGKJ0tdQOLxFuOvmSpnNpsOW40GBP&#10;m4aqn+JsFHzWh98qfXd2t559b65cnLf7kpR6ehzXCxCBxnAP/7d3WsH8Ff6+xB8gV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1LQjEAAAA2wAAAA8AAAAAAAAAAAAAAAAA&#10;nwIAAGRycy9kb3ducmV2LnhtbFBLBQYAAAAABAAEAPcAAACQAwAAAAA=&#10;">
                  <v:imagedata r:id="rId66" o:title=""/>
                </v:shape>
                <v:shape id="Text Box 52" o:spid="_x0000_s1097" type="#_x0000_t202" style="position:absolute;left:411;top:295;width:10789;height:9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Uj4cQA&#10;AADbAAAADwAAAGRycy9kb3ducmV2LnhtbESPX2vCQBDE3wt+h2OFvtWLfyo2eooUFPvYtEgfl+w2&#10;Ceb2Qu6apH76niD0cZiZ3zCb3WBr1XHrKycGppMEFEvuqJLCwOfH4WkFygcUwtoJG/hlD7vt6GGD&#10;Kble3rnLQqEiRHyKBsoQmlRrn5ds0U9cwxK9b9daDFG2haYW+wi3tZ4lyVJbrCQulNjwa8n5Jfux&#10;Br4W155oeDse5+fshei57s6rqTGP42G/BhV4CP/he/tEBpYLuH2JP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1I+HEAAAA2wAAAA8AAAAAAAAAAAAAAAAAmAIAAGRycy9k&#10;b3ducmV2LnhtbFBLBQYAAAAABAAEAPUAAACJAwAAAAA=&#10;" filled="f" strokecolor="#f37145">
                  <v:textbox inset="0,0,0,0">
                    <w:txbxContent>
                      <w:p w:rsidR="003A3126" w:rsidRDefault="003A3126">
                        <w:pPr>
                          <w:rPr>
                            <w:b/>
                            <w:sz w:val="38"/>
                          </w:rPr>
                        </w:pPr>
                      </w:p>
                      <w:p w:rsidR="003A3126" w:rsidRDefault="00BD65D7">
                        <w:pPr>
                          <w:spacing w:before="329" w:line="225" w:lineRule="auto"/>
                          <w:ind w:left="239" w:right="2307"/>
                          <w:rPr>
                            <w:b/>
                            <w:sz w:val="32"/>
                          </w:rPr>
                        </w:pPr>
                        <w:bookmarkStart w:id="6" w:name="Section_3_–_After_the_Surgery"/>
                        <w:bookmarkStart w:id="7" w:name="Things_to_plan_for_when_you_go_home"/>
                        <w:bookmarkEnd w:id="6"/>
                        <w:bookmarkEnd w:id="7"/>
                        <w:r>
                          <w:rPr>
                            <w:b/>
                            <w:sz w:val="32"/>
                          </w:rPr>
                          <w:t>These questions will help you to plan what care you will need after your surgery</w:t>
                        </w:r>
                      </w:p>
                      <w:p w:rsidR="003A3126" w:rsidRDefault="003A3126">
                        <w:pPr>
                          <w:spacing w:before="8"/>
                          <w:rPr>
                            <w:b/>
                            <w:sz w:val="30"/>
                          </w:rPr>
                        </w:pPr>
                      </w:p>
                      <w:p w:rsidR="003A3126" w:rsidRDefault="00BD65D7">
                        <w:pPr>
                          <w:spacing w:line="225" w:lineRule="auto"/>
                          <w:ind w:left="239" w:right="2307"/>
                          <w:rPr>
                            <w:sz w:val="32"/>
                          </w:rPr>
                        </w:pPr>
                        <w:r>
                          <w:rPr>
                            <w:sz w:val="32"/>
                          </w:rPr>
                          <w:t>How long will you need to rest and take a break from usual activities after the operation?</w:t>
                        </w:r>
                      </w:p>
                      <w:p w:rsidR="003A3126" w:rsidRDefault="003A3126">
                        <w:pPr>
                          <w:rPr>
                            <w:b/>
                            <w:sz w:val="38"/>
                          </w:rPr>
                        </w:pPr>
                      </w:p>
                      <w:p w:rsidR="003A3126" w:rsidRDefault="003A3126">
                        <w:pPr>
                          <w:rPr>
                            <w:b/>
                            <w:sz w:val="38"/>
                          </w:rPr>
                        </w:pPr>
                      </w:p>
                      <w:p w:rsidR="003A3126" w:rsidRDefault="003A3126">
                        <w:pPr>
                          <w:rPr>
                            <w:b/>
                            <w:sz w:val="38"/>
                          </w:rPr>
                        </w:pPr>
                      </w:p>
                      <w:p w:rsidR="003A3126" w:rsidRDefault="00BD65D7">
                        <w:pPr>
                          <w:spacing w:before="238" w:line="228" w:lineRule="auto"/>
                          <w:ind w:left="278" w:right="2307"/>
                          <w:rPr>
                            <w:sz w:val="32"/>
                          </w:rPr>
                        </w:pPr>
                        <w:r>
                          <w:rPr>
                            <w:sz w:val="32"/>
                          </w:rPr>
                          <w:t>What extra support will you need? You may need 1 to 1 support to remind you not to rub your eyes. Funding for this should be agreed before your surgery by your Ca</w:t>
                        </w:r>
                        <w:r>
                          <w:rPr>
                            <w:sz w:val="32"/>
                          </w:rPr>
                          <w:t>re Manager or Social</w:t>
                        </w:r>
                        <w:r>
                          <w:rPr>
                            <w:spacing w:val="-6"/>
                            <w:sz w:val="32"/>
                          </w:rPr>
                          <w:t xml:space="preserve"> </w:t>
                        </w:r>
                        <w:r>
                          <w:rPr>
                            <w:sz w:val="32"/>
                          </w:rPr>
                          <w:t>Worker</w:t>
                        </w:r>
                      </w:p>
                      <w:p w:rsidR="003A3126" w:rsidRDefault="003A3126">
                        <w:pPr>
                          <w:rPr>
                            <w:b/>
                            <w:sz w:val="38"/>
                          </w:rPr>
                        </w:pPr>
                      </w:p>
                      <w:p w:rsidR="003A3126" w:rsidRDefault="003A3126">
                        <w:pPr>
                          <w:rPr>
                            <w:b/>
                            <w:sz w:val="38"/>
                          </w:rPr>
                        </w:pPr>
                      </w:p>
                      <w:p w:rsidR="003A3126" w:rsidRDefault="003A3126">
                        <w:pPr>
                          <w:spacing w:before="6"/>
                          <w:rPr>
                            <w:b/>
                            <w:sz w:val="50"/>
                          </w:rPr>
                        </w:pPr>
                      </w:p>
                      <w:p w:rsidR="003A3126" w:rsidRDefault="00BD65D7">
                        <w:pPr>
                          <w:spacing w:line="228" w:lineRule="auto"/>
                          <w:ind w:left="224" w:right="4148"/>
                          <w:rPr>
                            <w:sz w:val="32"/>
                          </w:rPr>
                        </w:pPr>
                        <w:r>
                          <w:rPr>
                            <w:sz w:val="32"/>
                          </w:rPr>
                          <w:t>Will you need to wear an eye patch and for how long?</w:t>
                        </w:r>
                      </w:p>
                    </w:txbxContent>
                  </v:textbox>
                </v:shape>
                <w10:wrap type="topAndBottom" anchorx="page"/>
              </v:group>
            </w:pict>
          </mc:Fallback>
        </mc:AlternateContent>
      </w:r>
    </w:p>
    <w:p w:rsidR="003A3126" w:rsidRDefault="008D2655">
      <w:pPr>
        <w:pStyle w:val="BodyText"/>
        <w:spacing w:before="6"/>
        <w:rPr>
          <w:b/>
          <w:sz w:val="9"/>
        </w:rPr>
      </w:pPr>
      <w:r w:rsidRPr="00612A70">
        <w:rPr>
          <w:noProof/>
          <w:sz w:val="20"/>
          <w:lang w:val="en-GB" w:eastAsia="en-GB"/>
        </w:rPr>
        <mc:AlternateContent>
          <mc:Choice Requires="wps">
            <w:drawing>
              <wp:anchor distT="0" distB="0" distL="114300" distR="114300" simplePos="0" relativeHeight="251758080" behindDoc="0" locked="0" layoutInCell="1" allowOverlap="1" wp14:anchorId="0141C1C1" wp14:editId="52B2CB80">
                <wp:simplePos x="0" y="0"/>
                <wp:positionH relativeFrom="column">
                  <wp:posOffset>241300</wp:posOffset>
                </wp:positionH>
                <wp:positionV relativeFrom="paragraph">
                  <wp:posOffset>5203825</wp:posOffset>
                </wp:positionV>
                <wp:extent cx="5181600" cy="800100"/>
                <wp:effectExtent l="0" t="0" r="19050" b="1905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800100"/>
                        </a:xfrm>
                        <a:prstGeom prst="rect">
                          <a:avLst/>
                        </a:prstGeom>
                        <a:solidFill>
                          <a:srgbClr val="FFFFFF"/>
                        </a:solidFill>
                        <a:ln w="9525">
                          <a:solidFill>
                            <a:srgbClr val="000000"/>
                          </a:solidFill>
                          <a:miter lim="800000"/>
                          <a:headEnd/>
                          <a:tailEnd/>
                        </a:ln>
                      </wps:spPr>
                      <wps:txbx>
                        <w:txbxContent>
                          <w:p w:rsidR="008D2655" w:rsidRDefault="008D2655" w:rsidP="008D2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19pt;margin-top:409.75pt;width:408pt;height:6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trJwIAAE4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">
                <v:textbox>
                  <w:txbxContent>
                    <w:p w:rsidR="008D2655" w:rsidRDefault="008D2655" w:rsidP="008D2655"/>
                  </w:txbxContent>
                </v:textbox>
              </v:shape>
            </w:pict>
          </mc:Fallback>
        </mc:AlternateContent>
      </w:r>
      <w:r w:rsidRPr="00612A70">
        <w:rPr>
          <w:noProof/>
          <w:sz w:val="20"/>
          <w:lang w:val="en-GB" w:eastAsia="en-GB"/>
        </w:rPr>
        <mc:AlternateContent>
          <mc:Choice Requires="wps">
            <w:drawing>
              <wp:anchor distT="0" distB="0" distL="114300" distR="114300" simplePos="0" relativeHeight="251756032" behindDoc="0" locked="0" layoutInCell="1" allowOverlap="1" wp14:anchorId="6BC61B5F" wp14:editId="2A14F683">
                <wp:simplePos x="0" y="0"/>
                <wp:positionH relativeFrom="column">
                  <wp:posOffset>203200</wp:posOffset>
                </wp:positionH>
                <wp:positionV relativeFrom="paragraph">
                  <wp:posOffset>3819525</wp:posOffset>
                </wp:positionV>
                <wp:extent cx="5257800" cy="800100"/>
                <wp:effectExtent l="0" t="0" r="19050" b="1905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0100"/>
                        </a:xfrm>
                        <a:prstGeom prst="rect">
                          <a:avLst/>
                        </a:prstGeom>
                        <a:solidFill>
                          <a:srgbClr val="FFFFFF"/>
                        </a:solidFill>
                        <a:ln w="9525">
                          <a:solidFill>
                            <a:srgbClr val="000000"/>
                          </a:solidFill>
                          <a:miter lim="800000"/>
                          <a:headEnd/>
                          <a:tailEnd/>
                        </a:ln>
                      </wps:spPr>
                      <wps:txbx>
                        <w:txbxContent>
                          <w:p w:rsidR="008D2655" w:rsidRDefault="008D2655" w:rsidP="008D2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6pt;margin-top:300.75pt;width:414pt;height:6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">
                <v:textbox>
                  <w:txbxContent>
                    <w:p w:rsidR="008D2655" w:rsidRDefault="008D2655" w:rsidP="008D2655"/>
                  </w:txbxContent>
                </v:textbox>
              </v:shape>
            </w:pict>
          </mc:Fallback>
        </mc:AlternateContent>
      </w:r>
    </w:p>
    <w:p w:rsidR="003A3126" w:rsidRDefault="00BD65D7">
      <w:pPr>
        <w:spacing w:before="101"/>
        <w:ind w:left="719"/>
        <w:rPr>
          <w:sz w:val="16"/>
        </w:rPr>
      </w:pPr>
      <w:r>
        <w:rPr>
          <w:noProof/>
          <w:lang w:val="en-GB" w:eastAsia="en-GB"/>
        </w:rPr>
        <mc:AlternateContent>
          <mc:Choice Requires="wps">
            <w:drawing>
              <wp:anchor distT="0" distB="0" distL="114300" distR="114300" simplePos="0" relativeHeight="251664896" behindDoc="1" locked="0" layoutInCell="1" allowOverlap="1">
                <wp:simplePos x="0" y="0"/>
                <wp:positionH relativeFrom="page">
                  <wp:posOffset>433070</wp:posOffset>
                </wp:positionH>
                <wp:positionV relativeFrom="paragraph">
                  <wp:posOffset>-1043305</wp:posOffset>
                </wp:positionV>
                <wp:extent cx="5090160" cy="609600"/>
                <wp:effectExtent l="13970" t="13970" r="10795" b="5080"/>
                <wp:wrapNone/>
                <wp:docPr id="61"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0160" cy="609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34.1pt;margin-top:-82.15pt;width:400.8pt;height:4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" filled="f">
                <w10:wrap anchorx="page"/>
              </v:rect>
            </w:pict>
          </mc:Fallback>
        </mc:AlternateContent>
      </w:r>
      <w:r>
        <w:rPr>
          <w:noProof/>
          <w:lang w:val="en-GB" w:eastAsia="en-GB"/>
        </w:rPr>
        <w:drawing>
          <wp:anchor distT="0" distB="0" distL="0" distR="0" simplePos="0" relativeHeight="251650560" behindDoc="1" locked="0" layoutInCell="1" allowOverlap="1">
            <wp:simplePos x="0" y="0"/>
            <wp:positionH relativeFrom="page">
              <wp:posOffset>5648959</wp:posOffset>
            </wp:positionH>
            <wp:positionV relativeFrom="paragraph">
              <wp:posOffset>-1280453</wp:posOffset>
            </wp:positionV>
            <wp:extent cx="1371601" cy="975360"/>
            <wp:effectExtent l="0" t="0" r="0" b="0"/>
            <wp:wrapNone/>
            <wp:docPr id="1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jpeg"/>
                    <pic:cNvPicPr/>
                  </pic:nvPicPr>
                  <pic:blipFill>
                    <a:blip r:embed="rId67" cstate="print"/>
                    <a:stretch>
                      <a:fillRect/>
                    </a:stretch>
                  </pic:blipFill>
                  <pic:spPr>
                    <a:xfrm>
                      <a:off x="0" y="0"/>
                      <a:ext cx="1371601" cy="975360"/>
                    </a:xfrm>
                    <a:prstGeom prst="rect">
                      <a:avLst/>
                    </a:prstGeom>
                  </pic:spPr>
                </pic:pic>
              </a:graphicData>
            </a:graphic>
          </wp:anchor>
        </w:drawing>
      </w: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1" w:line="159" w:lineRule="exact"/>
        <w:ind w:left="8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right="640"/>
        <w:jc w:val="right"/>
        <w:rPr>
          <w:sz w:val="24"/>
        </w:rPr>
      </w:pPr>
      <w:r>
        <w:t xml:space="preserve">Page </w:t>
      </w:r>
      <w:r>
        <w:rPr>
          <w:sz w:val="24"/>
        </w:rPr>
        <w:t>11</w:t>
      </w:r>
    </w:p>
    <w:p w:rsidR="003A3126" w:rsidRDefault="003A3126">
      <w:pPr>
        <w:jc w:val="right"/>
        <w:rPr>
          <w:sz w:val="24"/>
        </w:rPr>
        <w:sectPr w:rsidR="003A3126">
          <w:pgSz w:w="11900" w:h="16850"/>
          <w:pgMar w:top="1340" w:right="260" w:bottom="280" w:left="300" w:header="720" w:footer="720" w:gutter="0"/>
          <w:cols w:space="720"/>
        </w:sectPr>
      </w:pPr>
    </w:p>
    <w:bookmarkStart w:id="5" w:name="Things_to_plan_for_returning_home"/>
    <w:bookmarkEnd w:id="5"/>
    <w:p w:rsidR="003A3126" w:rsidRDefault="00C74D53">
      <w:pPr>
        <w:pStyle w:val="Heading1"/>
        <w:spacing w:before="61"/>
      </w:pPr>
      <w:r>
        <w:rPr>
          <w:noProof/>
          <w:lang w:val="en-GB" w:eastAsia="en-GB"/>
        </w:rPr>
        <mc:AlternateContent>
          <mc:Choice Requires="wpg">
            <w:drawing>
              <wp:anchor distT="0" distB="0" distL="114300" distR="114300" simplePos="0" relativeHeight="251665920" behindDoc="1" locked="0" layoutInCell="1" allowOverlap="1" wp14:anchorId="6DB69C86" wp14:editId="119FAA55">
                <wp:simplePos x="0" y="0"/>
                <wp:positionH relativeFrom="page">
                  <wp:posOffset>266700</wp:posOffset>
                </wp:positionH>
                <wp:positionV relativeFrom="page">
                  <wp:posOffset>431800</wp:posOffset>
                </wp:positionV>
                <wp:extent cx="6871970" cy="9434830"/>
                <wp:effectExtent l="0" t="0" r="5080" b="13970"/>
                <wp:wrapNone/>
                <wp:docPr id="5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9434830"/>
                          <a:chOff x="403" y="682"/>
                          <a:chExt cx="10822" cy="14858"/>
                        </a:xfrm>
                      </wpg:grpSpPr>
                      <pic:pic xmlns:pic="http://schemas.openxmlformats.org/drawingml/2006/picture">
                        <pic:nvPicPr>
                          <pic:cNvPr id="52"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8857" y="11873"/>
                            <a:ext cx="2065" cy="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Rectangle 47"/>
                        <wps:cNvSpPr>
                          <a:spLocks noChangeArrowheads="1"/>
                        </wps:cNvSpPr>
                        <wps:spPr bwMode="auto">
                          <a:xfrm>
                            <a:off x="411" y="1380"/>
                            <a:ext cx="10802" cy="14160"/>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Rectangle 46"/>
                        <wps:cNvSpPr>
                          <a:spLocks noChangeArrowheads="1"/>
                        </wps:cNvSpPr>
                        <wps:spPr bwMode="auto">
                          <a:xfrm>
                            <a:off x="403" y="682"/>
                            <a:ext cx="10822" cy="855"/>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132" y="1537"/>
                            <a:ext cx="1790"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857" y="6028"/>
                            <a:ext cx="2223" cy="2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4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501" y="9385"/>
                            <a:ext cx="1421"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4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916" y="10445"/>
                            <a:ext cx="1573" cy="1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8747" y="14103"/>
                            <a:ext cx="2333"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1pt;margin-top:34pt;width:541.1pt;height:742.9pt;z-index:-251650560;mso-position-horizontal-relative:page;mso-position-vertical-relative:page" coordorigin="403,682" coordsize="10822,14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">
                <v:shape id="Picture 49" o:spid="_x0000_s1027" type="#_x0000_t75" style="position:absolute;left:8857;top:11873;width:2065;height:1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acVDDAAAA2wAAAA8AAABkcnMvZG93bnJldi54bWxEj0GLwjAUhO8L/ofwBG9rakFXq1FEEASR&#10;ZasI3h7Ns602L6WJWv/9RhA8DjPzDTNbtKYSd2pcaVnBoB+BIM6sLjlXcNivv8cgnEfWWFkmBU9y&#10;sJh3vmaYaPvgP7qnPhcBwi5BBYX3dSKlywoy6Pq2Jg7e2TYGfZBNLnWDjwA3lYyjaCQNlhwWCqxp&#10;VVB2TW9GwWl/OMXX4U85cr9mm2aX3VHnE6V63XY5BeGp9Z/wu73RCoYxvL6EHyD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pxUMMAAADbAAAADwAAAAAAAAAAAAAAAACf&#10;AgAAZHJzL2Rvd25yZXYueG1sUEsFBgAAAAAEAAQA9wAAAI8DAAAAAA==&#10;">
                  <v:imagedata r:id="rId74" o:title=""/>
                </v:shape>
                <v:rect id="Rectangle 47" o:spid="_x0000_s1028" style="position:absolute;left:411;top:1380;width:10802;height:1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ppsQA&#10;AADbAAAADwAAAGRycy9kb3ducmV2LnhtbESPS4sCMRCE7wv+h9DCXkQTZdfHaBQRBD0o+Dp4aybt&#10;zOCkM0yyOvvvjbCwx6KqvqJmi8aW4kG1Lxxr6PcUCOLUmYIzDefTujsG4QOywdIxafglD4t562OG&#10;iXFPPtDjGDIRIewT1JCHUCVS+jQni77nKuLo3VxtMURZZ9LU+IxwW8qBUkNpseC4kGNFq5zS+/HH&#10;auio0WR33u0VuuHFdcx1a67lVuvPdrOcggjUhP/wX3tjNHx/wft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56abEAAAA2wAAAA8AAAAAAAAAAAAAAAAAmAIAAGRycy9k&#10;b3ducmV2LnhtbFBLBQYAAAAABAAEAPUAAACJAwAAAAA=&#10;" filled="f" strokecolor="#f37145"/>
                <v:rect id="Rectangle 46" o:spid="_x0000_s1029" style="position:absolute;left:403;top:682;width:10822;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GocIA&#10;AADbAAAADwAAAGRycy9kb3ducmV2LnhtbESPzarCMBSE9xd8h3AEN6KpoiLVKCoIuvQHxN2xObbF&#10;5qQ00db79DeCcJfDzHzDzJeNKcSLKpdbVjDoRyCIE6tzThWcT9veFITzyBoLy6TgTQ6Wi9bPHGNt&#10;az7Q6+hTESDsYlSQeV/GUrokI4Oub0vi4N1tZdAHWaVSV1gHuCnkMIom0mDOYSHDkjYZJY/j0ygw&#10;1+nvfn8fUb1+RpeV9KNL92aV6rSb1QyEp8b/h7/tnVYwHsPn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kahwgAAANsAAAAPAAAAAAAAAAAAAAAAAJgCAABkcnMvZG93&#10;bnJldi54bWxQSwUGAAAAAAQABAD1AAAAhwMAAAAA&#10;" fillcolor="#f37145" stroked="f"/>
                <v:shape id="Picture 45" o:spid="_x0000_s1030" type="#_x0000_t75" style="position:absolute;left:9132;top:1537;width:1790;height:1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L8bzCAAAA2wAAAA8AAABkcnMvZG93bnJldi54bWxEj0GLwjAQhe8L/ocwgrc1dXWLVKPIgqCe&#10;3LqwHodmbEubSWlirf/eCILHx5v3vXnLdW9q0VHrSssKJuMIBHFmdcm5gr/T9nMOwnlkjbVlUnAn&#10;B+vV4GOJibY3/qUu9bkIEHYJKii8bxIpXVaQQTe2DXHwLrY16INsc6lbvAW4qeVXFMXSYMmhocCG&#10;fgrKqvRqwht7PEzPTXfE2fV/1sVVlJ7qSqnRsN8sQHjq/fv4ld5pBd8xPLcEAMjV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S/G8wgAAANsAAAAPAAAAAAAAAAAAAAAAAJ8C&#10;AABkcnMvZG93bnJldi54bWxQSwUGAAAAAAQABAD3AAAAjgMAAAAA&#10;">
                  <v:imagedata r:id="rId75" o:title=""/>
                </v:shape>
                <v:shape id="Picture 44" o:spid="_x0000_s1031" type="#_x0000_t75" style="position:absolute;left:8857;top:6028;width:2223;height:2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IklXEAAAA2wAAAA8AAABkcnMvZG93bnJldi54bWxEj9FqwkAURN8L/sNyBd/qroqxpK4iQotQ&#10;KDT6AbfZ2ySYvRuzmxj9+m6h4OMwM2eY9Xawteip9ZVjDbOpAkGcO1NxoeF0fHt+AeEDssHaMWm4&#10;kYftZvS0xtS4K39Rn4VCRAj7FDWUITSplD4vyaKfuoY4ej+utRiibAtpWrxGuK3lXKlEWqw4LpTY&#10;0L6k/Jx1VsPHInkPZnXPuvxzh9/Li7sk6qD1ZDzsXkEEGsIj/N8+GA3LFfx9iT9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IklXEAAAA2wAAAA8AAAAAAAAAAAAAAAAA&#10;nwIAAGRycy9kb3ducmV2LnhtbFBLBQYAAAAABAAEAPcAAACQAwAAAAA=&#10;">
                  <v:imagedata r:id="rId76" o:title=""/>
                </v:shape>
                <v:shape id="Picture 43" o:spid="_x0000_s1032" type="#_x0000_t75" style="position:absolute;left:9501;top:9385;width:1421;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Cr+PBAAAA2wAAAA8AAABkcnMvZG93bnJldi54bWxET8tqAjEU3Rf8h3CFbopmKrTIaBQVC12I&#10;+NxfJtfJ4ORmmkRn7Nc3C6HLw3lP552txZ18qBwreB9mIIgLpysuFZyOX4MxiBCRNdaOScGDAsxn&#10;vZcp5tq1vKf7IZYihXDIUYGJscmlDIUhi2HoGuLEXZy3GBP0pdQe2xRuaznKsk9pseLUYLChlaHi&#10;erhZBT+bkVkt/fb3pNfH9rGTW705vyn12u8WExCRuvgvfrq/tYKPNDZ9ST9Az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NCr+PBAAAA2wAAAA8AAAAAAAAAAAAAAAAAnwIA&#10;AGRycy9kb3ducmV2LnhtbFBLBQYAAAAABAAEAPcAAACNAwAAAAA=&#10;">
                  <v:imagedata r:id="rId77" o:title=""/>
                </v:shape>
                <v:shape id="Picture 42" o:spid="_x0000_s1033" type="#_x0000_t75" style="position:absolute;left:8916;top:10445;width:1573;height:1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JjyXEAAAA2wAAAA8AAABkcnMvZG93bnJldi54bWxEj0trwzAQhO+F/gexhd4aOQ0pqWPFhJZC&#10;j3lh6G2x1g9irRxLdpz8+igQ6HGYmW+YJB1NIwbqXG1ZwXQSgSDOra65VHDY/7wtQDiPrLGxTAou&#10;5CBdPT8lGGt75i0NO1+KAGEXo4LK+zaW0uUVGXQT2xIHr7CdQR9kV0rd4TnATSPfo+hDGqw5LFTY&#10;0ldF+XHXGwXZd16crpf+mkU+29hsmP3NjqzU68u4XoLwNPr/8KP9qxXMP+H+JfwAub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pJjyXEAAAA2wAAAA8AAAAAAAAAAAAAAAAA&#10;nwIAAGRycy9kb3ducmV2LnhtbFBLBQYAAAAABAAEAPcAAACQAwAAAAA=&#10;">
                  <v:imagedata r:id="rId78" o:title=""/>
                </v:shape>
                <v:shape id="Picture 41" o:spid="_x0000_s1034" type="#_x0000_t75" style="position:absolute;left:8747;top:14103;width:2333;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l+3AAAAA2wAAAA8AAABkcnMvZG93bnJldi54bWxET8uKwjAU3QvzD+EOzEY0VVBmqlGG8b0R&#10;1H7Apbk21eamNBmtf28WgsvDeU/nra3EjRpfOlYw6CcgiHOnSy4UZKdV7xuED8gaK8ek4EEe5rOP&#10;zhRT7e58oNsxFCKGsE9RgQmhTqX0uSGLvu9q4sidXWMxRNgUUjd4j+G2ksMkGUuLJccGgzX9Gcqv&#10;x3+rYH/4uWyqnQmjxXqQ0bC7XI22mVJfn+3vBESgNrzFL/dWKxjH9fFL/AFy9gQ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rCX7cAAAADbAAAADwAAAAAAAAAAAAAAAACfAgAA&#10;ZHJzL2Rvd25yZXYueG1sUEsFBgAAAAAEAAQA9wAAAIwDAAAAAA==&#10;">
                  <v:imagedata r:id="rId79" o:title=""/>
                </v:shape>
                <w10:wrap anchorx="page" anchory="page"/>
              </v:group>
            </w:pict>
          </mc:Fallback>
        </mc:AlternateContent>
      </w:r>
      <w:r w:rsidR="00BD65D7">
        <w:rPr>
          <w:color w:val="FFFFFF"/>
        </w:rPr>
        <w:t>Things to plan for returning home</w:t>
      </w:r>
    </w:p>
    <w:p w:rsidR="003A3126" w:rsidRDefault="003A3126">
      <w:pPr>
        <w:pStyle w:val="BodyText"/>
        <w:rPr>
          <w:rFonts w:ascii="Arial"/>
          <w:sz w:val="20"/>
        </w:rPr>
      </w:pPr>
    </w:p>
    <w:p w:rsidR="003A3126" w:rsidRDefault="00BD65D7">
      <w:pPr>
        <w:pStyle w:val="BodyText"/>
        <w:spacing w:before="225"/>
        <w:ind w:left="343" w:right="2433"/>
        <w:rPr>
          <w:rFonts w:ascii="Arial" w:hAnsi="Arial"/>
        </w:rPr>
      </w:pPr>
      <w:r>
        <w:rPr>
          <w:rFonts w:ascii="Arial" w:hAnsi="Arial"/>
        </w:rPr>
        <w:t>Eye drops – how often are they needed, how long for and who will help you with this?</w:t>
      </w:r>
    </w:p>
    <w:p w:rsidR="003A3126" w:rsidRDefault="00BD65D7">
      <w:pPr>
        <w:pStyle w:val="BodyText"/>
        <w:ind w:left="309" w:right="3755"/>
        <w:rPr>
          <w:rFonts w:ascii="Arial"/>
        </w:rPr>
      </w:pPr>
      <w:proofErr w:type="spellStart"/>
      <w:r>
        <w:rPr>
          <w:rFonts w:ascii="Arial"/>
        </w:rPr>
        <w:t>SeeAbility</w:t>
      </w:r>
      <w:proofErr w:type="spellEnd"/>
      <w:r>
        <w:rPr>
          <w:rFonts w:ascii="Arial"/>
        </w:rPr>
        <w:t xml:space="preserve"> has an easy read factsheet about taking eye drops</w:t>
      </w:r>
    </w:p>
    <w:p w:rsidR="00344E91" w:rsidRPr="00344E91" w:rsidRDefault="00344E91">
      <w:pPr>
        <w:pStyle w:val="BodyText"/>
        <w:rPr>
          <w:b/>
          <w:color w:val="F37245"/>
          <w:sz w:val="28"/>
          <w:szCs w:val="28"/>
          <w:u w:val="single"/>
        </w:rPr>
      </w:pPr>
      <w:r>
        <w:rPr>
          <w:b/>
          <w:color w:val="F37245"/>
          <w:sz w:val="28"/>
          <w:szCs w:val="28"/>
        </w:rPr>
        <w:t xml:space="preserve">   </w:t>
      </w:r>
      <w:r w:rsidRPr="00344E91">
        <w:rPr>
          <w:b/>
          <w:color w:val="F37245"/>
          <w:sz w:val="28"/>
          <w:szCs w:val="28"/>
        </w:rPr>
        <w:t xml:space="preserve"> </w:t>
      </w:r>
      <w:hyperlink r:id="rId80" w:history="1">
        <w:proofErr w:type="spellStart"/>
        <w:r w:rsidRPr="00344E91">
          <w:rPr>
            <w:rStyle w:val="Hyperlink"/>
            <w:b/>
            <w:color w:val="F37245"/>
            <w:sz w:val="28"/>
            <w:szCs w:val="28"/>
          </w:rPr>
          <w:t>www.seeability.org</w:t>
        </w:r>
        <w:proofErr w:type="spellEnd"/>
        <w:r w:rsidRPr="00344E91">
          <w:rPr>
            <w:rStyle w:val="Hyperlink"/>
            <w:b/>
            <w:color w:val="F37245"/>
            <w:sz w:val="28"/>
            <w:szCs w:val="28"/>
          </w:rPr>
          <w:t>/looking-after-your-eyes</w:t>
        </w:r>
      </w:hyperlink>
    </w:p>
    <w:p w:rsidR="003A3126" w:rsidRDefault="00C74D53">
      <w:pPr>
        <w:pStyle w:val="BodyText"/>
        <w:rPr>
          <w:sz w:val="40"/>
        </w:rPr>
      </w:pPr>
      <w:r w:rsidRPr="00612A70">
        <w:rPr>
          <w:noProof/>
          <w:sz w:val="20"/>
          <w:lang w:val="en-GB" w:eastAsia="en-GB"/>
        </w:rPr>
        <mc:AlternateContent>
          <mc:Choice Requires="wps">
            <w:drawing>
              <wp:anchor distT="0" distB="0" distL="114300" distR="114300" simplePos="0" relativeHeight="251760128" behindDoc="0" locked="0" layoutInCell="1" allowOverlap="1" wp14:anchorId="1599916A" wp14:editId="3F6C47EE">
                <wp:simplePos x="0" y="0"/>
                <wp:positionH relativeFrom="column">
                  <wp:posOffset>228600</wp:posOffset>
                </wp:positionH>
                <wp:positionV relativeFrom="paragraph">
                  <wp:posOffset>118745</wp:posOffset>
                </wp:positionV>
                <wp:extent cx="5033645" cy="660400"/>
                <wp:effectExtent l="0" t="0" r="14605" b="2540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660400"/>
                        </a:xfrm>
                        <a:prstGeom prst="rect">
                          <a:avLst/>
                        </a:prstGeom>
                        <a:solidFill>
                          <a:srgbClr val="FFFFFF"/>
                        </a:solidFill>
                        <a:ln w="9525">
                          <a:solidFill>
                            <a:srgbClr val="000000"/>
                          </a:solidFill>
                          <a:miter lim="800000"/>
                          <a:headEnd/>
                          <a:tailEnd/>
                        </a:ln>
                      </wps:spPr>
                      <wps:txbx>
                        <w:txbxContent>
                          <w:p w:rsidR="00C74D53" w:rsidRDefault="00C74D53" w:rsidP="00C7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18pt;margin-top:9.35pt;width:396.35pt;height:52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w7KQIAAE4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">
                <v:textbox>
                  <w:txbxContent>
                    <w:p w:rsidR="00C74D53" w:rsidRDefault="00C74D53" w:rsidP="00C74D53"/>
                  </w:txbxContent>
                </v:textbox>
              </v:shape>
            </w:pict>
          </mc:Fallback>
        </mc:AlternateContent>
      </w:r>
    </w:p>
    <w:p w:rsidR="003A3126" w:rsidRDefault="003A3126">
      <w:pPr>
        <w:pStyle w:val="BodyText"/>
        <w:rPr>
          <w:sz w:val="40"/>
        </w:rPr>
      </w:pPr>
    </w:p>
    <w:p w:rsidR="003A3126" w:rsidRDefault="003A3126">
      <w:pPr>
        <w:pStyle w:val="BodyText"/>
        <w:spacing w:before="11"/>
      </w:pPr>
    </w:p>
    <w:p w:rsidR="003A3126" w:rsidRDefault="00BD65D7">
      <w:pPr>
        <w:pStyle w:val="BodyText"/>
        <w:spacing w:line="225" w:lineRule="auto"/>
        <w:ind w:left="345" w:right="1345"/>
      </w:pPr>
      <w:r>
        <w:t>Make sure that you have some quiet activities to keep you busy, to help stop you from touching your eyes</w:t>
      </w:r>
    </w:p>
    <w:p w:rsidR="003A3126" w:rsidRDefault="00C74D53">
      <w:pPr>
        <w:pStyle w:val="BodyText"/>
        <w:rPr>
          <w:sz w:val="38"/>
        </w:rPr>
      </w:pPr>
      <w:r w:rsidRPr="00612A70">
        <w:rPr>
          <w:noProof/>
          <w:sz w:val="20"/>
          <w:lang w:val="en-GB" w:eastAsia="en-GB"/>
        </w:rPr>
        <mc:AlternateContent>
          <mc:Choice Requires="wps">
            <w:drawing>
              <wp:anchor distT="0" distB="0" distL="114300" distR="114300" simplePos="0" relativeHeight="251770368" behindDoc="0" locked="0" layoutInCell="1" allowOverlap="1" wp14:anchorId="7381C3EE" wp14:editId="54466617">
                <wp:simplePos x="0" y="0"/>
                <wp:positionH relativeFrom="column">
                  <wp:posOffset>228600</wp:posOffset>
                </wp:positionH>
                <wp:positionV relativeFrom="paragraph">
                  <wp:posOffset>92710</wp:posOffset>
                </wp:positionV>
                <wp:extent cx="5033645" cy="660400"/>
                <wp:effectExtent l="0" t="0" r="14605" b="2540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660400"/>
                        </a:xfrm>
                        <a:prstGeom prst="rect">
                          <a:avLst/>
                        </a:prstGeom>
                        <a:solidFill>
                          <a:srgbClr val="FFFFFF"/>
                        </a:solidFill>
                        <a:ln w="9525">
                          <a:solidFill>
                            <a:srgbClr val="000000"/>
                          </a:solidFill>
                          <a:miter lim="800000"/>
                          <a:headEnd/>
                          <a:tailEnd/>
                        </a:ln>
                      </wps:spPr>
                      <wps:txbx>
                        <w:txbxContent>
                          <w:p w:rsidR="00C74D53" w:rsidRDefault="00C74D53" w:rsidP="00C7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18pt;margin-top:7.3pt;width:396.35pt;height:52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">
                <v:textbox>
                  <w:txbxContent>
                    <w:p w:rsidR="00C74D53" w:rsidRDefault="00C74D53" w:rsidP="00C74D53">
                      <w:bookmarkStart w:id="7" w:name="_GoBack"/>
                      <w:bookmarkEnd w:id="7"/>
                    </w:p>
                  </w:txbxContent>
                </v:textbox>
              </v:shape>
            </w:pict>
          </mc:Fallback>
        </mc:AlternateContent>
      </w:r>
    </w:p>
    <w:p w:rsidR="003A3126" w:rsidRDefault="003A3126">
      <w:pPr>
        <w:pStyle w:val="BodyText"/>
        <w:rPr>
          <w:sz w:val="38"/>
        </w:rPr>
      </w:pPr>
    </w:p>
    <w:p w:rsidR="003A3126" w:rsidRDefault="003A3126">
      <w:pPr>
        <w:pStyle w:val="BodyText"/>
        <w:spacing w:before="5"/>
        <w:rPr>
          <w:sz w:val="37"/>
        </w:rPr>
      </w:pPr>
    </w:p>
    <w:p w:rsidR="003A3126" w:rsidRDefault="00BD65D7">
      <w:pPr>
        <w:pStyle w:val="BodyText"/>
        <w:spacing w:line="225" w:lineRule="auto"/>
        <w:ind w:left="343" w:right="5116"/>
      </w:pPr>
      <w:r>
        <w:t>When is it OK to wash your hair and have a shower after your operation?</w:t>
      </w:r>
    </w:p>
    <w:p w:rsidR="003A3126" w:rsidRDefault="00C74D53">
      <w:pPr>
        <w:pStyle w:val="BodyText"/>
        <w:rPr>
          <w:sz w:val="38"/>
        </w:rPr>
      </w:pPr>
      <w:r w:rsidRPr="00612A70">
        <w:rPr>
          <w:noProof/>
          <w:sz w:val="20"/>
          <w:lang w:val="en-GB" w:eastAsia="en-GB"/>
        </w:rPr>
        <mc:AlternateContent>
          <mc:Choice Requires="wps">
            <w:drawing>
              <wp:anchor distT="0" distB="0" distL="114300" distR="114300" simplePos="0" relativeHeight="251762176" behindDoc="0" locked="0" layoutInCell="1" allowOverlap="1" wp14:anchorId="2E9D6C33" wp14:editId="684CA097">
                <wp:simplePos x="0" y="0"/>
                <wp:positionH relativeFrom="column">
                  <wp:posOffset>228600</wp:posOffset>
                </wp:positionH>
                <wp:positionV relativeFrom="paragraph">
                  <wp:posOffset>163830</wp:posOffset>
                </wp:positionV>
                <wp:extent cx="5033645" cy="660400"/>
                <wp:effectExtent l="0" t="0" r="14605" b="2540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660400"/>
                        </a:xfrm>
                        <a:prstGeom prst="rect">
                          <a:avLst/>
                        </a:prstGeom>
                        <a:solidFill>
                          <a:srgbClr val="FFFFFF"/>
                        </a:solidFill>
                        <a:ln w="9525">
                          <a:solidFill>
                            <a:srgbClr val="000000"/>
                          </a:solidFill>
                          <a:miter lim="800000"/>
                          <a:headEnd/>
                          <a:tailEnd/>
                        </a:ln>
                      </wps:spPr>
                      <wps:txbx>
                        <w:txbxContent>
                          <w:p w:rsidR="00C74D53" w:rsidRDefault="00C74D53" w:rsidP="00C7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18pt;margin-top:12.9pt;width:396.35pt;height:52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">
                <v:textbox>
                  <w:txbxContent>
                    <w:p w:rsidR="00C74D53" w:rsidRDefault="00C74D53" w:rsidP="00C74D53"/>
                  </w:txbxContent>
                </v:textbox>
              </v:shape>
            </w:pict>
          </mc:Fallback>
        </mc:AlternateContent>
      </w:r>
    </w:p>
    <w:p w:rsidR="003A3126" w:rsidRDefault="003A3126">
      <w:pPr>
        <w:pStyle w:val="BodyText"/>
        <w:rPr>
          <w:sz w:val="38"/>
        </w:rPr>
      </w:pPr>
    </w:p>
    <w:p w:rsidR="003A3126" w:rsidRDefault="003A3126">
      <w:pPr>
        <w:pStyle w:val="BodyText"/>
        <w:spacing w:before="11"/>
        <w:rPr>
          <w:sz w:val="43"/>
        </w:rPr>
      </w:pPr>
    </w:p>
    <w:p w:rsidR="003A3126" w:rsidRDefault="00BD65D7">
      <w:pPr>
        <w:pStyle w:val="BodyText"/>
        <w:ind w:left="343"/>
      </w:pPr>
      <w:r>
        <w:t>What pain relief will you need?</w:t>
      </w:r>
    </w:p>
    <w:p w:rsidR="003A3126" w:rsidRDefault="00C74D53">
      <w:pPr>
        <w:pStyle w:val="BodyText"/>
        <w:rPr>
          <w:sz w:val="38"/>
        </w:rPr>
      </w:pPr>
      <w:r w:rsidRPr="00612A70">
        <w:rPr>
          <w:noProof/>
          <w:sz w:val="20"/>
          <w:lang w:val="en-GB" w:eastAsia="en-GB"/>
        </w:rPr>
        <mc:AlternateContent>
          <mc:Choice Requires="wps">
            <w:drawing>
              <wp:anchor distT="0" distB="0" distL="114300" distR="114300" simplePos="0" relativeHeight="251764224" behindDoc="0" locked="0" layoutInCell="1" allowOverlap="1" wp14:anchorId="019A56E0" wp14:editId="19038FBE">
                <wp:simplePos x="0" y="0"/>
                <wp:positionH relativeFrom="column">
                  <wp:posOffset>228600</wp:posOffset>
                </wp:positionH>
                <wp:positionV relativeFrom="paragraph">
                  <wp:posOffset>96520</wp:posOffset>
                </wp:positionV>
                <wp:extent cx="5033645" cy="660400"/>
                <wp:effectExtent l="0" t="0" r="14605" b="2540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660400"/>
                        </a:xfrm>
                        <a:prstGeom prst="rect">
                          <a:avLst/>
                        </a:prstGeom>
                        <a:solidFill>
                          <a:srgbClr val="FFFFFF"/>
                        </a:solidFill>
                        <a:ln w="9525">
                          <a:solidFill>
                            <a:srgbClr val="000000"/>
                          </a:solidFill>
                          <a:miter lim="800000"/>
                          <a:headEnd/>
                          <a:tailEnd/>
                        </a:ln>
                      </wps:spPr>
                      <wps:txbx>
                        <w:txbxContent>
                          <w:p w:rsidR="00C74D53" w:rsidRDefault="00C74D53" w:rsidP="00C7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18pt;margin-top:7.6pt;width:396.35pt;height:52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CBKQIAAE4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">
                <v:textbox>
                  <w:txbxContent>
                    <w:p w:rsidR="00C74D53" w:rsidRDefault="00C74D53" w:rsidP="00C74D53"/>
                  </w:txbxContent>
                </v:textbox>
              </v:shape>
            </w:pict>
          </mc:Fallback>
        </mc:AlternateContent>
      </w:r>
    </w:p>
    <w:p w:rsidR="003A3126" w:rsidRDefault="003A3126">
      <w:pPr>
        <w:pStyle w:val="BodyText"/>
        <w:rPr>
          <w:sz w:val="38"/>
        </w:rPr>
      </w:pPr>
    </w:p>
    <w:p w:rsidR="003A3126" w:rsidRDefault="003A3126">
      <w:pPr>
        <w:pStyle w:val="BodyText"/>
        <w:spacing w:before="3"/>
        <w:rPr>
          <w:sz w:val="43"/>
        </w:rPr>
      </w:pPr>
    </w:p>
    <w:p w:rsidR="003A3126" w:rsidRDefault="00BD65D7">
      <w:pPr>
        <w:pStyle w:val="BodyText"/>
        <w:ind w:left="342"/>
      </w:pPr>
      <w:r>
        <w:t>When is the follow-up appointment at the hospital?</w:t>
      </w:r>
    </w:p>
    <w:p w:rsidR="003A3126" w:rsidRDefault="00C74D53">
      <w:pPr>
        <w:pStyle w:val="BodyText"/>
        <w:rPr>
          <w:sz w:val="38"/>
        </w:rPr>
      </w:pPr>
      <w:r w:rsidRPr="00612A70">
        <w:rPr>
          <w:noProof/>
          <w:sz w:val="20"/>
          <w:lang w:val="en-GB" w:eastAsia="en-GB"/>
        </w:rPr>
        <mc:AlternateContent>
          <mc:Choice Requires="wps">
            <w:drawing>
              <wp:anchor distT="0" distB="0" distL="114300" distR="114300" simplePos="0" relativeHeight="251766272" behindDoc="0" locked="0" layoutInCell="1" allowOverlap="1" wp14:anchorId="540BED71" wp14:editId="68A0EF26">
                <wp:simplePos x="0" y="0"/>
                <wp:positionH relativeFrom="column">
                  <wp:posOffset>228600</wp:posOffset>
                </wp:positionH>
                <wp:positionV relativeFrom="paragraph">
                  <wp:posOffset>148590</wp:posOffset>
                </wp:positionV>
                <wp:extent cx="5033645" cy="660400"/>
                <wp:effectExtent l="0" t="0" r="14605" b="2540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660400"/>
                        </a:xfrm>
                        <a:prstGeom prst="rect">
                          <a:avLst/>
                        </a:prstGeom>
                        <a:solidFill>
                          <a:srgbClr val="FFFFFF"/>
                        </a:solidFill>
                        <a:ln w="9525">
                          <a:solidFill>
                            <a:srgbClr val="000000"/>
                          </a:solidFill>
                          <a:miter lim="800000"/>
                          <a:headEnd/>
                          <a:tailEnd/>
                        </a:ln>
                      </wps:spPr>
                      <wps:txbx>
                        <w:txbxContent>
                          <w:p w:rsidR="00C74D53" w:rsidRDefault="00C74D53" w:rsidP="00C7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18pt;margin-top:11.7pt;width:396.35pt;height:5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">
                <v:textbox>
                  <w:txbxContent>
                    <w:p w:rsidR="00C74D53" w:rsidRDefault="00C74D53" w:rsidP="00C74D53"/>
                  </w:txbxContent>
                </v:textbox>
              </v:shape>
            </w:pict>
          </mc:Fallback>
        </mc:AlternateContent>
      </w:r>
    </w:p>
    <w:p w:rsidR="003A3126" w:rsidRDefault="003A3126">
      <w:pPr>
        <w:pStyle w:val="BodyText"/>
        <w:rPr>
          <w:sz w:val="38"/>
        </w:rPr>
      </w:pPr>
    </w:p>
    <w:p w:rsidR="003A3126" w:rsidRDefault="003A3126">
      <w:pPr>
        <w:pStyle w:val="BodyText"/>
        <w:rPr>
          <w:sz w:val="38"/>
        </w:rPr>
      </w:pPr>
    </w:p>
    <w:p w:rsidR="003A3126" w:rsidRDefault="00BD65D7">
      <w:pPr>
        <w:pStyle w:val="BodyText"/>
        <w:spacing w:before="298"/>
        <w:ind w:left="343"/>
      </w:pPr>
      <w:r>
        <w:t>Will you need to wear glasses after the operation?</w:t>
      </w:r>
    </w:p>
    <w:p w:rsidR="003A3126" w:rsidRDefault="00C74D53">
      <w:pPr>
        <w:pStyle w:val="BodyText"/>
        <w:rPr>
          <w:sz w:val="20"/>
        </w:rPr>
      </w:pPr>
      <w:r w:rsidRPr="00612A70">
        <w:rPr>
          <w:noProof/>
          <w:sz w:val="20"/>
          <w:lang w:val="en-GB" w:eastAsia="en-GB"/>
        </w:rPr>
        <mc:AlternateContent>
          <mc:Choice Requires="wps">
            <w:drawing>
              <wp:anchor distT="0" distB="0" distL="114300" distR="114300" simplePos="0" relativeHeight="251768320" behindDoc="0" locked="0" layoutInCell="1" allowOverlap="1" wp14:anchorId="0E9A41F8" wp14:editId="4EE18150">
                <wp:simplePos x="0" y="0"/>
                <wp:positionH relativeFrom="column">
                  <wp:posOffset>228600</wp:posOffset>
                </wp:positionH>
                <wp:positionV relativeFrom="paragraph">
                  <wp:posOffset>52705</wp:posOffset>
                </wp:positionV>
                <wp:extent cx="5033645" cy="660400"/>
                <wp:effectExtent l="0" t="0" r="14605" b="2540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3645" cy="660400"/>
                        </a:xfrm>
                        <a:prstGeom prst="rect">
                          <a:avLst/>
                        </a:prstGeom>
                        <a:solidFill>
                          <a:srgbClr val="FFFFFF"/>
                        </a:solidFill>
                        <a:ln w="9525">
                          <a:solidFill>
                            <a:srgbClr val="000000"/>
                          </a:solidFill>
                          <a:miter lim="800000"/>
                          <a:headEnd/>
                          <a:tailEnd/>
                        </a:ln>
                      </wps:spPr>
                      <wps:txbx>
                        <w:txbxContent>
                          <w:p w:rsidR="00C74D53" w:rsidRDefault="00C74D53" w:rsidP="00C74D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18pt;margin-top:4.15pt;width:396.35pt;height:52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">
                <v:textbox>
                  <w:txbxContent>
                    <w:p w:rsidR="00C74D53" w:rsidRDefault="00C74D53" w:rsidP="00C74D53"/>
                  </w:txbxContent>
                </v:textbox>
              </v:shape>
            </w:pict>
          </mc:Fallback>
        </mc:AlternateConten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4"/>
        <w:rPr>
          <w:sz w:val="22"/>
        </w:rPr>
      </w:pPr>
    </w:p>
    <w:p w:rsidR="00CA3711" w:rsidRDefault="00CA3711">
      <w:pPr>
        <w:pStyle w:val="BodyText"/>
        <w:spacing w:before="4"/>
        <w:rPr>
          <w:sz w:val="22"/>
        </w:rPr>
      </w:pPr>
    </w:p>
    <w:p w:rsidR="00CA3711" w:rsidRDefault="00CA3711">
      <w:pPr>
        <w:pStyle w:val="BodyText"/>
        <w:spacing w:before="4"/>
        <w:rPr>
          <w:sz w:val="22"/>
        </w:rPr>
      </w:pPr>
    </w:p>
    <w:p w:rsidR="003A3126" w:rsidRDefault="00BD65D7">
      <w:pPr>
        <w:spacing w:before="101" w:line="175" w:lineRule="exact"/>
        <w:ind w:left="5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spacing w:line="175" w:lineRule="exact"/>
        <w:rPr>
          <w:sz w:val="16"/>
        </w:rPr>
        <w:sectPr w:rsidR="003A3126">
          <w:pgSz w:w="11900" w:h="16850"/>
          <w:pgMar w:top="720" w:right="260" w:bottom="280" w:left="300" w:header="720" w:footer="720" w:gutter="0"/>
          <w:cols w:space="720"/>
        </w:sectPr>
      </w:pPr>
    </w:p>
    <w:p w:rsidR="003A3126" w:rsidRDefault="00BD65D7">
      <w:pPr>
        <w:spacing w:before="41"/>
        <w:ind w:left="6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left="601"/>
        <w:rPr>
          <w:sz w:val="24"/>
        </w:rPr>
      </w:pPr>
      <w:r>
        <w:br w:type="column"/>
        <w:t xml:space="preserve">Page </w:t>
      </w:r>
      <w:r>
        <w:rPr>
          <w:sz w:val="24"/>
        </w:rPr>
        <w:t>12</w:t>
      </w:r>
    </w:p>
    <w:p w:rsidR="003A3126" w:rsidRDefault="003A3126">
      <w:pPr>
        <w:rPr>
          <w:sz w:val="24"/>
        </w:rPr>
        <w:sectPr w:rsidR="003A3126">
          <w:type w:val="continuous"/>
          <w:pgSz w:w="11900" w:h="16850"/>
          <w:pgMar w:top="900" w:right="260" w:bottom="280" w:left="300" w:header="720" w:footer="720" w:gutter="0"/>
          <w:cols w:num="2" w:space="720" w:equalWidth="0">
            <w:col w:w="7985" w:space="1194"/>
            <w:col w:w="2161"/>
          </w:cols>
        </w:sectPr>
      </w:pPr>
    </w:p>
    <w:p w:rsidR="003A3126" w:rsidRDefault="00BD65D7">
      <w:pPr>
        <w:pStyle w:val="Heading4"/>
        <w:spacing w:before="86"/>
      </w:pPr>
      <w:bookmarkStart w:id="6" w:name="Other_useful_resources_–_click_on_the_li"/>
      <w:bookmarkEnd w:id="6"/>
      <w:r>
        <w:t>Other useful resources – click on the links below</w:t>
      </w:r>
    </w:p>
    <w:p w:rsidR="003A3126" w:rsidRDefault="003A3126">
      <w:pPr>
        <w:pStyle w:val="BodyText"/>
        <w:rPr>
          <w:b/>
          <w:sz w:val="38"/>
        </w:rPr>
      </w:pPr>
    </w:p>
    <w:p w:rsidR="003A3126" w:rsidRDefault="00BD65D7">
      <w:pPr>
        <w:spacing w:before="268"/>
        <w:ind w:left="439"/>
        <w:rPr>
          <w:sz w:val="32"/>
        </w:rPr>
      </w:pPr>
      <w:proofErr w:type="spellStart"/>
      <w:r>
        <w:rPr>
          <w:sz w:val="32"/>
        </w:rPr>
        <w:t>SeeAbility’s</w:t>
      </w:r>
      <w:proofErr w:type="spellEnd"/>
      <w:r>
        <w:rPr>
          <w:sz w:val="32"/>
        </w:rPr>
        <w:t xml:space="preserve"> </w:t>
      </w:r>
      <w:hyperlink r:id="rId81">
        <w:r>
          <w:rPr>
            <w:b/>
            <w:color w:val="F37145"/>
            <w:sz w:val="32"/>
          </w:rPr>
          <w:t xml:space="preserve">Feedback from an Eye Clinic Appointment </w:t>
        </w:r>
      </w:hyperlink>
      <w:r>
        <w:rPr>
          <w:sz w:val="32"/>
        </w:rPr>
        <w:t>form</w:t>
      </w:r>
    </w:p>
    <w:p w:rsidR="003A3126" w:rsidRDefault="003A3126">
      <w:pPr>
        <w:pStyle w:val="BodyText"/>
        <w:rPr>
          <w:sz w:val="38"/>
        </w:rPr>
      </w:pPr>
    </w:p>
    <w:p w:rsidR="003A3126" w:rsidRDefault="003A3126">
      <w:pPr>
        <w:pStyle w:val="BodyText"/>
        <w:spacing w:before="3"/>
        <w:rPr>
          <w:sz w:val="36"/>
        </w:rPr>
      </w:pPr>
    </w:p>
    <w:p w:rsidR="003A3126" w:rsidRDefault="00BD65D7">
      <w:pPr>
        <w:ind w:left="439"/>
        <w:rPr>
          <w:sz w:val="32"/>
        </w:rPr>
      </w:pPr>
      <w:proofErr w:type="spellStart"/>
      <w:r>
        <w:rPr>
          <w:sz w:val="32"/>
        </w:rPr>
        <w:t>SeeAbility’s</w:t>
      </w:r>
      <w:proofErr w:type="spellEnd"/>
      <w:r>
        <w:rPr>
          <w:sz w:val="32"/>
        </w:rPr>
        <w:t xml:space="preserve"> </w:t>
      </w:r>
      <w:hyperlink r:id="rId82">
        <w:r>
          <w:rPr>
            <w:b/>
            <w:color w:val="F37145"/>
            <w:sz w:val="32"/>
          </w:rPr>
          <w:t xml:space="preserve">Consent and </w:t>
        </w:r>
      </w:hyperlink>
      <w:r>
        <w:rPr>
          <w:b/>
          <w:color w:val="F37145"/>
          <w:sz w:val="32"/>
        </w:rPr>
        <w:t xml:space="preserve">Capacity </w:t>
      </w:r>
      <w:r>
        <w:rPr>
          <w:sz w:val="32"/>
        </w:rPr>
        <w:t>Easy Read factsheet</w:t>
      </w:r>
    </w:p>
    <w:p w:rsidR="003A3126" w:rsidRDefault="003A3126">
      <w:pPr>
        <w:pStyle w:val="BodyText"/>
        <w:rPr>
          <w:sz w:val="38"/>
        </w:rPr>
      </w:pPr>
    </w:p>
    <w:p w:rsidR="003A3126" w:rsidRDefault="003A3126">
      <w:pPr>
        <w:pStyle w:val="BodyText"/>
        <w:spacing w:before="8"/>
        <w:rPr>
          <w:sz w:val="37"/>
        </w:rPr>
      </w:pPr>
    </w:p>
    <w:p w:rsidR="003A3126" w:rsidRDefault="00BD65D7">
      <w:pPr>
        <w:spacing w:line="225" w:lineRule="auto"/>
        <w:ind w:left="439" w:right="1426"/>
        <w:jc w:val="both"/>
        <w:rPr>
          <w:sz w:val="32"/>
        </w:rPr>
      </w:pPr>
      <w:proofErr w:type="spellStart"/>
      <w:r>
        <w:rPr>
          <w:sz w:val="32"/>
        </w:rPr>
        <w:t>SeeAbility’s</w:t>
      </w:r>
      <w:proofErr w:type="spellEnd"/>
      <w:r>
        <w:rPr>
          <w:sz w:val="32"/>
        </w:rPr>
        <w:t xml:space="preserve"> </w:t>
      </w:r>
      <w:hyperlink r:id="rId83">
        <w:r>
          <w:rPr>
            <w:b/>
            <w:color w:val="F37145"/>
            <w:sz w:val="32"/>
          </w:rPr>
          <w:t xml:space="preserve">Functional Vision </w:t>
        </w:r>
      </w:hyperlink>
      <w:r>
        <w:rPr>
          <w:b/>
          <w:color w:val="F37145"/>
          <w:sz w:val="32"/>
        </w:rPr>
        <w:t xml:space="preserve">Assessment </w:t>
      </w:r>
      <w:r>
        <w:rPr>
          <w:sz w:val="32"/>
        </w:rPr>
        <w:t>tool can</w:t>
      </w:r>
      <w:r>
        <w:rPr>
          <w:spacing w:val="-36"/>
          <w:sz w:val="32"/>
        </w:rPr>
        <w:t xml:space="preserve"> </w:t>
      </w:r>
      <w:r>
        <w:rPr>
          <w:sz w:val="32"/>
        </w:rPr>
        <w:t xml:space="preserve">help you and your </w:t>
      </w:r>
      <w:proofErr w:type="spellStart"/>
      <w:r>
        <w:rPr>
          <w:sz w:val="32"/>
        </w:rPr>
        <w:t>carers</w:t>
      </w:r>
      <w:proofErr w:type="spellEnd"/>
      <w:r>
        <w:rPr>
          <w:sz w:val="32"/>
        </w:rPr>
        <w:t xml:space="preserve"> to monitor any changes to your vision after your</w:t>
      </w:r>
      <w:r>
        <w:rPr>
          <w:spacing w:val="-3"/>
          <w:sz w:val="32"/>
        </w:rPr>
        <w:t xml:space="preserve"> </w:t>
      </w:r>
      <w:r>
        <w:rPr>
          <w:sz w:val="32"/>
        </w:rPr>
        <w:t>surgery</w:t>
      </w:r>
    </w:p>
    <w:p w:rsidR="003A3126" w:rsidRDefault="003A3126">
      <w:pPr>
        <w:pStyle w:val="BodyText"/>
        <w:spacing w:before="8"/>
        <w:rPr>
          <w:sz w:val="44"/>
        </w:rPr>
      </w:pPr>
    </w:p>
    <w:p w:rsidR="003A3126" w:rsidRDefault="00BD65D7">
      <w:pPr>
        <w:ind w:left="439"/>
        <w:rPr>
          <w:b/>
          <w:sz w:val="32"/>
        </w:rPr>
      </w:pPr>
      <w:proofErr w:type="spellStart"/>
      <w:r>
        <w:rPr>
          <w:sz w:val="32"/>
        </w:rPr>
        <w:t>SeeAbility’s</w:t>
      </w:r>
      <w:proofErr w:type="spellEnd"/>
      <w:r>
        <w:rPr>
          <w:sz w:val="32"/>
        </w:rPr>
        <w:t xml:space="preserve"> </w:t>
      </w:r>
      <w:hyperlink r:id="rId84">
        <w:r>
          <w:rPr>
            <w:b/>
            <w:color w:val="F37145"/>
            <w:sz w:val="32"/>
          </w:rPr>
          <w:t xml:space="preserve">Easy Read </w:t>
        </w:r>
      </w:hyperlink>
      <w:r>
        <w:rPr>
          <w:b/>
          <w:color w:val="F37145"/>
          <w:sz w:val="32"/>
        </w:rPr>
        <w:t>Books</w:t>
      </w:r>
    </w:p>
    <w:p w:rsidR="003A3126" w:rsidRDefault="003A3126">
      <w:pPr>
        <w:pStyle w:val="BodyText"/>
        <w:rPr>
          <w:b/>
          <w:sz w:val="38"/>
        </w:rPr>
      </w:pPr>
    </w:p>
    <w:p w:rsidR="003A3126" w:rsidRDefault="003A3126">
      <w:pPr>
        <w:pStyle w:val="BodyText"/>
        <w:spacing w:before="2"/>
        <w:rPr>
          <w:b/>
          <w:sz w:val="35"/>
        </w:rPr>
      </w:pPr>
    </w:p>
    <w:p w:rsidR="003A3126" w:rsidRDefault="00BD65D7">
      <w:pPr>
        <w:ind w:left="439"/>
        <w:rPr>
          <w:b/>
          <w:sz w:val="32"/>
        </w:rPr>
      </w:pPr>
      <w:proofErr w:type="spellStart"/>
      <w:r>
        <w:rPr>
          <w:sz w:val="32"/>
        </w:rPr>
        <w:t>SeeAbility</w:t>
      </w:r>
      <w:proofErr w:type="spellEnd"/>
      <w:r>
        <w:rPr>
          <w:sz w:val="32"/>
        </w:rPr>
        <w:t xml:space="preserve"> </w:t>
      </w:r>
      <w:hyperlink r:id="rId85">
        <w:r>
          <w:rPr>
            <w:b/>
            <w:color w:val="F37145"/>
            <w:sz w:val="32"/>
          </w:rPr>
          <w:t>Consultancy</w:t>
        </w:r>
      </w:hyperlink>
    </w:p>
    <w:p w:rsidR="003A3126" w:rsidRDefault="003A3126">
      <w:pPr>
        <w:pStyle w:val="BodyText"/>
        <w:rPr>
          <w:b/>
          <w:sz w:val="38"/>
        </w:rPr>
      </w:pPr>
    </w:p>
    <w:p w:rsidR="003A3126" w:rsidRDefault="003A3126">
      <w:pPr>
        <w:pStyle w:val="BodyText"/>
        <w:spacing w:before="1"/>
        <w:rPr>
          <w:b/>
          <w:sz w:val="37"/>
        </w:rPr>
      </w:pPr>
    </w:p>
    <w:p w:rsidR="003A3126" w:rsidRDefault="00BD65D7">
      <w:pPr>
        <w:pStyle w:val="BodyText"/>
        <w:spacing w:line="225" w:lineRule="auto"/>
        <w:ind w:left="439" w:right="1345"/>
      </w:pPr>
      <w:r>
        <w:t>The Hospital Communication Book and Pre Hospital Communication Guide are available from:</w:t>
      </w:r>
    </w:p>
    <w:p w:rsidR="00BC644A" w:rsidRDefault="00BC644A">
      <w:pPr>
        <w:pStyle w:val="BodyText"/>
        <w:spacing w:line="225" w:lineRule="auto"/>
        <w:ind w:left="439" w:right="1345"/>
      </w:pPr>
    </w:p>
    <w:p w:rsidR="00BC644A" w:rsidRPr="009A4C7D" w:rsidRDefault="00F33641">
      <w:pPr>
        <w:pStyle w:val="BodyText"/>
        <w:spacing w:line="225" w:lineRule="auto"/>
        <w:ind w:left="439" w:right="1345"/>
        <w:rPr>
          <w:b/>
          <w:color w:val="F37245"/>
          <w:u w:val="single"/>
        </w:rPr>
      </w:pPr>
      <w:hyperlink r:id="rId86" w:history="1">
        <w:r w:rsidR="00BC644A" w:rsidRPr="009A4C7D">
          <w:rPr>
            <w:rStyle w:val="Hyperlink"/>
            <w:b/>
            <w:color w:val="F37245"/>
          </w:rPr>
          <w:t>http://</w:t>
        </w:r>
        <w:proofErr w:type="spellStart"/>
        <w:r w:rsidR="00BC644A" w:rsidRPr="009A4C7D">
          <w:rPr>
            <w:rStyle w:val="Hyperlink"/>
            <w:b/>
            <w:color w:val="F37245"/>
          </w:rPr>
          <w:t>www.communicationpeople.co.uk</w:t>
        </w:r>
        <w:proofErr w:type="spellEnd"/>
        <w:r w:rsidR="00BC644A" w:rsidRPr="009A4C7D">
          <w:rPr>
            <w:rStyle w:val="Hyperlink"/>
            <w:b/>
            <w:color w:val="F37245"/>
          </w:rPr>
          <w:t>/</w:t>
        </w:r>
      </w:hyperlink>
    </w:p>
    <w:p w:rsidR="00BC644A" w:rsidRPr="00BC644A" w:rsidRDefault="00BC644A">
      <w:pPr>
        <w:pStyle w:val="BodyText"/>
        <w:spacing w:line="225" w:lineRule="auto"/>
        <w:ind w:left="439" w:right="1345"/>
        <w:rPr>
          <w:b/>
          <w:color w:val="F37245"/>
        </w:rPr>
      </w:pPr>
    </w:p>
    <w:p w:rsidR="00BC644A" w:rsidRDefault="00BC644A">
      <w:pPr>
        <w:pStyle w:val="BodyText"/>
        <w:spacing w:before="1" w:line="378" w:lineRule="exact"/>
        <w:ind w:left="439"/>
      </w:pPr>
    </w:p>
    <w:p w:rsidR="003A3126" w:rsidRDefault="00BD65D7">
      <w:pPr>
        <w:pStyle w:val="BodyText"/>
        <w:spacing w:before="1" w:line="378" w:lineRule="exact"/>
        <w:ind w:left="439"/>
      </w:pPr>
      <w:r>
        <w:t>Accessible health information is available from</w:t>
      </w:r>
    </w:p>
    <w:p w:rsidR="003A3126" w:rsidRDefault="00F33641">
      <w:pPr>
        <w:pStyle w:val="Heading4"/>
        <w:spacing w:line="378" w:lineRule="exact"/>
      </w:pPr>
      <w:hyperlink r:id="rId87">
        <w:r w:rsidR="00BD65D7">
          <w:rPr>
            <w:color w:val="F37145"/>
          </w:rPr>
          <w:t>http://</w:t>
        </w:r>
        <w:proofErr w:type="spellStart"/>
        <w:r w:rsidR="00BD65D7">
          <w:rPr>
            <w:color w:val="F37145"/>
          </w:rPr>
          <w:t>easyhealth.org.uk</w:t>
        </w:r>
        <w:proofErr w:type="spellEnd"/>
        <w:r w:rsidR="00BD65D7">
          <w:rPr>
            <w:color w:val="F37145"/>
          </w:rPr>
          <w:t>/</w:t>
        </w:r>
      </w:hyperlink>
    </w:p>
    <w:p w:rsidR="003A3126" w:rsidRDefault="003A3126">
      <w:pPr>
        <w:pStyle w:val="BodyText"/>
        <w:rPr>
          <w:b/>
          <w:sz w:val="38"/>
        </w:rPr>
      </w:pPr>
    </w:p>
    <w:p w:rsidR="003A3126" w:rsidRDefault="003A3126">
      <w:pPr>
        <w:pStyle w:val="BodyText"/>
        <w:spacing w:before="7"/>
        <w:rPr>
          <w:b/>
          <w:sz w:val="52"/>
        </w:rPr>
      </w:pPr>
    </w:p>
    <w:p w:rsidR="003A3126" w:rsidRDefault="00BD65D7">
      <w:pPr>
        <w:ind w:left="699" w:right="795"/>
        <w:jc w:val="center"/>
        <w:rPr>
          <w:rFonts w:ascii="Arial"/>
          <w:b/>
          <w:sz w:val="32"/>
        </w:rPr>
      </w:pPr>
      <w:r>
        <w:rPr>
          <w:noProof/>
          <w:lang w:val="en-GB" w:eastAsia="en-GB"/>
        </w:rPr>
        <w:drawing>
          <wp:anchor distT="0" distB="0" distL="0" distR="0" simplePos="0" relativeHeight="251646464" behindDoc="0" locked="0" layoutInCell="1" allowOverlap="1">
            <wp:simplePos x="0" y="0"/>
            <wp:positionH relativeFrom="page">
              <wp:posOffset>861694</wp:posOffset>
            </wp:positionH>
            <wp:positionV relativeFrom="paragraph">
              <wp:posOffset>-205234</wp:posOffset>
            </wp:positionV>
            <wp:extent cx="878205" cy="859790"/>
            <wp:effectExtent l="0" t="0" r="0" b="0"/>
            <wp:wrapNone/>
            <wp:docPr id="1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jpeg"/>
                    <pic:cNvPicPr/>
                  </pic:nvPicPr>
                  <pic:blipFill>
                    <a:blip r:embed="rId88" cstate="print"/>
                    <a:stretch>
                      <a:fillRect/>
                    </a:stretch>
                  </pic:blipFill>
                  <pic:spPr>
                    <a:xfrm>
                      <a:off x="0" y="0"/>
                      <a:ext cx="878205" cy="859790"/>
                    </a:xfrm>
                    <a:prstGeom prst="rect">
                      <a:avLst/>
                    </a:prstGeom>
                  </pic:spPr>
                </pic:pic>
              </a:graphicData>
            </a:graphic>
          </wp:anchor>
        </w:drawing>
      </w:r>
      <w:hyperlink r:id="rId89">
        <w:proofErr w:type="spellStart"/>
        <w:r>
          <w:rPr>
            <w:rFonts w:ascii="Arial"/>
            <w:b/>
            <w:color w:val="F37145"/>
            <w:sz w:val="32"/>
          </w:rPr>
          <w:t>www.seeability.org</w:t>
        </w:r>
        <w:proofErr w:type="spellEnd"/>
        <w:r>
          <w:rPr>
            <w:rFonts w:ascii="Arial"/>
            <w:b/>
            <w:color w:val="F37145"/>
            <w:sz w:val="32"/>
          </w:rPr>
          <w:t>/sharing-knowledge</w:t>
        </w:r>
      </w:hyperlink>
    </w:p>
    <w:p w:rsidR="003A3126" w:rsidRDefault="003A3126">
      <w:pPr>
        <w:pStyle w:val="BodyText"/>
        <w:rPr>
          <w:rFonts w:ascii="Arial"/>
          <w:b/>
          <w:sz w:val="36"/>
        </w:rPr>
      </w:pPr>
    </w:p>
    <w:p w:rsidR="003A3126" w:rsidRDefault="003A3126">
      <w:pPr>
        <w:pStyle w:val="BodyText"/>
        <w:rPr>
          <w:rFonts w:ascii="Arial"/>
          <w:b/>
          <w:sz w:val="36"/>
        </w:rPr>
      </w:pPr>
    </w:p>
    <w:p w:rsidR="003A3126" w:rsidRDefault="003A3126">
      <w:pPr>
        <w:pStyle w:val="BodyText"/>
        <w:rPr>
          <w:rFonts w:ascii="Arial"/>
          <w:b/>
          <w:sz w:val="36"/>
        </w:rPr>
      </w:pPr>
    </w:p>
    <w:p w:rsidR="003A3126" w:rsidRDefault="003A3126">
      <w:pPr>
        <w:pStyle w:val="BodyText"/>
        <w:rPr>
          <w:rFonts w:ascii="Arial"/>
          <w:b/>
          <w:sz w:val="36"/>
        </w:rPr>
      </w:pPr>
    </w:p>
    <w:p w:rsidR="003A3126" w:rsidRDefault="003A3126">
      <w:pPr>
        <w:pStyle w:val="BodyText"/>
        <w:spacing w:before="9"/>
        <w:rPr>
          <w:rFonts w:ascii="Arial"/>
          <w:b/>
          <w:sz w:val="37"/>
        </w:rPr>
      </w:pPr>
    </w:p>
    <w:p w:rsidR="003A3126" w:rsidRDefault="00BD65D7">
      <w:pPr>
        <w:spacing w:before="1"/>
        <w:ind w:left="699" w:right="942"/>
        <w:jc w:val="center"/>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1" w:line="159" w:lineRule="exact"/>
        <w:ind w:left="8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right="485"/>
        <w:jc w:val="right"/>
        <w:rPr>
          <w:sz w:val="24"/>
        </w:rPr>
      </w:pPr>
      <w:r>
        <w:t xml:space="preserve">Page </w:t>
      </w:r>
      <w:r>
        <w:rPr>
          <w:sz w:val="24"/>
        </w:rPr>
        <w:t>13</w:t>
      </w:r>
    </w:p>
    <w:p w:rsidR="003A3126" w:rsidRDefault="003A3126">
      <w:pPr>
        <w:jc w:val="right"/>
        <w:rPr>
          <w:sz w:val="24"/>
        </w:rPr>
        <w:sectPr w:rsidR="003A3126">
          <w:pgSz w:w="11900" w:h="16850"/>
          <w:pgMar w:top="840" w:right="260" w:bottom="280" w:left="300" w:header="720" w:footer="720" w:gutter="0"/>
          <w:cols w:space="720"/>
        </w:sect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2872A1">
      <w:pPr>
        <w:pStyle w:val="BodyText"/>
        <w:spacing w:before="1"/>
        <w:rPr>
          <w:sz w:val="19"/>
        </w:rPr>
      </w:pPr>
      <w:r>
        <w:rPr>
          <w:rFonts w:ascii="Times New Roman"/>
          <w:noProof/>
          <w:sz w:val="20"/>
          <w:lang w:val="en-GB" w:eastAsia="en-GB"/>
        </w:rPr>
        <mc:AlternateContent>
          <mc:Choice Requires="wps">
            <w:drawing>
              <wp:anchor distT="0" distB="0" distL="114300" distR="114300" simplePos="0" relativeHeight="251683328" behindDoc="0" locked="0" layoutInCell="1" allowOverlap="1" wp14:anchorId="25A49791" wp14:editId="36576148">
                <wp:simplePos x="0" y="0"/>
                <wp:positionH relativeFrom="column">
                  <wp:posOffset>4871085</wp:posOffset>
                </wp:positionH>
                <wp:positionV relativeFrom="paragraph">
                  <wp:posOffset>79375</wp:posOffset>
                </wp:positionV>
                <wp:extent cx="2044700" cy="457200"/>
                <wp:effectExtent l="0" t="0" r="0" b="0"/>
                <wp:wrapNone/>
                <wp:docPr id="198"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457200"/>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margin-left:383.55pt;margin-top:6.25pt;width:161pt;height: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" fillcolor="#f4774f" stroked="f">
                <v:textbox inset="0,0,0,0">
                  <w:txbxContent>
                    <w:p w:rsidR="002872A1" w:rsidRPr="002872A1" w:rsidRDefault="002872A1" w:rsidP="002872A1">
                      <w:pPr>
                        <w:spacing w:before="197"/>
                        <w:ind w:left="263"/>
                        <w:rPr>
                          <w:b/>
                          <w:color w:val="FFFFFF" w:themeColor="background1"/>
                          <w:sz w:val="32"/>
                          <w:szCs w:val="32"/>
                        </w:rPr>
                      </w:pPr>
                      <w:r>
                        <w:rPr>
                          <w:b/>
                          <w:color w:val="FFFFFF" w:themeColor="background1"/>
                          <w:sz w:val="32"/>
                          <w:szCs w:val="32"/>
                        </w:rPr>
                        <w:t>e</w:t>
                      </w:r>
                      <w:r w:rsidRPr="002872A1">
                        <w:rPr>
                          <w:b/>
                          <w:color w:val="FFFFFF" w:themeColor="background1"/>
                          <w:sz w:val="32"/>
                          <w:szCs w:val="32"/>
                        </w:rPr>
                        <w:t>asy read form</w:t>
                      </w:r>
                    </w:p>
                  </w:txbxContent>
                </v:textbox>
              </v:shape>
            </w:pict>
          </mc:Fallback>
        </mc:AlternateContent>
      </w:r>
    </w:p>
    <w:p w:rsidR="003A3126" w:rsidRDefault="00BD65D7">
      <w:pPr>
        <w:tabs>
          <w:tab w:val="left" w:pos="8182"/>
        </w:tabs>
        <w:spacing w:before="111"/>
        <w:ind w:left="675"/>
        <w:rPr>
          <w:rFonts w:ascii="Arial"/>
          <w:b/>
          <w:sz w:val="36"/>
        </w:rPr>
      </w:pPr>
      <w:r w:rsidRPr="005610A5">
        <w:rPr>
          <w:noProof/>
          <w:lang w:val="en-GB" w:eastAsia="en-GB"/>
        </w:rPr>
        <w:drawing>
          <wp:anchor distT="0" distB="0" distL="0" distR="0" simplePos="0" relativeHeight="251638272" behindDoc="0" locked="0" layoutInCell="1" allowOverlap="1" wp14:anchorId="24F3FB1D" wp14:editId="3EF5492C">
            <wp:simplePos x="0" y="0"/>
            <wp:positionH relativeFrom="page">
              <wp:posOffset>5105527</wp:posOffset>
            </wp:positionH>
            <wp:positionV relativeFrom="paragraph">
              <wp:posOffset>393612</wp:posOffset>
            </wp:positionV>
            <wp:extent cx="2250791" cy="836104"/>
            <wp:effectExtent l="0" t="0" r="0" b="0"/>
            <wp:wrapTopAndBottom/>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6" cstate="print"/>
                    <a:stretch>
                      <a:fillRect/>
                    </a:stretch>
                  </pic:blipFill>
                  <pic:spPr>
                    <a:xfrm>
                      <a:off x="0" y="0"/>
                      <a:ext cx="2250791" cy="836104"/>
                    </a:xfrm>
                    <a:prstGeom prst="rect">
                      <a:avLst/>
                    </a:prstGeom>
                  </pic:spPr>
                </pic:pic>
              </a:graphicData>
            </a:graphic>
          </wp:anchor>
        </w:drawing>
      </w:r>
      <w:r w:rsidRPr="005610A5">
        <w:rPr>
          <w:noProof/>
          <w:lang w:val="en-GB" w:eastAsia="en-GB"/>
        </w:rPr>
        <mc:AlternateContent>
          <mc:Choice Requires="wps">
            <w:drawing>
              <wp:anchor distT="0" distB="0" distL="0" distR="0" simplePos="0" relativeHeight="251639296" behindDoc="0" locked="0" layoutInCell="1" allowOverlap="1" wp14:anchorId="6304FB51" wp14:editId="512A4690">
                <wp:simplePos x="0" y="0"/>
                <wp:positionH relativeFrom="page">
                  <wp:posOffset>459740</wp:posOffset>
                </wp:positionH>
                <wp:positionV relativeFrom="paragraph">
                  <wp:posOffset>1365250</wp:posOffset>
                </wp:positionV>
                <wp:extent cx="6637655" cy="0"/>
                <wp:effectExtent l="12065" t="12700" r="17780" b="15875"/>
                <wp:wrapTopAndBottom/>
                <wp:docPr id="5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7655" cy="0"/>
                        </a:xfrm>
                        <a:prstGeom prst="line">
                          <a:avLst/>
                        </a:prstGeom>
                        <a:noFill/>
                        <a:ln w="19124">
                          <a:solidFill>
                            <a:srgbClr val="F37245"/>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2pt,107.5pt" to="558.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" strokecolor="#f37245" strokeweight=".53122mm">
                <w10:wrap type="topAndBottom" anchorx="page"/>
              </v:line>
            </w:pict>
          </mc:Fallback>
        </mc:AlternateContent>
      </w:r>
      <w:r w:rsidRPr="005610A5">
        <w:rPr>
          <w:noProof/>
          <w:lang w:val="en-GB" w:eastAsia="en-GB"/>
        </w:rPr>
        <mc:AlternateContent>
          <mc:Choice Requires="wps">
            <w:drawing>
              <wp:anchor distT="0" distB="0" distL="114300" distR="114300" simplePos="0" relativeHeight="251647488" behindDoc="0" locked="0" layoutInCell="1" allowOverlap="1" wp14:anchorId="5DE1F0FB" wp14:editId="3FE6B1E3">
                <wp:simplePos x="0" y="0"/>
                <wp:positionH relativeFrom="page">
                  <wp:posOffset>453390</wp:posOffset>
                </wp:positionH>
                <wp:positionV relativeFrom="paragraph">
                  <wp:posOffset>-604520</wp:posOffset>
                </wp:positionV>
                <wp:extent cx="6654165" cy="683895"/>
                <wp:effectExtent l="0" t="0" r="0" b="0"/>
                <wp:wrapNone/>
                <wp:docPr id="4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165" cy="683895"/>
                        </a:xfrm>
                        <a:prstGeom prst="rect">
                          <a:avLst/>
                        </a:prstGeom>
                        <a:solidFill>
                          <a:srgbClr val="F4774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Pr="005610A5" w:rsidRDefault="00BD65D7">
                            <w:pPr>
                              <w:spacing w:before="160"/>
                              <w:ind w:left="271"/>
                              <w:rPr>
                                <w:b/>
                                <w:sz w:val="56"/>
                              </w:rPr>
                            </w:pPr>
                            <w:r w:rsidRPr="005610A5">
                              <w:rPr>
                                <w:b/>
                                <w:color w:val="FFFFFF"/>
                                <w:sz w:val="56"/>
                              </w:rPr>
                              <w:t>My Eye Surgery Support</w:t>
                            </w:r>
                            <w:r w:rsidRPr="005610A5">
                              <w:rPr>
                                <w:b/>
                                <w:color w:val="FFFFFF"/>
                                <w:spacing w:val="-81"/>
                                <w:sz w:val="56"/>
                              </w:rPr>
                              <w:t xml:space="preserve"> </w:t>
                            </w:r>
                            <w:r w:rsidRPr="005610A5">
                              <w:rPr>
                                <w:b/>
                                <w:color w:val="FFFFFF"/>
                                <w:sz w:val="56"/>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28" type="#_x0000_t202" style="position:absolute;left:0;text-align:left;margin-left:35.7pt;margin-top:-47.6pt;width:523.95pt;height:53.8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" fillcolor="#f4774f" stroked="f">
                <v:textbox inset="0,0,0,0">
                  <w:txbxContent>
                    <w:p w:rsidR="003A3126" w:rsidRPr="005610A5" w:rsidRDefault="00BD65D7">
                      <w:pPr>
                        <w:spacing w:before="160"/>
                        <w:ind w:left="271"/>
                        <w:rPr>
                          <w:b/>
                          <w:sz w:val="56"/>
                        </w:rPr>
                      </w:pPr>
                      <w:r w:rsidRPr="005610A5">
                        <w:rPr>
                          <w:b/>
                          <w:color w:val="FFFFFF"/>
                          <w:sz w:val="56"/>
                        </w:rPr>
                        <w:t>My Eye Surgery Support</w:t>
                      </w:r>
                      <w:r w:rsidRPr="005610A5">
                        <w:rPr>
                          <w:b/>
                          <w:color w:val="FFFFFF"/>
                          <w:spacing w:val="-81"/>
                          <w:sz w:val="56"/>
                        </w:rPr>
                        <w:t xml:space="preserve"> </w:t>
                      </w:r>
                      <w:r w:rsidRPr="005610A5">
                        <w:rPr>
                          <w:b/>
                          <w:color w:val="FFFFFF"/>
                          <w:sz w:val="56"/>
                        </w:rPr>
                        <w:t>Plan</w:t>
                      </w:r>
                    </w:p>
                  </w:txbxContent>
                </v:textbox>
                <w10:wrap anchorx="page"/>
              </v:shape>
            </w:pict>
          </mc:Fallback>
        </mc:AlternateContent>
      </w:r>
      <w:r w:rsidRPr="005610A5">
        <w:rPr>
          <w:b/>
          <w:color w:val="F37145"/>
          <w:sz w:val="36"/>
        </w:rPr>
        <w:t>People</w:t>
      </w:r>
      <w:r w:rsidRPr="005610A5">
        <w:rPr>
          <w:b/>
          <w:color w:val="F37145"/>
          <w:spacing w:val="-23"/>
          <w:sz w:val="36"/>
        </w:rPr>
        <w:t xml:space="preserve"> </w:t>
      </w:r>
      <w:r w:rsidRPr="005610A5">
        <w:rPr>
          <w:b/>
          <w:color w:val="F37145"/>
          <w:sz w:val="36"/>
        </w:rPr>
        <w:t>involved</w:t>
      </w:r>
      <w:r w:rsidRPr="005610A5">
        <w:rPr>
          <w:b/>
          <w:color w:val="F37145"/>
          <w:spacing w:val="-23"/>
          <w:sz w:val="36"/>
        </w:rPr>
        <w:t xml:space="preserve"> </w:t>
      </w:r>
      <w:r w:rsidRPr="005610A5">
        <w:rPr>
          <w:b/>
          <w:color w:val="F37145"/>
          <w:sz w:val="36"/>
        </w:rPr>
        <w:t>in</w:t>
      </w:r>
      <w:r w:rsidRPr="005610A5">
        <w:rPr>
          <w:b/>
          <w:color w:val="F37145"/>
          <w:spacing w:val="-22"/>
          <w:sz w:val="36"/>
        </w:rPr>
        <w:t xml:space="preserve"> </w:t>
      </w:r>
      <w:r w:rsidRPr="005610A5">
        <w:rPr>
          <w:b/>
          <w:color w:val="F37145"/>
          <w:sz w:val="36"/>
        </w:rPr>
        <w:t>my</w:t>
      </w:r>
      <w:r w:rsidRPr="005610A5">
        <w:rPr>
          <w:b/>
          <w:color w:val="F37145"/>
          <w:spacing w:val="-23"/>
          <w:sz w:val="36"/>
        </w:rPr>
        <w:t xml:space="preserve"> </w:t>
      </w:r>
      <w:r w:rsidRPr="005610A5">
        <w:rPr>
          <w:b/>
          <w:color w:val="F37145"/>
          <w:sz w:val="36"/>
        </w:rPr>
        <w:t>eye</w:t>
      </w:r>
      <w:r w:rsidRPr="005610A5">
        <w:rPr>
          <w:b/>
          <w:color w:val="F37145"/>
          <w:spacing w:val="-23"/>
          <w:sz w:val="36"/>
        </w:rPr>
        <w:t xml:space="preserve"> </w:t>
      </w:r>
      <w:r w:rsidRPr="005610A5">
        <w:rPr>
          <w:b/>
          <w:color w:val="F37145"/>
          <w:sz w:val="36"/>
        </w:rPr>
        <w:t>surgery</w:t>
      </w:r>
      <w:r>
        <w:rPr>
          <w:rFonts w:ascii="Times New Roman"/>
          <w:b/>
          <w:color w:val="F37145"/>
          <w:sz w:val="36"/>
        </w:rPr>
        <w:tab/>
      </w:r>
      <w:r>
        <w:rPr>
          <w:rFonts w:ascii="Arial"/>
          <w:b/>
          <w:color w:val="FFFFFF"/>
          <w:position w:val="2"/>
          <w:sz w:val="36"/>
          <w:shd w:val="clear" w:color="auto" w:fill="F4774F"/>
        </w:rPr>
        <w:t>easy read</w:t>
      </w:r>
      <w:r>
        <w:rPr>
          <w:rFonts w:ascii="Arial"/>
          <w:b/>
          <w:color w:val="FFFFFF"/>
          <w:spacing w:val="-38"/>
          <w:position w:val="2"/>
          <w:sz w:val="36"/>
          <w:shd w:val="clear" w:color="auto" w:fill="F4774F"/>
        </w:rPr>
        <w:t xml:space="preserve"> </w:t>
      </w:r>
      <w:r>
        <w:rPr>
          <w:rFonts w:ascii="Arial"/>
          <w:b/>
          <w:color w:val="FFFFFF"/>
          <w:position w:val="2"/>
          <w:sz w:val="36"/>
          <w:shd w:val="clear" w:color="auto" w:fill="F4774F"/>
        </w:rPr>
        <w:t>form</w:t>
      </w:r>
    </w:p>
    <w:p w:rsidR="003A3126" w:rsidRDefault="003A3126">
      <w:pPr>
        <w:pStyle w:val="BodyText"/>
        <w:spacing w:before="3"/>
        <w:rPr>
          <w:rFonts w:ascii="Arial"/>
          <w:b/>
          <w:sz w:val="11"/>
        </w:rPr>
      </w:pPr>
    </w:p>
    <w:p w:rsidR="003A3126" w:rsidRDefault="00BD65D7">
      <w:pPr>
        <w:spacing w:before="347"/>
        <w:ind w:left="815"/>
        <w:rPr>
          <w:b/>
          <w:sz w:val="36"/>
        </w:rPr>
      </w:pPr>
      <w:bookmarkStart w:id="7" w:name="Section_4_–_People_involved_in_my_eye_su"/>
      <w:bookmarkEnd w:id="7"/>
      <w:r>
        <w:rPr>
          <w:b/>
          <w:color w:val="F37145"/>
          <w:sz w:val="36"/>
        </w:rPr>
        <w:t>Section 4 - People involved in my eye surgery</w:t>
      </w:r>
    </w:p>
    <w:p w:rsidR="003A3126" w:rsidRDefault="003A3126">
      <w:pPr>
        <w:pStyle w:val="BodyText"/>
        <w:rPr>
          <w:b/>
          <w:sz w:val="20"/>
        </w:rPr>
      </w:pPr>
    </w:p>
    <w:p w:rsidR="003A3126" w:rsidRDefault="00BD65D7">
      <w:pPr>
        <w:pStyle w:val="BodyText"/>
        <w:spacing w:before="11"/>
        <w:rPr>
          <w:b/>
          <w:sz w:val="20"/>
        </w:rPr>
      </w:pPr>
      <w:r>
        <w:rPr>
          <w:noProof/>
          <w:lang w:val="en-GB" w:eastAsia="en-GB"/>
        </w:rPr>
        <mc:AlternateContent>
          <mc:Choice Requires="wpg">
            <w:drawing>
              <wp:anchor distT="0" distB="0" distL="0" distR="0" simplePos="0" relativeHeight="251640320" behindDoc="0" locked="0" layoutInCell="1" allowOverlap="1">
                <wp:simplePos x="0" y="0"/>
                <wp:positionH relativeFrom="page">
                  <wp:posOffset>433070</wp:posOffset>
                </wp:positionH>
                <wp:positionV relativeFrom="paragraph">
                  <wp:posOffset>186055</wp:posOffset>
                </wp:positionV>
                <wp:extent cx="6655435" cy="5657850"/>
                <wp:effectExtent l="4445" t="0" r="7620" b="4445"/>
                <wp:wrapTopAndBottom/>
                <wp:docPr id="4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5657850"/>
                          <a:chOff x="682" y="293"/>
                          <a:chExt cx="10481" cy="8910"/>
                        </a:xfrm>
                      </wpg:grpSpPr>
                      <wps:wsp>
                        <wps:cNvPr id="45" name="Rectangle 37"/>
                        <wps:cNvSpPr>
                          <a:spLocks noChangeArrowheads="1"/>
                        </wps:cNvSpPr>
                        <wps:spPr bwMode="auto">
                          <a:xfrm>
                            <a:off x="689" y="1117"/>
                            <a:ext cx="10466" cy="8078"/>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2949" y="4082"/>
                            <a:ext cx="5540" cy="3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35"/>
                        <wps:cNvSpPr txBox="1">
                          <a:spLocks noChangeArrowheads="1"/>
                        </wps:cNvSpPr>
                        <wps:spPr bwMode="auto">
                          <a:xfrm>
                            <a:off x="689" y="1124"/>
                            <a:ext cx="10466" cy="8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3A3126">
                              <w:pPr>
                                <w:rPr>
                                  <w:b/>
                                  <w:sz w:val="49"/>
                                </w:rPr>
                              </w:pPr>
                            </w:p>
                            <w:p w:rsidR="003A3126" w:rsidRDefault="00BD65D7">
                              <w:pPr>
                                <w:spacing w:line="225" w:lineRule="auto"/>
                                <w:ind w:left="316" w:right="762"/>
                                <w:rPr>
                                  <w:sz w:val="32"/>
                                </w:rPr>
                              </w:pPr>
                              <w:r>
                                <w:rPr>
                                  <w:sz w:val="32"/>
                                </w:rPr>
                                <w:t>Who should be involved in planning your eye surgery with you? There are lots of people who can support you to have eye surgery. Here is a list of people who can help</w:t>
                              </w:r>
                            </w:p>
                          </w:txbxContent>
                        </wps:txbx>
                        <wps:bodyPr rot="0" vert="horz" wrap="square" lIns="0" tIns="0" rIns="0" bIns="0" anchor="t" anchorCtr="0" upright="1">
                          <a:noAutofit/>
                        </wps:bodyPr>
                      </wps:wsp>
                      <wps:wsp>
                        <wps:cNvPr id="48" name="Text Box 34"/>
                        <wps:cNvSpPr txBox="1">
                          <a:spLocks noChangeArrowheads="1"/>
                        </wps:cNvSpPr>
                        <wps:spPr bwMode="auto">
                          <a:xfrm>
                            <a:off x="689" y="293"/>
                            <a:ext cx="10466" cy="832"/>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before="184"/>
                                <w:ind w:left="377"/>
                                <w:rPr>
                                  <w:sz w:val="40"/>
                                </w:rPr>
                              </w:pPr>
                              <w:r>
                                <w:rPr>
                                  <w:color w:val="FFFFFF"/>
                                  <w:sz w:val="40"/>
                                </w:rPr>
                                <w:t>Things to plan for returning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099" style="position:absolute;margin-left:34.1pt;margin-top:14.65pt;width:524.05pt;height:445.5pt;z-index:251640320;mso-wrap-distance-left:0;mso-wrap-distance-right:0;mso-position-horizontal-relative:page;mso-position-vertical-relative:text" coordorigin="682,293" coordsize="10481,8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&#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">
                <v:rect id="Rectangle 37" o:spid="_x0000_s1100" style="position:absolute;left:689;top:1117;width:10466;height:8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za4MQA&#10;AADbAAAADwAAAGRycy9kb3ducmV2LnhtbESPS4sCMRCE7wv+h9DCXkQTZdfHaBQRBD0o+Dp4aybt&#10;zOCkM0yyOvvvjbCwx6KqvqJmi8aW4kG1Lxxr6PcUCOLUmYIzDefTujsG4QOywdIxafglD4t562OG&#10;iXFPPtDjGDIRIewT1JCHUCVS+jQni77nKuLo3VxtMURZZ9LU+IxwW8qBUkNpseC4kGNFq5zS+/HH&#10;auio0WR33u0VuuHFdcx1a67lVuvPdrOcggjUhP/wX3tjNHx9w/t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2uDEAAAA2wAAAA8AAAAAAAAAAAAAAAAAmAIAAGRycy9k&#10;b3ducmV2LnhtbFBLBQYAAAAABAAEAPUAAACJAwAAAAA=&#10;" filled="f" strokecolor="#f37145"/>
                <v:shape id="Picture 36" o:spid="_x0000_s1101" type="#_x0000_t75" style="position:absolute;left:2949;top:4082;width:5540;height: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qqR3CAAAA2wAAAA8AAABkcnMvZG93bnJldi54bWxEj92KwjAUhO8F3yEcwRtZU4uoW40iCwsu&#10;eOPPAxyaY1tNTkoTbX37jSB4OczMN8xq01kjHtT4yrGCyTgBQZw7XXGh4Hz6/VqA8AFZo3FMCp7k&#10;YbPu91aYadfygR7HUIgIYZ+hgjKEOpPS5yVZ9GNXE0fv4hqLIcqmkLrBNsKtkWmSzKTFiuNCiTX9&#10;lJTfjnerYLv729+n5jtF469uNB+16WVeKDUcdNsliEBd+ITf7Z1WMJ3B60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KqkdwgAAANsAAAAPAAAAAAAAAAAAAAAAAJ8C&#10;AABkcnMvZG93bnJldi54bWxQSwUGAAAAAAQABAD3AAAAjgMAAAAA&#10;">
                  <v:imagedata r:id="rId92" o:title=""/>
                </v:shape>
                <v:shape id="Text Box 35" o:spid="_x0000_s1102" type="#_x0000_t202" style="position:absolute;left:689;top:1124;width:10466;height:80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3A3126" w:rsidRDefault="003A3126">
                        <w:pPr>
                          <w:rPr>
                            <w:b/>
                            <w:sz w:val="49"/>
                          </w:rPr>
                        </w:pPr>
                      </w:p>
                      <w:p w:rsidR="003A3126" w:rsidRDefault="00BD65D7">
                        <w:pPr>
                          <w:spacing w:line="225" w:lineRule="auto"/>
                          <w:ind w:left="316" w:right="762"/>
                          <w:rPr>
                            <w:sz w:val="32"/>
                          </w:rPr>
                        </w:pPr>
                        <w:r>
                          <w:rPr>
                            <w:sz w:val="32"/>
                          </w:rPr>
                          <w:t>Who should be involved in planning your eye surgery with you? There are lots of people who can support you to have eye surgery. Here is a list of people who can help</w:t>
                        </w:r>
                      </w:p>
                    </w:txbxContent>
                  </v:textbox>
                </v:shape>
                <v:shape id="Text Box 34" o:spid="_x0000_s1103" type="#_x0000_t202" style="position:absolute;left:689;top:293;width:10466;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n1psMA&#10;AADbAAAADwAAAGRycy9kb3ducmV2LnhtbERPTWvCQBC9F/wPywi9lLqxFG1TVxGlUPRk7MHexuw0&#10;Cc3OhuxGY3+9cxA8Pt73bNG7Wp2oDZVnA+NRAoo497biwsD3/vP5DVSIyBZrz2TgQgEW88HDDFPr&#10;z7yjUxYLJSEcUjRQxtikWoe8JIdh5Bti4X596zAKbAttWzxLuKv1S5JMtMOKpaHEhlYl5X9Z56Tk&#10;cBkfNk+Z7n6O0/p9OT3+r3dbYx6H/fIDVKQ+3sU395c18Cpj5Yv8AD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n1psMAAADbAAAADwAAAAAAAAAAAAAAAACYAgAAZHJzL2Rv&#10;d25yZXYueG1sUEsFBgAAAAAEAAQA9QAAAIgDAAAAAA==&#10;" fillcolor="#f37145" stroked="f">
                  <v:textbox inset="0,0,0,0">
                    <w:txbxContent>
                      <w:p w:rsidR="003A3126" w:rsidRDefault="00BD65D7">
                        <w:pPr>
                          <w:spacing w:before="184"/>
                          <w:ind w:left="377"/>
                          <w:rPr>
                            <w:sz w:val="40"/>
                          </w:rPr>
                        </w:pPr>
                        <w:r>
                          <w:rPr>
                            <w:color w:val="FFFFFF"/>
                            <w:sz w:val="40"/>
                          </w:rPr>
                          <w:t>Things to plan for returning home</w:t>
                        </w:r>
                      </w:p>
                    </w:txbxContent>
                  </v:textbox>
                </v:shape>
                <w10:wrap type="topAndBottom" anchorx="page"/>
              </v:group>
            </w:pict>
          </mc:Fallback>
        </mc:AlternateContent>
      </w: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spacing w:before="2"/>
        <w:rPr>
          <w:b/>
          <w:sz w:val="25"/>
        </w:rPr>
      </w:pPr>
    </w:p>
    <w:p w:rsidR="003A3126" w:rsidRDefault="00BD65D7">
      <w:pPr>
        <w:spacing w:before="101"/>
        <w:ind w:left="9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BD65D7">
      <w:pPr>
        <w:spacing w:before="22" w:line="159" w:lineRule="exact"/>
        <w:ind w:left="1001"/>
        <w:rPr>
          <w:sz w:val="16"/>
        </w:rPr>
      </w:pP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right="485"/>
        <w:jc w:val="right"/>
        <w:rPr>
          <w:sz w:val="24"/>
        </w:rPr>
      </w:pPr>
      <w:r>
        <w:t xml:space="preserve">Page </w:t>
      </w:r>
      <w:r>
        <w:rPr>
          <w:sz w:val="24"/>
        </w:rPr>
        <w:t>14</w:t>
      </w:r>
    </w:p>
    <w:p w:rsidR="003A3126" w:rsidRDefault="003A3126">
      <w:pPr>
        <w:jc w:val="right"/>
        <w:rPr>
          <w:sz w:val="24"/>
        </w:rPr>
        <w:sectPr w:rsidR="003A3126">
          <w:pgSz w:w="11900" w:h="16850"/>
          <w:pgMar w:top="900" w:right="260" w:bottom="280" w:left="300" w:header="720" w:footer="720" w:gutter="0"/>
          <w:cols w:space="720"/>
        </w:sect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spacing w:before="10"/>
        <w:rPr>
          <w:sz w:val="25"/>
        </w:rPr>
      </w:pPr>
    </w:p>
    <w:p w:rsidR="003A3126" w:rsidRDefault="00BD65D7">
      <w:pPr>
        <w:pStyle w:val="BodyText"/>
        <w:spacing w:before="100" w:line="378" w:lineRule="exact"/>
        <w:ind w:left="684"/>
      </w:pPr>
      <w:r>
        <w:t>The person – That’s you!</w:t>
      </w:r>
    </w:p>
    <w:p w:rsidR="003A3126" w:rsidRDefault="00BD65D7">
      <w:pPr>
        <w:pStyle w:val="BodyText"/>
        <w:spacing w:line="378" w:lineRule="exact"/>
        <w:ind w:left="684"/>
      </w:pPr>
      <w:r>
        <w:t>The person having the eye surgery</w:t>
      </w:r>
    </w:p>
    <w:p w:rsidR="003A3126" w:rsidRDefault="003A3126">
      <w:pPr>
        <w:pStyle w:val="BodyText"/>
        <w:rPr>
          <w:sz w:val="38"/>
        </w:rPr>
      </w:pPr>
    </w:p>
    <w:p w:rsidR="003A3126" w:rsidRDefault="003A3126">
      <w:pPr>
        <w:pStyle w:val="BodyText"/>
        <w:rPr>
          <w:sz w:val="38"/>
        </w:rPr>
      </w:pPr>
    </w:p>
    <w:p w:rsidR="003A3126" w:rsidRDefault="003A3126">
      <w:pPr>
        <w:pStyle w:val="BodyText"/>
        <w:rPr>
          <w:sz w:val="38"/>
        </w:rPr>
      </w:pPr>
    </w:p>
    <w:p w:rsidR="003A3126" w:rsidRDefault="003A3126">
      <w:pPr>
        <w:pStyle w:val="BodyText"/>
        <w:rPr>
          <w:sz w:val="38"/>
        </w:rPr>
      </w:pPr>
    </w:p>
    <w:p w:rsidR="003A3126" w:rsidRDefault="003A3126">
      <w:pPr>
        <w:pStyle w:val="BodyText"/>
        <w:spacing w:before="9"/>
        <w:rPr>
          <w:sz w:val="30"/>
        </w:rPr>
      </w:pPr>
    </w:p>
    <w:p w:rsidR="003A3126" w:rsidRDefault="00BD65D7">
      <w:pPr>
        <w:spacing w:before="1" w:line="225" w:lineRule="auto"/>
        <w:ind w:left="685" w:right="5327" w:hanging="1"/>
        <w:rPr>
          <w:sz w:val="32"/>
        </w:rPr>
      </w:pPr>
      <w:r>
        <w:rPr>
          <w:b/>
          <w:sz w:val="32"/>
        </w:rPr>
        <w:t xml:space="preserve">Family and Friends </w:t>
      </w:r>
      <w:r>
        <w:rPr>
          <w:sz w:val="32"/>
        </w:rPr>
        <w:t>- people that are important to you</w:t>
      </w:r>
    </w:p>
    <w:p w:rsidR="003A3126" w:rsidRDefault="003A3126">
      <w:pPr>
        <w:pStyle w:val="BodyText"/>
        <w:rPr>
          <w:sz w:val="38"/>
        </w:rPr>
      </w:pPr>
    </w:p>
    <w:p w:rsidR="003A3126" w:rsidRDefault="003A3126">
      <w:pPr>
        <w:pStyle w:val="BodyText"/>
        <w:rPr>
          <w:sz w:val="38"/>
        </w:rPr>
      </w:pPr>
    </w:p>
    <w:p w:rsidR="003A3126" w:rsidRDefault="003A3126">
      <w:pPr>
        <w:pStyle w:val="BodyText"/>
        <w:rPr>
          <w:sz w:val="38"/>
        </w:rPr>
      </w:pPr>
    </w:p>
    <w:p w:rsidR="003A3126" w:rsidRDefault="003A3126">
      <w:pPr>
        <w:pStyle w:val="BodyText"/>
        <w:spacing w:before="2"/>
        <w:rPr>
          <w:sz w:val="37"/>
        </w:rPr>
      </w:pPr>
    </w:p>
    <w:p w:rsidR="003A3126" w:rsidRDefault="00BD65D7">
      <w:pPr>
        <w:spacing w:line="230" w:lineRule="auto"/>
        <w:ind w:left="687" w:right="1532"/>
        <w:rPr>
          <w:sz w:val="32"/>
        </w:rPr>
      </w:pPr>
      <w:r>
        <w:rPr>
          <w:b/>
          <w:sz w:val="32"/>
        </w:rPr>
        <w:t xml:space="preserve">Key Worker / Support staff / Manager </w:t>
      </w:r>
      <w:r>
        <w:rPr>
          <w:sz w:val="32"/>
        </w:rPr>
        <w:t>– these</w:t>
      </w:r>
      <w:r>
        <w:rPr>
          <w:spacing w:val="-51"/>
          <w:sz w:val="32"/>
        </w:rPr>
        <w:t xml:space="preserve"> </w:t>
      </w:r>
      <w:r>
        <w:rPr>
          <w:sz w:val="32"/>
        </w:rPr>
        <w:t>are the different staff who may support</w:t>
      </w:r>
      <w:r>
        <w:rPr>
          <w:spacing w:val="-56"/>
          <w:sz w:val="32"/>
        </w:rPr>
        <w:t xml:space="preserve"> </w:t>
      </w:r>
      <w:r>
        <w:rPr>
          <w:spacing w:val="-2"/>
          <w:sz w:val="32"/>
        </w:rPr>
        <w:t>you</w:t>
      </w:r>
    </w:p>
    <w:p w:rsidR="003A3126" w:rsidRDefault="003A3126">
      <w:pPr>
        <w:pStyle w:val="BodyText"/>
        <w:rPr>
          <w:sz w:val="38"/>
        </w:rPr>
      </w:pPr>
    </w:p>
    <w:p w:rsidR="003A3126" w:rsidRDefault="003A3126">
      <w:pPr>
        <w:pStyle w:val="BodyText"/>
        <w:spacing w:before="10"/>
        <w:rPr>
          <w:sz w:val="53"/>
        </w:rPr>
      </w:pPr>
    </w:p>
    <w:p w:rsidR="003A3126" w:rsidRDefault="00BD65D7">
      <w:pPr>
        <w:tabs>
          <w:tab w:val="left" w:pos="1767"/>
        </w:tabs>
        <w:spacing w:line="235" w:lineRule="auto"/>
        <w:ind w:left="687" w:right="3755"/>
        <w:rPr>
          <w:sz w:val="32"/>
        </w:rPr>
      </w:pPr>
      <w:r>
        <w:rPr>
          <w:b/>
          <w:sz w:val="32"/>
        </w:rPr>
        <w:t xml:space="preserve">General Practitioner (GP) </w:t>
      </w:r>
      <w:r>
        <w:rPr>
          <w:sz w:val="32"/>
        </w:rPr>
        <w:t>– this is your usual</w:t>
      </w:r>
      <w:r>
        <w:rPr>
          <w:sz w:val="32"/>
        </w:rPr>
        <w:tab/>
        <w:t>doctor that you might see if you</w:t>
      </w:r>
      <w:r>
        <w:rPr>
          <w:spacing w:val="-17"/>
          <w:sz w:val="32"/>
        </w:rPr>
        <w:t xml:space="preserve"> </w:t>
      </w:r>
      <w:r>
        <w:rPr>
          <w:sz w:val="32"/>
        </w:rPr>
        <w:t>are feeling</w:t>
      </w:r>
      <w:r>
        <w:rPr>
          <w:spacing w:val="-17"/>
          <w:sz w:val="32"/>
        </w:rPr>
        <w:t xml:space="preserve"> </w:t>
      </w:r>
      <w:r>
        <w:rPr>
          <w:sz w:val="32"/>
        </w:rPr>
        <w:t>unwell</w:t>
      </w:r>
    </w:p>
    <w:p w:rsidR="003A3126" w:rsidRDefault="003A3126">
      <w:pPr>
        <w:pStyle w:val="BodyText"/>
        <w:rPr>
          <w:sz w:val="38"/>
        </w:rPr>
      </w:pPr>
    </w:p>
    <w:p w:rsidR="003A3126" w:rsidRDefault="00BD65D7">
      <w:pPr>
        <w:spacing w:before="266" w:line="235" w:lineRule="auto"/>
        <w:ind w:left="684" w:right="4420"/>
        <w:rPr>
          <w:sz w:val="32"/>
        </w:rPr>
      </w:pPr>
      <w:r>
        <w:rPr>
          <w:b/>
          <w:sz w:val="32"/>
        </w:rPr>
        <w:t xml:space="preserve">Care Manager / Social Worker </w:t>
      </w:r>
      <w:r>
        <w:rPr>
          <w:sz w:val="32"/>
        </w:rPr>
        <w:t>– helps you plan your care and support</w:t>
      </w:r>
    </w:p>
    <w:p w:rsidR="003A3126" w:rsidRDefault="003A3126">
      <w:pPr>
        <w:pStyle w:val="BodyText"/>
        <w:rPr>
          <w:sz w:val="38"/>
        </w:rPr>
      </w:pPr>
    </w:p>
    <w:p w:rsidR="003A3126" w:rsidRDefault="003A3126">
      <w:pPr>
        <w:pStyle w:val="BodyText"/>
        <w:rPr>
          <w:sz w:val="38"/>
        </w:rPr>
      </w:pPr>
    </w:p>
    <w:p w:rsidR="003A3126" w:rsidRDefault="003A3126">
      <w:pPr>
        <w:pStyle w:val="BodyText"/>
        <w:spacing w:before="5"/>
        <w:rPr>
          <w:sz w:val="46"/>
        </w:rPr>
      </w:pPr>
    </w:p>
    <w:p w:rsidR="003A3126" w:rsidRDefault="00BD65D7">
      <w:pPr>
        <w:pStyle w:val="BodyText"/>
        <w:spacing w:line="228" w:lineRule="auto"/>
        <w:ind w:left="684" w:right="2895"/>
      </w:pPr>
      <w:r>
        <w:rPr>
          <w:b/>
        </w:rPr>
        <w:t xml:space="preserve">Health facilitator </w:t>
      </w:r>
      <w:r>
        <w:t>– often works with Community Learning Disability Team (</w:t>
      </w:r>
      <w:proofErr w:type="spellStart"/>
      <w:r>
        <w:t>CLDT</w:t>
      </w:r>
      <w:proofErr w:type="spellEnd"/>
      <w:r>
        <w:t>) and can support you with your health needs</w:t>
      </w:r>
    </w:p>
    <w:p w:rsidR="003A3126" w:rsidRDefault="003A3126">
      <w:pPr>
        <w:pStyle w:val="BodyText"/>
        <w:rPr>
          <w:sz w:val="20"/>
        </w:rPr>
      </w:pPr>
    </w:p>
    <w:p w:rsidR="003A3126" w:rsidRDefault="003A3126">
      <w:pPr>
        <w:pStyle w:val="BodyText"/>
        <w:rPr>
          <w:sz w:val="20"/>
        </w:rPr>
      </w:pPr>
    </w:p>
    <w:p w:rsidR="003A3126" w:rsidRDefault="003A3126">
      <w:pPr>
        <w:pStyle w:val="BodyText"/>
        <w:spacing w:before="5"/>
        <w:rPr>
          <w:sz w:val="16"/>
        </w:rPr>
      </w:pPr>
    </w:p>
    <w:p w:rsidR="003A3126" w:rsidRDefault="00BD65D7">
      <w:pPr>
        <w:spacing w:before="101"/>
        <w:ind w:left="937"/>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rPr>
          <w:sz w:val="16"/>
        </w:rPr>
        <w:sectPr w:rsidR="003A3126">
          <w:pgSz w:w="11900" w:h="16850"/>
          <w:pgMar w:top="740" w:right="260" w:bottom="280" w:left="300" w:header="720" w:footer="720" w:gutter="0"/>
          <w:cols w:space="720"/>
        </w:sectPr>
      </w:pPr>
    </w:p>
    <w:p w:rsidR="003A3126" w:rsidRDefault="00BD65D7">
      <w:pPr>
        <w:tabs>
          <w:tab w:val="left" w:pos="4674"/>
        </w:tabs>
        <w:spacing w:before="22"/>
        <w:ind w:left="1019"/>
        <w:rPr>
          <w:sz w:val="16"/>
        </w:rPr>
      </w:pPr>
      <w:r>
        <w:rPr>
          <w:noProof/>
          <w:lang w:val="en-GB" w:eastAsia="en-GB"/>
        </w:rPr>
        <mc:AlternateContent>
          <mc:Choice Requires="wpg">
            <w:drawing>
              <wp:anchor distT="0" distB="0" distL="114300" distR="114300" simplePos="0" relativeHeight="251666944" behindDoc="1" locked="0" layoutInCell="1" allowOverlap="1">
                <wp:simplePos x="0" y="0"/>
                <wp:positionH relativeFrom="page">
                  <wp:posOffset>378460</wp:posOffset>
                </wp:positionH>
                <wp:positionV relativeFrom="page">
                  <wp:posOffset>469900</wp:posOffset>
                </wp:positionV>
                <wp:extent cx="6655435" cy="9225280"/>
                <wp:effectExtent l="6985" t="3175" r="5080" b="1270"/>
                <wp:wrapNone/>
                <wp:docPr id="3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9225280"/>
                          <a:chOff x="595" y="740"/>
                          <a:chExt cx="10481" cy="14528"/>
                        </a:xfrm>
                      </wpg:grpSpPr>
                      <wps:wsp>
                        <wps:cNvPr id="38" name="Rectangle 32"/>
                        <wps:cNvSpPr>
                          <a:spLocks noChangeArrowheads="1"/>
                        </wps:cNvSpPr>
                        <wps:spPr bwMode="auto">
                          <a:xfrm>
                            <a:off x="603" y="740"/>
                            <a:ext cx="10466" cy="824"/>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1"/>
                        <wps:cNvSpPr>
                          <a:spLocks noChangeArrowheads="1"/>
                        </wps:cNvSpPr>
                        <wps:spPr bwMode="auto">
                          <a:xfrm>
                            <a:off x="603" y="1564"/>
                            <a:ext cx="10466" cy="13696"/>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 name="Picture 3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8264" y="1757"/>
                            <a:ext cx="1807" cy="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701" y="4276"/>
                            <a:ext cx="2674" cy="2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2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8459" y="8872"/>
                            <a:ext cx="1916"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7319" y="10934"/>
                            <a:ext cx="3495" cy="3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29.8pt;margin-top:37pt;width:524.05pt;height:726.4pt;z-index:-251649536;mso-position-horizontal-relative:page;mso-position-vertical-relative:page" coordorigin="595,740" coordsize="10481,145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">
                <v:rect id="Rectangle 32" o:spid="_x0000_s1027" style="position:absolute;left:603;top:740;width:1046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Mn8EA&#10;AADbAAAADwAAAGRycy9kb3ducmV2LnhtbERPTWvCQBC9C/6HZQQv0my0IiF1FRUEc6wK4m2aHZPQ&#10;7GzIrknsr+8eCj0+3vd6O5hadNS6yrKCeRSDIM6trrhQcL0c3xIQziNrrC2Tghc52G7GozWm2vb8&#10;Sd3ZFyKEsEtRQel9k0rp8pIMusg2xIF72NagD7AtpG6xD+Gmlos4XkmDFYeGEhs6lJR/n59Ggbkn&#10;P1n2WFK/f8a3nfTL2+zLKjWdDLsPEJ4G/y/+c5+0gvcwNnw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DJ/BAAAA2wAAAA8AAAAAAAAAAAAAAAAAmAIAAGRycy9kb3du&#10;cmV2LnhtbFBLBQYAAAAABAAEAPUAAACGAwAAAAA=&#10;" fillcolor="#f37145" stroked="f"/>
                <v:rect id="Rectangle 31" o:spid="_x0000_s1028" style="position:absolute;left:603;top:1564;width:10466;height:13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jmMUA&#10;AADbAAAADwAAAGRycy9kb3ducmV2LnhtbESPQWvCQBSE7wX/w/IEL6Hu2oKt0VVEKJhDClo9eHtk&#10;n0kw+zZkV5P++26h0OMwM98wq81gG/GgzteONcymCgRx4UzNpYbT18fzOwgfkA02jknDN3nYrEdP&#10;K0yN6/lAj2MoRYSwT1FDFUKbSumLiiz6qWuJo3d1ncUQZVdK02Ef4baRL0rNpcWa40KFLe0qKm7H&#10;u9WQqLdFfso/Fbr52SXmkplLk2k9GQ/bJYhAQ/gP/7X3RsPrAn6/x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OYxQAAANsAAAAPAAAAAAAAAAAAAAAAAJgCAABkcnMv&#10;ZG93bnJldi54bWxQSwUGAAAAAAQABAD1AAAAigMAAAAA&#10;" filled="f" strokecolor="#f37145"/>
                <v:shape id="Picture 30" o:spid="_x0000_s1029" type="#_x0000_t75" style="position:absolute;left:8264;top:1757;width:1807;height:2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BfDDAAAA2wAAAA8AAABkcnMvZG93bnJldi54bWxET01rAjEQvRf6H8IUeimabRGV1SjFUhAP&#10;gloP3sbNuFncTNJN6q7+enMQeny87+m8s7W4UBMqxwre+xkI4sLpiksFP7vv3hhEiMgaa8ek4EoB&#10;5rPnpynm2rW8ocs2liKFcMhRgYnR51KGwpDF0HeeOHEn11iMCTal1A22KdzW8iPLhtJixanBoKeF&#10;oeK8/bMKDn6xOxo3HoWvdv+2X/vVYHT7Ver1pfucgIjUxX/xw73UCgZpffqSf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4F8MMAAADbAAAADwAAAAAAAAAAAAAAAACf&#10;AgAAZHJzL2Rvd25yZXYueG1sUEsFBgAAAAAEAAQA9wAAAI8DAAAAAA==&#10;">
                  <v:imagedata r:id="rId97" o:title=""/>
                </v:shape>
                <v:shape id="Picture 29" o:spid="_x0000_s1030" type="#_x0000_t75" style="position:absolute;left:7701;top:4276;width:2674;height:2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UlnCAAAA2wAAAA8AAABkcnMvZG93bnJldi54bWxEj0+LwjAUxO8L+x3CE7ytaUWKdI2iBUHx&#10;ZPWyt0fz+gebl9JkbfvtzcKCx2FmfsNsdqNpxZN611hWEC8iEMSF1Q1XCu6349cahPPIGlvLpGAi&#10;B7vt58cGU20HvtIz95UIEHYpKqi971IpXVGTQbewHXHwStsb9EH2ldQ9DgFuWrmMokQabDgs1NhR&#10;VlPxyH+NgkMyJNM5Li9ZdnQ/xZLyEqdGqfls3H+D8DT6d/i/fdIKVjH8fQk/QG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PlJZwgAAANsAAAAPAAAAAAAAAAAAAAAAAJ8C&#10;AABkcnMvZG93bnJldi54bWxQSwUGAAAAAAQABAD3AAAAjgMAAAAA&#10;">
                  <v:imagedata r:id="rId98" o:title=""/>
                </v:shape>
                <v:shape id="Picture 28" o:spid="_x0000_s1031" type="#_x0000_t75" style="position:absolute;left:8459;top:8872;width:1916;height:1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tuObDAAAA2wAAAA8AAABkcnMvZG93bnJldi54bWxEj0GLwjAUhO/C/ofwFryIphZR6RplFVw8&#10;rtaD3h7Nsy02L7WJtfvvzYLgcZiZb5jFqjOVaKlxpWUF41EEgjizuuRcwTHdDucgnEfWWFkmBX/k&#10;YLX86C0w0fbBe2oPPhcBwi5BBYX3dSKlywoy6Ea2Jg7exTYGfZBNLnWDjwA3lYyjaCoNlhwWCqxp&#10;U1B2PdyNgvMl+00Hcjb5uZ5Ke2vdYB3fSKn+Z/f9BcJT59/hV3unFUxi+P8Sfo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245sMAAADbAAAADwAAAAAAAAAAAAAAAACf&#10;AgAAZHJzL2Rvd25yZXYueG1sUEsFBgAAAAAEAAQA9wAAAI8DAAAAAA==&#10;">
                  <v:imagedata r:id="rId99" o:title=""/>
                </v:shape>
                <v:shape id="Picture 27" o:spid="_x0000_s1032" type="#_x0000_t75" style="position:absolute;left:7319;top:10934;width:3495;height:3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RGmDFAAAA2wAAAA8AAABkcnMvZG93bnJldi54bWxEj0FrwkAUhO9C/8PyCt50Yy1FoqtIi9pD&#10;KzQKenxmn5vQ7NuQXU3sr+8WhB6HmfmGmS06W4krNb50rGA0TEAQ506XbBTsd6vBBIQPyBorx6Tg&#10;Rh4W84feDFPtWv6iaxaMiBD2KSooQqhTKX1ekEU/dDVx9M6usRiibIzUDbYRbiv5lCQv0mLJcaHA&#10;ml4Lyr+zi1Wwbk8/u4/cfa4mN7k5Hqx5216MUv3HbjkFEagL/+F7+10reB7D35f4A+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0RpgxQAAANsAAAAPAAAAAAAAAAAAAAAA&#10;AJ8CAABkcnMvZG93bnJldi54bWxQSwUGAAAAAAQABAD3AAAAkQMAAAAA&#10;">
                  <v:imagedata r:id="rId100" o:title=""/>
                </v:shape>
                <w10:wrap anchorx="page" anchory="page"/>
              </v:group>
            </w:pict>
          </mc:Fallback>
        </mc:AlternateContent>
      </w:r>
      <w:r>
        <w:rPr>
          <w:sz w:val="16"/>
        </w:rPr>
        <w:t>©</w:t>
      </w:r>
      <w:r>
        <w:rPr>
          <w:spacing w:val="-3"/>
          <w:sz w:val="16"/>
        </w:rPr>
        <w:t xml:space="preserve"> </w:t>
      </w:r>
      <w:proofErr w:type="spellStart"/>
      <w:r>
        <w:rPr>
          <w:spacing w:val="-1"/>
          <w:sz w:val="16"/>
        </w:rPr>
        <w:t>SeeAbilit</w:t>
      </w:r>
      <w:r>
        <w:rPr>
          <w:sz w:val="16"/>
        </w:rPr>
        <w:t>y</w:t>
      </w:r>
      <w:proofErr w:type="spellEnd"/>
      <w:r>
        <w:rPr>
          <w:sz w:val="16"/>
        </w:rPr>
        <w:t xml:space="preserve"> </w:t>
      </w:r>
      <w:r>
        <w:rPr>
          <w:spacing w:val="-1"/>
          <w:sz w:val="16"/>
        </w:rPr>
        <w:t>2017</w:t>
      </w:r>
      <w:r>
        <w:rPr>
          <w:sz w:val="16"/>
        </w:rPr>
        <w:t>.</w:t>
      </w:r>
      <w:r>
        <w:rPr>
          <w:spacing w:val="-1"/>
          <w:sz w:val="16"/>
        </w:rPr>
        <w:t xml:space="preserve"> N</w:t>
      </w:r>
      <w:r w:rsidR="00CA3711">
        <w:rPr>
          <w:sz w:val="16"/>
        </w:rPr>
        <w:t>o part of this document can</w:t>
      </w:r>
      <w:r>
        <w:rPr>
          <w:sz w:val="16"/>
        </w:rPr>
        <w:t xml:space="preserve"> </w:t>
      </w:r>
      <w:r>
        <w:rPr>
          <w:spacing w:val="-1"/>
          <w:sz w:val="16"/>
        </w:rPr>
        <w:t>b</w:t>
      </w:r>
      <w:r>
        <w:rPr>
          <w:sz w:val="16"/>
        </w:rPr>
        <w:t xml:space="preserve">e </w:t>
      </w:r>
      <w:r>
        <w:rPr>
          <w:spacing w:val="-1"/>
          <w:sz w:val="16"/>
        </w:rPr>
        <w:t>altere</w:t>
      </w:r>
      <w:r>
        <w:rPr>
          <w:sz w:val="16"/>
        </w:rPr>
        <w:t xml:space="preserve">d </w:t>
      </w:r>
      <w:r>
        <w:rPr>
          <w:spacing w:val="-1"/>
          <w:sz w:val="16"/>
        </w:rPr>
        <w:t>o</w:t>
      </w:r>
      <w:r>
        <w:rPr>
          <w:sz w:val="16"/>
        </w:rPr>
        <w:t>r</w:t>
      </w:r>
      <w:r>
        <w:rPr>
          <w:spacing w:val="-3"/>
          <w:sz w:val="16"/>
        </w:rPr>
        <w:t xml:space="preserve"> </w:t>
      </w:r>
      <w:r>
        <w:rPr>
          <w:spacing w:val="-1"/>
          <w:sz w:val="16"/>
        </w:rPr>
        <w:t>change</w:t>
      </w:r>
      <w:r>
        <w:rPr>
          <w:sz w:val="16"/>
        </w:rPr>
        <w:t xml:space="preserve">d </w:t>
      </w:r>
      <w:r>
        <w:rPr>
          <w:spacing w:val="-1"/>
          <w:sz w:val="16"/>
        </w:rPr>
        <w:t>withou</w:t>
      </w:r>
      <w:r>
        <w:rPr>
          <w:sz w:val="16"/>
        </w:rPr>
        <w:t>t</w:t>
      </w:r>
      <w:r>
        <w:rPr>
          <w:spacing w:val="2"/>
          <w:sz w:val="16"/>
        </w:rPr>
        <w:t xml:space="preserve"> </w:t>
      </w:r>
      <w:r>
        <w:rPr>
          <w:spacing w:val="-1"/>
          <w:sz w:val="16"/>
        </w:rPr>
        <w:t>permission</w:t>
      </w:r>
    </w:p>
    <w:p w:rsidR="003A3126" w:rsidRDefault="00BD65D7">
      <w:pPr>
        <w:spacing w:before="82"/>
        <w:ind w:left="1019"/>
        <w:rPr>
          <w:sz w:val="24"/>
        </w:rPr>
      </w:pPr>
      <w:r>
        <w:br w:type="column"/>
        <w:t xml:space="preserve">Page </w:t>
      </w:r>
      <w:r>
        <w:rPr>
          <w:sz w:val="24"/>
        </w:rPr>
        <w:t>15</w:t>
      </w:r>
    </w:p>
    <w:p w:rsidR="003A3126" w:rsidRDefault="003A3126">
      <w:pPr>
        <w:rPr>
          <w:sz w:val="24"/>
        </w:rPr>
        <w:sectPr w:rsidR="003A3126">
          <w:type w:val="continuous"/>
          <w:pgSz w:w="11900" w:h="16850"/>
          <w:pgMar w:top="900" w:right="260" w:bottom="280" w:left="300" w:header="720" w:footer="720" w:gutter="0"/>
          <w:cols w:num="2" w:space="720" w:equalWidth="0">
            <w:col w:w="8403" w:space="519"/>
            <w:col w:w="2418"/>
          </w:cols>
        </w:sectPr>
      </w:pPr>
    </w:p>
    <w:p w:rsidR="003A3126" w:rsidRDefault="00BD65D7">
      <w:pPr>
        <w:pStyle w:val="Heading2"/>
        <w:spacing w:before="152"/>
        <w:ind w:left="423"/>
      </w:pPr>
      <w:r>
        <w:rPr>
          <w:color w:val="FFFFFF"/>
        </w:rPr>
        <w:t>People involved in my eye surgery</w:t>
      </w:r>
    </w:p>
    <w:p w:rsidR="003A3126" w:rsidRDefault="003A3126">
      <w:pPr>
        <w:pStyle w:val="BodyText"/>
        <w:spacing w:before="9"/>
        <w:rPr>
          <w:b/>
          <w:sz w:val="44"/>
        </w:rPr>
      </w:pPr>
    </w:p>
    <w:p w:rsidR="003A3126" w:rsidRDefault="00BD65D7">
      <w:pPr>
        <w:spacing w:line="230" w:lineRule="auto"/>
        <w:ind w:left="727" w:right="1465"/>
        <w:jc w:val="both"/>
        <w:rPr>
          <w:sz w:val="32"/>
        </w:rPr>
      </w:pPr>
      <w:r>
        <w:rPr>
          <w:b/>
          <w:sz w:val="32"/>
        </w:rPr>
        <w:t xml:space="preserve">Community Learning Disability Nurse </w:t>
      </w:r>
      <w:r>
        <w:rPr>
          <w:sz w:val="32"/>
        </w:rPr>
        <w:t>– can give</w:t>
      </w:r>
      <w:r>
        <w:rPr>
          <w:spacing w:val="-42"/>
          <w:sz w:val="32"/>
        </w:rPr>
        <w:t xml:space="preserve"> </w:t>
      </w:r>
      <w:r>
        <w:rPr>
          <w:sz w:val="32"/>
        </w:rPr>
        <w:t>you advice and support with your health, life skills and social activities</w:t>
      </w:r>
    </w:p>
    <w:p w:rsidR="003A3126" w:rsidRDefault="00BD65D7">
      <w:pPr>
        <w:tabs>
          <w:tab w:val="left" w:pos="3218"/>
        </w:tabs>
        <w:spacing w:before="285" w:line="228" w:lineRule="auto"/>
        <w:ind w:left="727" w:right="5266"/>
        <w:rPr>
          <w:sz w:val="32"/>
        </w:rPr>
      </w:pPr>
      <w:r>
        <w:rPr>
          <w:b/>
          <w:sz w:val="32"/>
        </w:rPr>
        <w:t xml:space="preserve">Occupational Therapist </w:t>
      </w:r>
      <w:r>
        <w:rPr>
          <w:sz w:val="32"/>
        </w:rPr>
        <w:t>– can help you to be more</w:t>
      </w:r>
      <w:r>
        <w:rPr>
          <w:spacing w:val="-34"/>
          <w:sz w:val="32"/>
        </w:rPr>
        <w:t xml:space="preserve"> </w:t>
      </w:r>
      <w:r>
        <w:rPr>
          <w:sz w:val="32"/>
        </w:rPr>
        <w:t>independent with</w:t>
      </w:r>
      <w:r>
        <w:rPr>
          <w:spacing w:val="-5"/>
          <w:sz w:val="32"/>
        </w:rPr>
        <w:t xml:space="preserve"> </w:t>
      </w:r>
      <w:r>
        <w:rPr>
          <w:sz w:val="32"/>
        </w:rPr>
        <w:t>everyday</w:t>
      </w:r>
      <w:r>
        <w:rPr>
          <w:sz w:val="32"/>
        </w:rPr>
        <w:tab/>
        <w:t>activities like moving around</w:t>
      </w:r>
      <w:r>
        <w:rPr>
          <w:spacing w:val="-10"/>
          <w:sz w:val="32"/>
        </w:rPr>
        <w:t xml:space="preserve"> </w:t>
      </w:r>
      <w:r>
        <w:rPr>
          <w:sz w:val="32"/>
        </w:rPr>
        <w:t>safely</w:t>
      </w:r>
    </w:p>
    <w:p w:rsidR="003A3126" w:rsidRDefault="003A3126">
      <w:pPr>
        <w:pStyle w:val="BodyText"/>
        <w:spacing w:before="10"/>
        <w:rPr>
          <w:sz w:val="30"/>
        </w:rPr>
      </w:pPr>
    </w:p>
    <w:p w:rsidR="003A3126" w:rsidRDefault="00BD65D7">
      <w:pPr>
        <w:spacing w:line="235" w:lineRule="auto"/>
        <w:ind w:left="726" w:right="1345"/>
        <w:rPr>
          <w:sz w:val="32"/>
        </w:rPr>
      </w:pPr>
      <w:r>
        <w:rPr>
          <w:b/>
          <w:sz w:val="32"/>
        </w:rPr>
        <w:t xml:space="preserve">Speech and Language Therapists </w:t>
      </w:r>
      <w:r>
        <w:rPr>
          <w:sz w:val="32"/>
        </w:rPr>
        <w:t>– help people</w:t>
      </w:r>
      <w:r>
        <w:rPr>
          <w:spacing w:val="-51"/>
          <w:sz w:val="32"/>
        </w:rPr>
        <w:t xml:space="preserve"> </w:t>
      </w:r>
      <w:r>
        <w:rPr>
          <w:sz w:val="32"/>
        </w:rPr>
        <w:t>who find it difficult to communicate or to eat and drink</w:t>
      </w:r>
    </w:p>
    <w:p w:rsidR="003A3126" w:rsidRDefault="003A3126">
      <w:pPr>
        <w:pStyle w:val="BodyText"/>
        <w:spacing w:before="11"/>
        <w:rPr>
          <w:sz w:val="54"/>
        </w:rPr>
      </w:pPr>
    </w:p>
    <w:p w:rsidR="003A3126" w:rsidRDefault="00BD65D7">
      <w:pPr>
        <w:spacing w:before="1" w:line="230" w:lineRule="auto"/>
        <w:ind w:left="727" w:right="1345"/>
        <w:rPr>
          <w:sz w:val="32"/>
        </w:rPr>
      </w:pPr>
      <w:r>
        <w:rPr>
          <w:b/>
          <w:sz w:val="32"/>
        </w:rPr>
        <w:t xml:space="preserve">Learning Disability Psychologist </w:t>
      </w:r>
      <w:r>
        <w:rPr>
          <w:sz w:val="32"/>
        </w:rPr>
        <w:t>– can support you with things like what to do when you feel</w:t>
      </w:r>
      <w:r>
        <w:rPr>
          <w:spacing w:val="-54"/>
          <w:sz w:val="32"/>
        </w:rPr>
        <w:t xml:space="preserve"> </w:t>
      </w:r>
      <w:r>
        <w:rPr>
          <w:sz w:val="32"/>
        </w:rPr>
        <w:t>angry</w:t>
      </w:r>
    </w:p>
    <w:p w:rsidR="003A3126" w:rsidRDefault="003A3126">
      <w:pPr>
        <w:pStyle w:val="BodyText"/>
        <w:rPr>
          <w:sz w:val="38"/>
        </w:rPr>
      </w:pPr>
    </w:p>
    <w:p w:rsidR="003A3126" w:rsidRDefault="00BD65D7">
      <w:pPr>
        <w:pStyle w:val="BodyText"/>
        <w:spacing w:before="272" w:line="230" w:lineRule="auto"/>
        <w:ind w:left="728" w:right="3951" w:hanging="1"/>
      </w:pPr>
      <w:r>
        <w:rPr>
          <w:b/>
        </w:rPr>
        <w:t xml:space="preserve">Advocate </w:t>
      </w:r>
      <w:r>
        <w:t>– can help you to make choices about your life</w:t>
      </w:r>
    </w:p>
    <w:p w:rsidR="003A3126" w:rsidRDefault="003A3126">
      <w:pPr>
        <w:pStyle w:val="BodyText"/>
        <w:spacing w:before="11"/>
        <w:rPr>
          <w:sz w:val="54"/>
        </w:rPr>
      </w:pPr>
    </w:p>
    <w:p w:rsidR="003A3126" w:rsidRDefault="00BD65D7">
      <w:pPr>
        <w:tabs>
          <w:tab w:val="left" w:pos="1158"/>
          <w:tab w:val="left" w:pos="3259"/>
          <w:tab w:val="left" w:pos="4387"/>
          <w:tab w:val="left" w:pos="4702"/>
        </w:tabs>
        <w:spacing w:line="228" w:lineRule="auto"/>
        <w:ind w:left="727" w:right="3933"/>
        <w:rPr>
          <w:sz w:val="32"/>
        </w:rPr>
      </w:pPr>
      <w:r>
        <w:rPr>
          <w:b/>
          <w:sz w:val="32"/>
        </w:rPr>
        <w:t>Rehabilitation Officer for People</w:t>
      </w:r>
      <w:r>
        <w:rPr>
          <w:b/>
          <w:spacing w:val="-36"/>
          <w:sz w:val="32"/>
        </w:rPr>
        <w:t xml:space="preserve"> </w:t>
      </w:r>
      <w:r>
        <w:rPr>
          <w:b/>
          <w:sz w:val="32"/>
        </w:rPr>
        <w:t>with a</w:t>
      </w:r>
      <w:r>
        <w:rPr>
          <w:b/>
          <w:sz w:val="32"/>
        </w:rPr>
        <w:tab/>
        <w:t>Visual Impairment / Rehab Worker</w:t>
      </w:r>
      <w:r>
        <w:rPr>
          <w:b/>
          <w:spacing w:val="-2"/>
          <w:sz w:val="32"/>
        </w:rPr>
        <w:t xml:space="preserve"> </w:t>
      </w:r>
      <w:r>
        <w:rPr>
          <w:sz w:val="32"/>
        </w:rPr>
        <w:t>–</w:t>
      </w:r>
      <w:r>
        <w:rPr>
          <w:spacing w:val="-3"/>
          <w:sz w:val="32"/>
        </w:rPr>
        <w:t xml:space="preserve"> </w:t>
      </w:r>
      <w:r>
        <w:rPr>
          <w:sz w:val="32"/>
        </w:rPr>
        <w:t>can</w:t>
      </w:r>
      <w:r>
        <w:rPr>
          <w:sz w:val="32"/>
        </w:rPr>
        <w:tab/>
        <w:t>give you advice or training if you</w:t>
      </w:r>
      <w:r>
        <w:rPr>
          <w:spacing w:val="-6"/>
          <w:sz w:val="32"/>
        </w:rPr>
        <w:t xml:space="preserve"> </w:t>
      </w:r>
      <w:r>
        <w:rPr>
          <w:sz w:val="32"/>
        </w:rPr>
        <w:t>have</w:t>
      </w:r>
      <w:r>
        <w:rPr>
          <w:spacing w:val="-3"/>
          <w:sz w:val="32"/>
        </w:rPr>
        <w:t xml:space="preserve"> </w:t>
      </w:r>
      <w:r>
        <w:rPr>
          <w:sz w:val="32"/>
        </w:rPr>
        <w:t>a</w:t>
      </w:r>
      <w:r>
        <w:rPr>
          <w:sz w:val="32"/>
        </w:rPr>
        <w:tab/>
        <w:t>visual impairment. Rehab Workers</w:t>
      </w:r>
      <w:r>
        <w:rPr>
          <w:spacing w:val="-7"/>
          <w:sz w:val="32"/>
        </w:rPr>
        <w:t xml:space="preserve"> </w:t>
      </w:r>
      <w:r>
        <w:rPr>
          <w:sz w:val="32"/>
        </w:rPr>
        <w:t>may</w:t>
      </w:r>
      <w:r>
        <w:rPr>
          <w:spacing w:val="-8"/>
          <w:sz w:val="32"/>
        </w:rPr>
        <w:t xml:space="preserve"> </w:t>
      </w:r>
      <w:r>
        <w:rPr>
          <w:sz w:val="32"/>
        </w:rPr>
        <w:t>be</w:t>
      </w:r>
      <w:r>
        <w:rPr>
          <w:sz w:val="32"/>
        </w:rPr>
        <w:tab/>
        <w:t>part of the Sensory Team and can be contacted at your local Social Services</w:t>
      </w:r>
      <w:r>
        <w:rPr>
          <w:spacing w:val="-17"/>
          <w:sz w:val="32"/>
        </w:rPr>
        <w:t xml:space="preserve"> </w:t>
      </w:r>
      <w:r>
        <w:rPr>
          <w:sz w:val="32"/>
        </w:rPr>
        <w:t>department.</w:t>
      </w:r>
    </w:p>
    <w:p w:rsidR="003A3126" w:rsidRDefault="003A3126">
      <w:pPr>
        <w:pStyle w:val="BodyText"/>
        <w:spacing w:before="1"/>
      </w:pPr>
    </w:p>
    <w:p w:rsidR="003A3126" w:rsidRDefault="00BD65D7">
      <w:pPr>
        <w:spacing w:line="228" w:lineRule="auto"/>
        <w:ind w:left="727" w:right="971" w:hanging="1"/>
        <w:jc w:val="both"/>
        <w:rPr>
          <w:sz w:val="32"/>
        </w:rPr>
      </w:pPr>
      <w:r>
        <w:rPr>
          <w:b/>
          <w:spacing w:val="-6"/>
          <w:sz w:val="32"/>
        </w:rPr>
        <w:t xml:space="preserve">Eye </w:t>
      </w:r>
      <w:r>
        <w:rPr>
          <w:b/>
          <w:sz w:val="32"/>
        </w:rPr>
        <w:t>Clinic Liaison Officer (</w:t>
      </w:r>
      <w:proofErr w:type="spellStart"/>
      <w:r>
        <w:rPr>
          <w:b/>
          <w:sz w:val="32"/>
        </w:rPr>
        <w:t>ECLO</w:t>
      </w:r>
      <w:proofErr w:type="spellEnd"/>
      <w:r>
        <w:rPr>
          <w:b/>
          <w:sz w:val="32"/>
        </w:rPr>
        <w:t xml:space="preserve">) </w:t>
      </w:r>
      <w:r>
        <w:rPr>
          <w:sz w:val="32"/>
        </w:rPr>
        <w:t>–  work  in</w:t>
      </w:r>
      <w:r>
        <w:rPr>
          <w:spacing w:val="80"/>
          <w:sz w:val="32"/>
        </w:rPr>
        <w:t xml:space="preserve"> </w:t>
      </w:r>
      <w:r>
        <w:rPr>
          <w:sz w:val="32"/>
        </w:rPr>
        <w:t>hospital eye clinics and can give you advice  and  information  about different eye care</w:t>
      </w:r>
      <w:r>
        <w:rPr>
          <w:spacing w:val="63"/>
          <w:sz w:val="32"/>
        </w:rPr>
        <w:t xml:space="preserve"> </w:t>
      </w:r>
      <w:r>
        <w:rPr>
          <w:sz w:val="32"/>
        </w:rPr>
        <w:t>services</w:t>
      </w:r>
    </w:p>
    <w:p w:rsidR="003A3126" w:rsidRDefault="003A3126">
      <w:pPr>
        <w:pStyle w:val="BodyText"/>
        <w:spacing w:before="1"/>
        <w:rPr>
          <w:sz w:val="52"/>
        </w:rPr>
      </w:pPr>
    </w:p>
    <w:p w:rsidR="003A3126" w:rsidRDefault="00BD65D7">
      <w:pPr>
        <w:spacing w:line="230" w:lineRule="auto"/>
        <w:ind w:left="727" w:right="361"/>
        <w:rPr>
          <w:sz w:val="32"/>
        </w:rPr>
      </w:pPr>
      <w:r>
        <w:rPr>
          <w:b/>
          <w:sz w:val="32"/>
        </w:rPr>
        <w:t xml:space="preserve">Acute Learning Disability Liaison Nurse </w:t>
      </w:r>
      <w:r>
        <w:rPr>
          <w:sz w:val="32"/>
        </w:rPr>
        <w:t>– work at the hospital and can help you to plan your hospital care</w:t>
      </w:r>
    </w:p>
    <w:p w:rsidR="003A3126" w:rsidRDefault="003A3126">
      <w:pPr>
        <w:pStyle w:val="BodyText"/>
        <w:spacing w:before="11"/>
        <w:rPr>
          <w:sz w:val="28"/>
        </w:rPr>
      </w:pPr>
    </w:p>
    <w:p w:rsidR="003A3126" w:rsidRDefault="00BD65D7">
      <w:pPr>
        <w:spacing w:before="101" w:line="175" w:lineRule="exact"/>
        <w:ind w:left="9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spacing w:line="175" w:lineRule="exact"/>
        <w:rPr>
          <w:sz w:val="16"/>
        </w:rPr>
        <w:sectPr w:rsidR="003A3126">
          <w:pgSz w:w="11900" w:h="16850"/>
          <w:pgMar w:top="1020" w:right="260" w:bottom="280" w:left="300" w:header="720" w:footer="720" w:gutter="0"/>
          <w:cols w:space="720"/>
        </w:sectPr>
      </w:pPr>
    </w:p>
    <w:p w:rsidR="003A3126" w:rsidRDefault="00BD65D7">
      <w:pPr>
        <w:spacing w:before="41"/>
        <w:ind w:left="1001"/>
        <w:rPr>
          <w:sz w:val="16"/>
        </w:rPr>
      </w:pPr>
      <w:r>
        <w:rPr>
          <w:noProof/>
          <w:lang w:val="en-GB" w:eastAsia="en-GB"/>
        </w:rPr>
        <mc:AlternateContent>
          <mc:Choice Requires="wpg">
            <w:drawing>
              <wp:anchor distT="0" distB="0" distL="114300" distR="114300" simplePos="0" relativeHeight="251667968" behindDoc="1" locked="0" layoutInCell="1" allowOverlap="1">
                <wp:simplePos x="0" y="0"/>
                <wp:positionH relativeFrom="page">
                  <wp:posOffset>378460</wp:posOffset>
                </wp:positionH>
                <wp:positionV relativeFrom="page">
                  <wp:posOffset>647700</wp:posOffset>
                </wp:positionV>
                <wp:extent cx="6655435" cy="9212580"/>
                <wp:effectExtent l="6985" t="0" r="5080" b="7620"/>
                <wp:wrapNone/>
                <wp:docPr id="3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9212580"/>
                          <a:chOff x="595" y="1020"/>
                          <a:chExt cx="10481" cy="14508"/>
                        </a:xfrm>
                      </wpg:grpSpPr>
                      <wps:wsp>
                        <wps:cNvPr id="32" name="Rectangle 25"/>
                        <wps:cNvSpPr>
                          <a:spLocks noChangeArrowheads="1"/>
                        </wps:cNvSpPr>
                        <wps:spPr bwMode="auto">
                          <a:xfrm>
                            <a:off x="603" y="1020"/>
                            <a:ext cx="10466" cy="824"/>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24"/>
                        <wps:cNvSpPr>
                          <a:spLocks noChangeArrowheads="1"/>
                        </wps:cNvSpPr>
                        <wps:spPr bwMode="auto">
                          <a:xfrm>
                            <a:off x="603" y="1844"/>
                            <a:ext cx="10466" cy="13676"/>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8080" y="3010"/>
                            <a:ext cx="2312"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7917" y="7843"/>
                            <a:ext cx="2652" cy="2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318" y="10422"/>
                            <a:ext cx="2074" cy="2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29.8pt;margin-top:51pt;width:524.05pt;height:725.4pt;z-index:-251648512;mso-position-horizontal-relative:page;mso-position-vertical-relative:page" coordorigin="595,1020" coordsize="10481,145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">
                <v:rect id="Rectangle 25" o:spid="_x0000_s1027" style="position:absolute;left:603;top:1020;width:1046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7dcMA&#10;AADbAAAADwAAAGRycy9kb3ducmV2LnhtbESPS6vCMBSE94L/IRzhbi6a+kCkGkUF4br0AeLu2Bzb&#10;YnNSmmirv94IF1wOM/MNM1s0phAPqlxuWUG/F4EgTqzOOVVwPGy6ExDOI2ssLJOCJzlYzNutGcba&#10;1ryjx96nIkDYxagg876MpXRJRgZdz5bEwbvayqAPskqlrrAOcFPIQRSNpcGcw0KGJa0zSm77u1Fg&#10;zpPXdnsdUb26R6el9KPT78Uq9dNpllMQnhr/Df+3/7SC4QA+X8IP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g7dcMAAADbAAAADwAAAAAAAAAAAAAAAACYAgAAZHJzL2Rv&#10;d25yZXYueG1sUEsFBgAAAAAEAAQA9QAAAIgDAAAAAA==&#10;" fillcolor="#f37145" stroked="f"/>
                <v:rect id="Rectangle 24" o:spid="_x0000_s1028" style="position:absolute;left:603;top:1844;width:10466;height:1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csMA&#10;AADbAAAADwAAAGRycy9kb3ducmV2LnhtbESPQYvCMBSE78L+h/AWvMiaqKBrNcoiLOhBwaoHb4/m&#10;2ZZtXkqT1frvjSB4HGbmG2a+bG0lrtT40rGGQV+BIM6cKTnXcDz8fn2D8AHZYOWYNNzJw3Lx0Zlj&#10;YtyN93RNQy4ihH2CGooQ6kRKnxVk0fddTRy9i2sshiibXJoGbxFuKzlUaiwtlhwXCqxpVVD2l/5b&#10;DT01mW6P251CNz65njlvzLnaaN39bH9mIAK14R1+tddGw2gEz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UcsMAAADbAAAADwAAAAAAAAAAAAAAAACYAgAAZHJzL2Rv&#10;d25yZXYueG1sUEsFBgAAAAAEAAQA9QAAAIgDAAAAAA==&#10;" filled="f" strokecolor="#f37145"/>
                <v:shape id="Picture 23" o:spid="_x0000_s1029" type="#_x0000_t75" style="position:absolute;left:8080;top:3010;width:2312;height:2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FbcvAAAAA2wAAAA8AAABkcnMvZG93bnJldi54bWxEj0GLwjAUhO8L/ofwhL2taV0R6RrFFQTx&#10;Zq33R/O2LW1eQpO19d8bQfA4zMw3zHo7mk7cqPeNZQXpLAFBXFrdcKWguBy+ViB8QNbYWSYFd/Kw&#10;3Uw+1phpO/CZbnmoRISwz1BBHYLLpPRlTQb9zDri6P3Z3mCIsq+k7nGIcNPJeZIspcGG40KNjvY1&#10;lW3+bxT432u6LLrdKXGtHNoD5enR7ZX6nI67HxCBxvAOv9pHreB7Ac8v8Qf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Vty8AAAADbAAAADwAAAAAAAAAAAAAAAACfAgAA&#10;ZHJzL2Rvd25yZXYueG1sUEsFBgAAAAAEAAQA9wAAAIwDAAAAAA==&#10;">
                  <v:imagedata r:id="rId104" o:title=""/>
                </v:shape>
                <v:shape id="Picture 22" o:spid="_x0000_s1030" type="#_x0000_t75" style="position:absolute;left:7917;top:7843;width:2652;height:2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jcSvFAAAA2wAAAA8AAABkcnMvZG93bnJldi54bWxEj09rwkAUxO8Fv8PyhN7qxkpFo6uIVJAe&#10;Ck3FeHxkX/5o9m3IbmL67bsFocdhZn7DrLeDqUVPrassK5hOIhDEmdUVFwpO34eXBQjnkTXWlknB&#10;DznYbkZPa4y1vfMX9YkvRICwi1FB6X0TS+mykgy6iW2Ig5fb1qAPsi2kbvEe4KaWr1E0lwYrDgsl&#10;NrQvKbslnVFwXr5fzn13vOYfSfp56dKU9zkr9TwedisQngb/H360j1rB7A3+vo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3ErxQAAANsAAAAPAAAAAAAAAAAAAAAA&#10;AJ8CAABkcnMvZG93bnJldi54bWxQSwUGAAAAAAQABAD3AAAAkQMAAAAA&#10;">
                  <v:imagedata r:id="rId105" o:title=""/>
                </v:shape>
                <v:shape id="Picture 21" o:spid="_x0000_s1031" type="#_x0000_t75" style="position:absolute;left:8318;top:10422;width:2074;height:20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lfJ3FAAAA2wAAAA8AAABkcnMvZG93bnJldi54bWxEj0FrwkAUhO8F/8PyhN7qplVCSV2liIWA&#10;Hproxdsz+0xCs29DdjVJf31XEHocZuYbZrkeTCNu1LnasoLXWQSCuLC65lLB8fD18g7CeWSNjWVS&#10;MJKD9WrytMRE254zuuW+FAHCLkEFlfdtIqUrKjLoZrYlDt7FdgZ9kF0pdYd9gJtGvkVRLA3WHBYq&#10;bGlTUfGTX40CuTsfaZde9ot0SzT22aE9ff8q9TwdPj9AeBr8f/jRTrWCeQz3L+EHy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ZXydxQAAANsAAAAPAAAAAAAAAAAAAAAA&#10;AJ8CAABkcnMvZG93bnJldi54bWxQSwUGAAAAAAQABAD3AAAAkQMAAAAA&#10;">
                  <v:imagedata r:id="rId106" o:title=""/>
                </v:shape>
                <w10:wrap anchorx="page" anchory="page"/>
              </v:group>
            </w:pict>
          </mc:Fallback>
        </mc:AlternateContent>
      </w: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ind w:left="1001"/>
        <w:rPr>
          <w:sz w:val="24"/>
        </w:rPr>
      </w:pPr>
      <w:r>
        <w:br w:type="column"/>
        <w:t xml:space="preserve">Page </w:t>
      </w:r>
      <w:r>
        <w:rPr>
          <w:sz w:val="24"/>
        </w:rPr>
        <w:t>16</w:t>
      </w:r>
    </w:p>
    <w:p w:rsidR="003A3126" w:rsidRDefault="003A3126">
      <w:pPr>
        <w:rPr>
          <w:sz w:val="24"/>
        </w:rPr>
        <w:sectPr w:rsidR="003A3126">
          <w:type w:val="continuous"/>
          <w:pgSz w:w="11900" w:h="16850"/>
          <w:pgMar w:top="900" w:right="260" w:bottom="280" w:left="300" w:header="720" w:footer="720" w:gutter="0"/>
          <w:cols w:num="2" w:space="720" w:equalWidth="0">
            <w:col w:w="8385" w:space="556"/>
            <w:col w:w="2399"/>
          </w:cols>
        </w:sectPr>
      </w:pPr>
    </w:p>
    <w:p w:rsidR="003A3126" w:rsidRDefault="00BD65D7">
      <w:pPr>
        <w:pStyle w:val="Heading2"/>
        <w:spacing w:before="97"/>
        <w:ind w:left="424"/>
        <w:rPr>
          <w:rFonts w:ascii="Arial"/>
        </w:rPr>
      </w:pPr>
      <w:r>
        <w:rPr>
          <w:noProof/>
          <w:lang w:val="en-GB" w:eastAsia="en-GB"/>
        </w:rPr>
        <mc:AlternateContent>
          <mc:Choice Requires="wpg">
            <w:drawing>
              <wp:anchor distT="0" distB="0" distL="114300" distR="114300" simplePos="0" relativeHeight="251668992" behindDoc="1" locked="0" layoutInCell="1" allowOverlap="1">
                <wp:simplePos x="0" y="0"/>
                <wp:positionH relativeFrom="page">
                  <wp:posOffset>289560</wp:posOffset>
                </wp:positionH>
                <wp:positionV relativeFrom="paragraph">
                  <wp:posOffset>-635</wp:posOffset>
                </wp:positionV>
                <wp:extent cx="6655435" cy="8691880"/>
                <wp:effectExtent l="3810" t="0" r="8255" b="5080"/>
                <wp:wrapNone/>
                <wp:docPr id="2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5435" cy="8691880"/>
                          <a:chOff x="455" y="-1"/>
                          <a:chExt cx="10481" cy="13688"/>
                        </a:xfrm>
                      </wpg:grpSpPr>
                      <wps:wsp>
                        <wps:cNvPr id="26" name="Rectangle 19"/>
                        <wps:cNvSpPr>
                          <a:spLocks noChangeArrowheads="1"/>
                        </wps:cNvSpPr>
                        <wps:spPr bwMode="auto">
                          <a:xfrm>
                            <a:off x="463" y="-2"/>
                            <a:ext cx="10466" cy="824"/>
                          </a:xfrm>
                          <a:prstGeom prst="rect">
                            <a:avLst/>
                          </a:prstGeom>
                          <a:solidFill>
                            <a:srgbClr val="F371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18"/>
                        <wps:cNvSpPr>
                          <a:spLocks noChangeArrowheads="1"/>
                        </wps:cNvSpPr>
                        <wps:spPr bwMode="auto">
                          <a:xfrm>
                            <a:off x="463" y="822"/>
                            <a:ext cx="10466" cy="12856"/>
                          </a:xfrm>
                          <a:prstGeom prst="rect">
                            <a:avLst/>
                          </a:prstGeom>
                          <a:noFill/>
                          <a:ln w="952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8071" y="1825"/>
                            <a:ext cx="2427"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7903" y="7186"/>
                            <a:ext cx="2299" cy="3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5477" y="7526"/>
                            <a:ext cx="2047" cy="30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22.8pt;margin-top:-.05pt;width:524.05pt;height:684.4pt;z-index:-251647488;mso-position-horizontal-relative:page" coordorigin="455,-1" coordsize="10481,136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StP2WZk6AACZOgAAFQAAAGRycy9t&#10;ZWRpYS9pbWFnZTMuanBlZ//Y/+AAEEpGSUYAAQEBAGAAYAAA/9sAQwADAgIDAgIDAwMDBAMDBAUI&#10;BQUEBAUKBwcGCAwKDAwLCgsLDQ4SEA0OEQ4LCxAWEBETFBUVFQwPFxgWFBgSFBUU/9sAQwEDBAQF&#10;BAUJBQUJFA0LDRQUFBQUFBQUFBQUFBQUFBQUFBQUFBQUFBQUFBQUFBQUFBQUFBQUFBQUFBQUFBQU&#10;FBQU/8AAEQgBrwE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">
                <v:rect id="Rectangle 19" o:spid="_x0000_s1027" style="position:absolute;left:463;top:-2;width:10466;height: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qrq8EA&#10;AADbAAAADwAAAGRycy9kb3ducmV2LnhtbESPQavCMBCE74L/IazgRTRVRKQaRQVBj08F8bY2a1ts&#10;NqWJtvrrXwTB4zAz3zDzZWMK8aTK5ZYVDAcRCOLE6pxTBafjtj8F4TyyxsIyKXiRg+Wi3ZpjrG3N&#10;f/Q8+FQECLsYFWTel7GULsnIoBvYkjh4N1sZ9EFWqdQV1gFuCjmKook0mHNYyLCkTUbJ/fAwCsxl&#10;+t7vb2Oq14/ovJJ+fO5drVLdTrOagfDU+F/4295pBaMJfL6EH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aq6vBAAAA2wAAAA8AAAAAAAAAAAAAAAAAmAIAAGRycy9kb3du&#10;cmV2LnhtbFBLBQYAAAAABAAEAPUAAACGAwAAAAA=&#10;" fillcolor="#f37145" stroked="f"/>
                <v:rect id="Rectangle 18" o:spid="_x0000_s1028" style="position:absolute;left:463;top:822;width:10466;height:12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0ErMQA&#10;AADbAAAADwAAAGRycy9kb3ducmV2LnhtbESPT4vCMBTE7wv7HcITvMia6EHd2lQWQdCDwvrn4O3R&#10;PNti81KaqPXbG2Fhj8PM/IZJF52txZ1aXznWMBoqEMS5MxUXGo6H1dcMhA/IBmvHpOFJHhbZ50eK&#10;iXEP/qX7PhQiQtgnqKEMoUmk9HlJFv3QNcTRu7jWYoiyLaRp8RHhtpZjpSbSYsVxocSGliXl1/3N&#10;ahio6ff2uN0pdJOTG5jzxpzrjdb9XvczBxGoC//hv/baaBhP4f0l/gCZ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tBKzEAAAA2wAAAA8AAAAAAAAAAAAAAAAAmAIAAGRycy9k&#10;b3ducmV2LnhtbFBLBQYAAAAABAAEAPUAAACJAwAAAAA=&#10;" filled="f" strokecolor="#f37145"/>
                <v:shape id="Picture 17" o:spid="_x0000_s1029" type="#_x0000_t75" style="position:absolute;left:8071;top:1825;width:2427;height:2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CIJ3BAAAA2wAAAA8AAABkcnMvZG93bnJldi54bWxET91qwjAUvh/4DuEMdrem64YrnVGkMBi4&#10;G60PcGjOmrrkpDbR1rc3F4Ndfnz/q83srLjSGHrPCl6yHARx63XPnYJj8/lcgggRWaP1TApuFGCz&#10;XjyssNJ+4j1dD7ETKYRDhQpMjEMlZWgNOQyZH4gT9+NHhzHBsZN6xCmFOyuLPF9Khz2nBoMD1Yba&#10;38PFKXh9n5p9bt/qxu7K3em7XJ6MOSv19DhvP0BEmuO/+M/9pRUUaWz6kn6AX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5CIJ3BAAAA2wAAAA8AAAAAAAAAAAAAAAAAnwIA&#10;AGRycy9kb3ducmV2LnhtbFBLBQYAAAAABAAEAPcAAACNAwAAAAA=&#10;">
                  <v:imagedata r:id="rId110" o:title=""/>
                </v:shape>
                <v:shape id="Picture 16" o:spid="_x0000_s1030" type="#_x0000_t75" style="position:absolute;left:7903;top:7186;width:2299;height:3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8CvHDAAAA2wAAAA8AAABkcnMvZG93bnJldi54bWxEj09rwkAUxO8Fv8PyBG91Y4RQo6uoUPBU&#10;Gv/g9ZF9ZkOyb0N2a9Jv3y0Uehxm5jfMZjfaVjyp97VjBYt5AoK4dLrmSsH18v76BsIHZI2tY1Lw&#10;TR5228nLBnPtBi7oeQ6ViBD2OSowIXS5lL40ZNHPXUccvYfrLYYo+0rqHocIt61MkySTFmuOCwY7&#10;Ohoqm/OXVdDcbFIUn83hPnQfMnVZZpanTKnZdNyvQQQaw3/4r33SCtIV/H6JP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rwK8cMAAADbAAAADwAAAAAAAAAAAAAAAACf&#10;AgAAZHJzL2Rvd25yZXYueG1sUEsFBgAAAAAEAAQA9wAAAI8DAAAAAA==&#10;">
                  <v:imagedata r:id="rId111" o:title=""/>
                </v:shape>
                <v:shape id="Picture 15" o:spid="_x0000_s1031" type="#_x0000_t75" style="position:absolute;left:5477;top:7526;width:2047;height:3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KorjAAAAA2wAAAA8AAABkcnMvZG93bnJldi54bWxET8uKwjAU3Qv+Q7jCbERTFYahGkUFZcCN&#10;0/EDrs21rW1uSpM+/HuzGJjl4bw3u8FUoqPGFZYVLOYRCOLU6oIzBbff0+wLhPPIGivLpOBFDnbb&#10;8WiDsbY9/1CX+EyEEHYxKsi9r2MpXZqTQTe3NXHgHrYx6ANsMqkb7EO4qeQyij6lwYJDQ441HXNK&#10;y6Q1CvB4f9zaZ1S1XXm5ltPD9Vy2vVIfk2G/BuFp8P/iP/e3VrAK68OX8APk9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AqiuMAAAADbAAAADwAAAAAAAAAAAAAAAACfAgAA&#10;ZHJzL2Rvd25yZXYueG1sUEsFBgAAAAAEAAQA9wAAAIwDAAAAAA==&#10;">
                  <v:imagedata r:id="rId112" o:title=""/>
                </v:shape>
                <w10:wrap anchorx="page"/>
              </v:group>
            </w:pict>
          </mc:Fallback>
        </mc:AlternateContent>
      </w:r>
      <w:bookmarkStart w:id="8" w:name="People_involved_in_my_eye_surgery"/>
      <w:bookmarkEnd w:id="8"/>
      <w:r>
        <w:rPr>
          <w:rFonts w:ascii="Arial"/>
          <w:color w:val="FFFFFF"/>
        </w:rPr>
        <w:t>People involved in my eye surgery</w:t>
      </w:r>
    </w:p>
    <w:p w:rsidR="003A3126" w:rsidRDefault="003A3126">
      <w:pPr>
        <w:pStyle w:val="BodyText"/>
        <w:rPr>
          <w:rFonts w:ascii="Arial"/>
          <w:b/>
          <w:sz w:val="40"/>
        </w:rPr>
      </w:pPr>
    </w:p>
    <w:p w:rsidR="003A3126" w:rsidRDefault="003A3126">
      <w:pPr>
        <w:pStyle w:val="BodyText"/>
        <w:spacing w:before="4"/>
        <w:rPr>
          <w:rFonts w:ascii="Arial"/>
          <w:b/>
          <w:sz w:val="44"/>
        </w:rPr>
      </w:pPr>
    </w:p>
    <w:p w:rsidR="003A3126" w:rsidRDefault="00BD65D7">
      <w:pPr>
        <w:spacing w:line="230" w:lineRule="auto"/>
        <w:ind w:left="386" w:right="4420"/>
        <w:rPr>
          <w:sz w:val="32"/>
        </w:rPr>
      </w:pPr>
      <w:r>
        <w:rPr>
          <w:b/>
          <w:sz w:val="32"/>
        </w:rPr>
        <w:t xml:space="preserve">Consultant Ophthalmologist </w:t>
      </w:r>
      <w:r>
        <w:rPr>
          <w:sz w:val="32"/>
        </w:rPr>
        <w:t>– this is the eye doctor at the hospital eye clinic</w:t>
      </w:r>
    </w:p>
    <w:p w:rsidR="003A3126" w:rsidRDefault="003A3126">
      <w:pPr>
        <w:pStyle w:val="BodyText"/>
        <w:rPr>
          <w:sz w:val="38"/>
        </w:rPr>
      </w:pPr>
    </w:p>
    <w:p w:rsidR="003A3126" w:rsidRDefault="003A3126">
      <w:pPr>
        <w:pStyle w:val="BodyText"/>
        <w:spacing w:before="5"/>
        <w:rPr>
          <w:sz w:val="53"/>
        </w:rPr>
      </w:pPr>
    </w:p>
    <w:p w:rsidR="003A3126" w:rsidRDefault="00BD65D7">
      <w:pPr>
        <w:pStyle w:val="BodyText"/>
        <w:tabs>
          <w:tab w:val="left" w:pos="921"/>
        </w:tabs>
        <w:spacing w:before="1" w:line="235" w:lineRule="auto"/>
        <w:ind w:left="386" w:right="4207"/>
      </w:pPr>
      <w:proofErr w:type="spellStart"/>
      <w:r>
        <w:rPr>
          <w:b/>
        </w:rPr>
        <w:t>Anaesthetist</w:t>
      </w:r>
      <w:proofErr w:type="spellEnd"/>
      <w:r>
        <w:rPr>
          <w:b/>
        </w:rPr>
        <w:t xml:space="preserve"> </w:t>
      </w:r>
      <w:r>
        <w:t>– you may need medicine to</w:t>
      </w:r>
      <w:r>
        <w:tab/>
      </w:r>
      <w:r>
        <w:rPr>
          <w:spacing w:val="-3"/>
        </w:rPr>
        <w:t xml:space="preserve">make </w:t>
      </w:r>
      <w:r>
        <w:t xml:space="preserve">you sleepy or drowsy before your surgery. This is called an </w:t>
      </w:r>
      <w:proofErr w:type="spellStart"/>
      <w:r>
        <w:t>anaesthetic</w:t>
      </w:r>
      <w:proofErr w:type="spellEnd"/>
      <w:r>
        <w:t xml:space="preserve">. The </w:t>
      </w:r>
      <w:proofErr w:type="spellStart"/>
      <w:r>
        <w:t>anaesthetist</w:t>
      </w:r>
      <w:proofErr w:type="spellEnd"/>
      <w:r>
        <w:t xml:space="preserve"> and the</w:t>
      </w:r>
      <w:r>
        <w:rPr>
          <w:spacing w:val="-36"/>
        </w:rPr>
        <w:t xml:space="preserve"> </w:t>
      </w:r>
      <w:r>
        <w:t xml:space="preserve">eye doctor will help you to decide what </w:t>
      </w:r>
      <w:proofErr w:type="spellStart"/>
      <w:r>
        <w:t>anaesthetic</w:t>
      </w:r>
      <w:proofErr w:type="spellEnd"/>
      <w:r>
        <w:t xml:space="preserve"> is best for</w:t>
      </w:r>
      <w:r>
        <w:rPr>
          <w:spacing w:val="-3"/>
        </w:rPr>
        <w:t xml:space="preserve"> </w:t>
      </w:r>
      <w:r>
        <w:rPr>
          <w:spacing w:val="-4"/>
        </w:rPr>
        <w:t>you</w:t>
      </w:r>
    </w:p>
    <w:p w:rsidR="003A3126" w:rsidRDefault="003A3126">
      <w:pPr>
        <w:pStyle w:val="BodyText"/>
        <w:rPr>
          <w:sz w:val="38"/>
        </w:rPr>
      </w:pPr>
    </w:p>
    <w:p w:rsidR="003A3126" w:rsidRDefault="00BD65D7">
      <w:pPr>
        <w:spacing w:before="264" w:line="230" w:lineRule="auto"/>
        <w:ind w:left="386" w:right="1951"/>
        <w:rPr>
          <w:sz w:val="32"/>
        </w:rPr>
      </w:pPr>
      <w:r>
        <w:rPr>
          <w:b/>
          <w:sz w:val="32"/>
        </w:rPr>
        <w:t>Hospital booking clerk or administrative support</w:t>
      </w:r>
      <w:r>
        <w:rPr>
          <w:b/>
          <w:spacing w:val="-55"/>
          <w:sz w:val="32"/>
        </w:rPr>
        <w:t xml:space="preserve"> </w:t>
      </w:r>
      <w:r>
        <w:rPr>
          <w:sz w:val="32"/>
        </w:rPr>
        <w:t>– help you to book the dates of your appointments and your eye surgery</w:t>
      </w:r>
    </w:p>
    <w:p w:rsidR="003A3126" w:rsidRDefault="003A3126">
      <w:pPr>
        <w:pStyle w:val="BodyText"/>
        <w:rPr>
          <w:sz w:val="38"/>
        </w:rPr>
      </w:pPr>
    </w:p>
    <w:p w:rsidR="003A3126" w:rsidRDefault="00BD65D7">
      <w:pPr>
        <w:pStyle w:val="BodyText"/>
        <w:tabs>
          <w:tab w:val="left" w:pos="1270"/>
          <w:tab w:val="left" w:pos="2229"/>
          <w:tab w:val="left" w:pos="3299"/>
        </w:tabs>
        <w:spacing w:before="298" w:line="228" w:lineRule="auto"/>
        <w:ind w:left="386" w:right="6497"/>
      </w:pPr>
      <w:r>
        <w:rPr>
          <w:b/>
        </w:rPr>
        <w:t xml:space="preserve">Optometrist </w:t>
      </w:r>
      <w:r>
        <w:t>– the person who</w:t>
      </w:r>
      <w:r>
        <w:tab/>
        <w:t>can give you an eye test.</w:t>
      </w:r>
      <w:r>
        <w:rPr>
          <w:spacing w:val="-2"/>
        </w:rPr>
        <w:t xml:space="preserve"> </w:t>
      </w:r>
      <w:r>
        <w:t>They</w:t>
      </w:r>
      <w:r>
        <w:tab/>
        <w:t>check your eyesight</w:t>
      </w:r>
      <w:r>
        <w:rPr>
          <w:spacing w:val="-3"/>
        </w:rPr>
        <w:t xml:space="preserve"> </w:t>
      </w:r>
      <w:r>
        <w:t>and</w:t>
      </w:r>
      <w:r>
        <w:rPr>
          <w:spacing w:val="-2"/>
        </w:rPr>
        <w:t xml:space="preserve"> </w:t>
      </w:r>
      <w:r>
        <w:t>the</w:t>
      </w:r>
      <w:r>
        <w:tab/>
        <w:t>health of your eyes. This person</w:t>
      </w:r>
      <w:r>
        <w:rPr>
          <w:spacing w:val="-21"/>
        </w:rPr>
        <w:t xml:space="preserve"> </w:t>
      </w:r>
      <w:r>
        <w:t>may also be called an</w:t>
      </w:r>
      <w:r>
        <w:rPr>
          <w:spacing w:val="-16"/>
        </w:rPr>
        <w:t xml:space="preserve"> </w:t>
      </w:r>
      <w:r>
        <w:t>optician</w:t>
      </w:r>
    </w:p>
    <w:p w:rsidR="003A3126" w:rsidRDefault="003A3126">
      <w:pPr>
        <w:pStyle w:val="BodyText"/>
        <w:rPr>
          <w:sz w:val="38"/>
        </w:rPr>
      </w:pPr>
    </w:p>
    <w:p w:rsidR="003A3126" w:rsidRDefault="003A3126">
      <w:pPr>
        <w:pStyle w:val="BodyText"/>
        <w:rPr>
          <w:sz w:val="53"/>
        </w:rPr>
      </w:pPr>
    </w:p>
    <w:p w:rsidR="003A3126" w:rsidRDefault="00BD65D7">
      <w:pPr>
        <w:pStyle w:val="BodyText"/>
        <w:spacing w:line="230" w:lineRule="auto"/>
        <w:ind w:left="386" w:right="2167"/>
      </w:pPr>
      <w:r>
        <w:rPr>
          <w:b/>
        </w:rPr>
        <w:t xml:space="preserve">Nurse </w:t>
      </w:r>
      <w:r>
        <w:t>– someone who is trained to look after</w:t>
      </w:r>
      <w:r>
        <w:rPr>
          <w:spacing w:val="-40"/>
        </w:rPr>
        <w:t xml:space="preserve"> </w:t>
      </w:r>
      <w:r>
        <w:t>people when they are in</w:t>
      </w:r>
      <w:r>
        <w:rPr>
          <w:spacing w:val="-8"/>
        </w:rPr>
        <w:t xml:space="preserve"> </w:t>
      </w:r>
      <w:r>
        <w:t>hospital</w:t>
      </w: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p>
    <w:p w:rsidR="003A3126" w:rsidRDefault="003A3126">
      <w:pPr>
        <w:pStyle w:val="BodyText"/>
        <w:rPr>
          <w:sz w:val="20"/>
        </w:rPr>
      </w:pPr>
      <w:bookmarkStart w:id="9" w:name="_GoBack"/>
      <w:bookmarkEnd w:id="9"/>
    </w:p>
    <w:p w:rsidR="003A3126" w:rsidRDefault="003A3126">
      <w:pPr>
        <w:pStyle w:val="BodyText"/>
        <w:spacing w:before="11"/>
        <w:rPr>
          <w:sz w:val="21"/>
        </w:rPr>
      </w:pPr>
    </w:p>
    <w:p w:rsidR="003A3126" w:rsidRDefault="003A3126">
      <w:pPr>
        <w:rPr>
          <w:sz w:val="16"/>
        </w:rPr>
        <w:sectPr w:rsidR="003A3126">
          <w:pgSz w:w="11900" w:h="16850"/>
          <w:pgMar w:top="740" w:right="260" w:bottom="280" w:left="300" w:header="720" w:footer="720" w:gutter="0"/>
          <w:cols w:space="720"/>
        </w:sectPr>
      </w:pPr>
    </w:p>
    <w:p w:rsidR="003A3126" w:rsidRDefault="00F33641">
      <w:pPr>
        <w:spacing w:before="22"/>
        <w:ind w:left="801"/>
        <w:rPr>
          <w:sz w:val="16"/>
        </w:rPr>
      </w:pPr>
      <w:r>
        <w:rPr>
          <w:noProof/>
          <w:lang w:val="en-GB" w:eastAsia="en-GB"/>
        </w:rPr>
        <mc:AlternateContent>
          <mc:Choice Requires="wps">
            <w:drawing>
              <wp:anchor distT="0" distB="0" distL="114300" distR="114300" simplePos="0" relativeHeight="251772416" behindDoc="0" locked="0" layoutInCell="1" allowOverlap="1" wp14:anchorId="3A75E571" wp14:editId="57EFE6C8">
                <wp:simplePos x="0" y="0"/>
                <wp:positionH relativeFrom="column">
                  <wp:posOffset>255270</wp:posOffset>
                </wp:positionH>
                <wp:positionV relativeFrom="paragraph">
                  <wp:posOffset>33655</wp:posOffset>
                </wp:positionV>
                <wp:extent cx="6543675" cy="3810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381000"/>
                        </a:xfrm>
                        <a:prstGeom prst="rect">
                          <a:avLst/>
                        </a:prstGeom>
                        <a:noFill/>
                        <a:ln w="9525">
                          <a:noFill/>
                          <a:miter lim="800000"/>
                          <a:headEnd/>
                          <a:tailEnd/>
                        </a:ln>
                      </wps:spPr>
                      <wps:txbx>
                        <w:txbxContent>
                          <w:p w:rsidR="00F33641" w:rsidRPr="002E5A3A" w:rsidRDefault="00F33641" w:rsidP="00F33641">
                            <w:pPr>
                              <w:rPr>
                                <w:sz w:val="16"/>
                                <w:szCs w:val="16"/>
                              </w:rPr>
                            </w:pPr>
                            <w:proofErr w:type="spellStart"/>
                            <w:r w:rsidRPr="002E5A3A">
                              <w:rPr>
                                <w:sz w:val="16"/>
                                <w:szCs w:val="16"/>
                              </w:rPr>
                              <w:t>SeeAbility</w:t>
                            </w:r>
                            <w:proofErr w:type="spellEnd"/>
                            <w:r w:rsidRPr="002E5A3A">
                              <w:rPr>
                                <w:sz w:val="16"/>
                                <w:szCs w:val="16"/>
                              </w:rPr>
                              <w:t xml:space="preserve"> is the operating name of The Royal School for the Blind founded in 1799. Registered Charity Number 255913</w:t>
                            </w:r>
                          </w:p>
                          <w:p w:rsidR="00F33641" w:rsidRDefault="00F33641" w:rsidP="00F33641">
                            <w:r w:rsidRPr="002E5A3A">
                              <w:rPr>
                                <w:sz w:val="16"/>
                                <w:szCs w:val="16"/>
                              </w:rPr>
                              <w:t xml:space="preserve">© </w:t>
                            </w:r>
                            <w:proofErr w:type="spellStart"/>
                            <w:r w:rsidRPr="002E5A3A">
                              <w:rPr>
                                <w:sz w:val="16"/>
                                <w:szCs w:val="16"/>
                              </w:rPr>
                              <w:t>SeeAbility</w:t>
                            </w:r>
                            <w:proofErr w:type="spellEnd"/>
                            <w:r w:rsidRPr="002E5A3A">
                              <w:rPr>
                                <w:sz w:val="16"/>
                                <w:szCs w:val="16"/>
                              </w:rPr>
                              <w:t xml:space="preserve"> 2017. No part of this document can be altered or changed without</w:t>
                            </w:r>
                            <w:r>
                              <w:t xml:space="preserve"> permission</w:t>
                            </w:r>
                          </w:p>
                          <w:p w:rsidR="00F33641" w:rsidRDefault="00F33641" w:rsidP="00F3364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134" type="#_x0000_t202" style="position:absolute;left:0;text-align:left;margin-left:20.1pt;margin-top:2.65pt;width:515.25pt;height:30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" filled="f" stroked="f">
                <v:textbox>
                  <w:txbxContent>
                    <w:p w:rsidR="00F33641" w:rsidRPr="002E5A3A" w:rsidRDefault="00F33641" w:rsidP="00F33641">
                      <w:pPr>
                        <w:rPr>
                          <w:sz w:val="16"/>
                          <w:szCs w:val="16"/>
                        </w:rPr>
                      </w:pPr>
                      <w:proofErr w:type="spellStart"/>
                      <w:r w:rsidRPr="002E5A3A">
                        <w:rPr>
                          <w:sz w:val="16"/>
                          <w:szCs w:val="16"/>
                        </w:rPr>
                        <w:t>SeeAbility</w:t>
                      </w:r>
                      <w:proofErr w:type="spellEnd"/>
                      <w:r w:rsidRPr="002E5A3A">
                        <w:rPr>
                          <w:sz w:val="16"/>
                          <w:szCs w:val="16"/>
                        </w:rPr>
                        <w:t xml:space="preserve"> is the operating name of The Royal School for the Blind founded in 1799. Registered Charity Number 255913</w:t>
                      </w:r>
                    </w:p>
                    <w:p w:rsidR="00F33641" w:rsidRDefault="00F33641" w:rsidP="00F33641">
                      <w:r w:rsidRPr="002E5A3A">
                        <w:rPr>
                          <w:sz w:val="16"/>
                          <w:szCs w:val="16"/>
                        </w:rPr>
                        <w:t xml:space="preserve">© </w:t>
                      </w:r>
                      <w:proofErr w:type="spellStart"/>
                      <w:r w:rsidRPr="002E5A3A">
                        <w:rPr>
                          <w:sz w:val="16"/>
                          <w:szCs w:val="16"/>
                        </w:rPr>
                        <w:t>SeeAbility</w:t>
                      </w:r>
                      <w:proofErr w:type="spellEnd"/>
                      <w:r w:rsidRPr="002E5A3A">
                        <w:rPr>
                          <w:sz w:val="16"/>
                          <w:szCs w:val="16"/>
                        </w:rPr>
                        <w:t xml:space="preserve"> 2017. No part of this document can be altered or changed without</w:t>
                      </w:r>
                      <w:r>
                        <w:t xml:space="preserve"> permission</w:t>
                      </w:r>
                    </w:p>
                    <w:p w:rsidR="00F33641" w:rsidRDefault="00F33641" w:rsidP="00F33641"/>
                  </w:txbxContent>
                </v:textbox>
              </v:shape>
            </w:pict>
          </mc:Fallback>
        </mc:AlternateContent>
      </w:r>
    </w:p>
    <w:p w:rsidR="003A3126" w:rsidRDefault="00BD65D7">
      <w:pPr>
        <w:tabs>
          <w:tab w:val="left" w:pos="2143"/>
        </w:tabs>
        <w:spacing w:before="22"/>
        <w:ind w:left="400"/>
        <w:rPr>
          <w:sz w:val="16"/>
        </w:rPr>
      </w:pPr>
      <w:r>
        <w:br w:type="column"/>
      </w:r>
    </w:p>
    <w:p w:rsidR="003A3126" w:rsidRDefault="00BD65D7">
      <w:pPr>
        <w:pStyle w:val="BodyText"/>
        <w:spacing w:before="4"/>
        <w:rPr>
          <w:sz w:val="31"/>
        </w:rPr>
      </w:pPr>
      <w:r>
        <w:br w:type="column"/>
      </w:r>
    </w:p>
    <w:p w:rsidR="003A3126" w:rsidRDefault="00BD65D7">
      <w:pPr>
        <w:ind w:left="801"/>
        <w:rPr>
          <w:sz w:val="24"/>
        </w:rPr>
      </w:pPr>
      <w:r>
        <w:t xml:space="preserve">Page </w:t>
      </w:r>
      <w:r>
        <w:rPr>
          <w:sz w:val="24"/>
        </w:rPr>
        <w:t>17</w:t>
      </w:r>
    </w:p>
    <w:p w:rsidR="003A3126" w:rsidRDefault="003A3126">
      <w:pPr>
        <w:rPr>
          <w:sz w:val="24"/>
        </w:rPr>
        <w:sectPr w:rsidR="003A3126">
          <w:type w:val="continuous"/>
          <w:pgSz w:w="11900" w:h="16850"/>
          <w:pgMar w:top="900" w:right="260" w:bottom="280" w:left="300" w:header="720" w:footer="720" w:gutter="0"/>
          <w:cols w:num="3" w:space="720" w:equalWidth="0">
            <w:col w:w="3700" w:space="40"/>
            <w:col w:w="4445" w:space="956"/>
            <w:col w:w="2199"/>
          </w:cols>
        </w:sectPr>
      </w:pPr>
    </w:p>
    <w:p w:rsidR="003A3126" w:rsidRDefault="00BD65D7">
      <w:pPr>
        <w:pStyle w:val="Heading2"/>
        <w:spacing w:before="84" w:line="235" w:lineRule="auto"/>
        <w:ind w:left="583" w:right="361"/>
      </w:pPr>
      <w:bookmarkStart w:id="10" w:name="SeeAbility_works_to_transform_eye_care_a"/>
      <w:bookmarkEnd w:id="10"/>
      <w:proofErr w:type="spellStart"/>
      <w:r>
        <w:rPr>
          <w:color w:val="F37145"/>
        </w:rPr>
        <w:t>SeeAbility</w:t>
      </w:r>
      <w:proofErr w:type="spellEnd"/>
      <w:r>
        <w:rPr>
          <w:color w:val="F37145"/>
        </w:rPr>
        <w:t xml:space="preserve"> works to transform eye care and</w:t>
      </w:r>
      <w:r>
        <w:rPr>
          <w:color w:val="F37145"/>
          <w:spacing w:val="-64"/>
        </w:rPr>
        <w:t xml:space="preserve"> </w:t>
      </w:r>
      <w:r>
        <w:rPr>
          <w:color w:val="F37145"/>
        </w:rPr>
        <w:t>vision of people with learning disabilities</w:t>
      </w:r>
    </w:p>
    <w:p w:rsidR="003A3126" w:rsidRDefault="00BD65D7">
      <w:pPr>
        <w:pStyle w:val="BodyText"/>
        <w:spacing w:before="3"/>
        <w:rPr>
          <w:b/>
          <w:sz w:val="29"/>
        </w:rPr>
      </w:pPr>
      <w:r>
        <w:rPr>
          <w:noProof/>
          <w:lang w:val="en-GB" w:eastAsia="en-GB"/>
        </w:rPr>
        <mc:AlternateContent>
          <mc:Choice Requires="wpg">
            <w:drawing>
              <wp:anchor distT="0" distB="0" distL="0" distR="0" simplePos="0" relativeHeight="251641344" behindDoc="0" locked="0" layoutInCell="1" allowOverlap="1">
                <wp:simplePos x="0" y="0"/>
                <wp:positionH relativeFrom="page">
                  <wp:posOffset>443230</wp:posOffset>
                </wp:positionH>
                <wp:positionV relativeFrom="paragraph">
                  <wp:posOffset>250825</wp:posOffset>
                </wp:positionV>
                <wp:extent cx="6674485" cy="3241675"/>
                <wp:effectExtent l="5080" t="3175" r="6985" b="3175"/>
                <wp:wrapTopAndBottom/>
                <wp:docPr id="2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4485" cy="3241675"/>
                          <a:chOff x="698" y="395"/>
                          <a:chExt cx="10511" cy="5105"/>
                        </a:xfrm>
                      </wpg:grpSpPr>
                      <pic:pic xmlns:pic="http://schemas.openxmlformats.org/drawingml/2006/picture">
                        <pic:nvPicPr>
                          <pic:cNvPr id="22" name="Picture 1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497" y="1637"/>
                            <a:ext cx="6483" cy="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2"/>
                        <wps:cNvSpPr txBox="1">
                          <a:spLocks noChangeArrowheads="1"/>
                        </wps:cNvSpPr>
                        <wps:spPr bwMode="auto">
                          <a:xfrm>
                            <a:off x="720" y="417"/>
                            <a:ext cx="10466" cy="5060"/>
                          </a:xfrm>
                          <a:prstGeom prst="rect">
                            <a:avLst/>
                          </a:prstGeom>
                          <a:noFill/>
                          <a:ln w="28575">
                            <a:solidFill>
                              <a:srgbClr val="F37145"/>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A3126" w:rsidRDefault="003A3126">
                              <w:pPr>
                                <w:spacing w:before="2"/>
                                <w:rPr>
                                  <w:b/>
                                  <w:sz w:val="32"/>
                                </w:rPr>
                              </w:pPr>
                            </w:p>
                            <w:p w:rsidR="003A3126" w:rsidRDefault="00BD65D7">
                              <w:pPr>
                                <w:ind w:left="368"/>
                                <w:rPr>
                                  <w:sz w:val="32"/>
                                </w:rPr>
                              </w:pPr>
                              <w:r>
                                <w:rPr>
                                  <w:sz w:val="32"/>
                                </w:rPr>
                                <w:t>This Eye Surgery Support Plan is endorsed by:</w:t>
                              </w:r>
                            </w:p>
                            <w:p w:rsidR="003A3126" w:rsidRDefault="003A3126">
                              <w:pPr>
                                <w:rPr>
                                  <w:b/>
                                  <w:sz w:val="38"/>
                                </w:rPr>
                              </w:pPr>
                            </w:p>
                            <w:p w:rsidR="003A3126" w:rsidRDefault="003A3126">
                              <w:pPr>
                                <w:rPr>
                                  <w:b/>
                                  <w:sz w:val="38"/>
                                </w:rPr>
                              </w:pPr>
                            </w:p>
                            <w:p w:rsidR="003A3126" w:rsidRDefault="003A3126">
                              <w:pPr>
                                <w:rPr>
                                  <w:b/>
                                  <w:sz w:val="38"/>
                                </w:rPr>
                              </w:pPr>
                            </w:p>
                            <w:p w:rsidR="003A3126" w:rsidRDefault="00BD65D7">
                              <w:pPr>
                                <w:tabs>
                                  <w:tab w:val="left" w:pos="5263"/>
                                </w:tabs>
                                <w:spacing w:before="267" w:line="225" w:lineRule="auto"/>
                                <w:ind w:left="368" w:right="1184"/>
                                <w:rPr>
                                  <w:sz w:val="32"/>
                                </w:rPr>
                              </w:pPr>
                              <w:r>
                                <w:rPr>
                                  <w:color w:val="00007F"/>
                                  <w:sz w:val="36"/>
                                </w:rPr>
                                <w:t>“</w:t>
                              </w:r>
                              <w:r>
                                <w:rPr>
                                  <w:sz w:val="32"/>
                                </w:rPr>
                                <w:t xml:space="preserve">The </w:t>
                              </w:r>
                              <w:proofErr w:type="spellStart"/>
                              <w:r>
                                <w:rPr>
                                  <w:sz w:val="32"/>
                                </w:rPr>
                                <w:t>SeeAbility</w:t>
                              </w:r>
                              <w:proofErr w:type="spellEnd"/>
                              <w:r>
                                <w:rPr>
                                  <w:spacing w:val="-12"/>
                                  <w:sz w:val="32"/>
                                </w:rPr>
                                <w:t xml:space="preserve"> </w:t>
                              </w:r>
                              <w:r>
                                <w:rPr>
                                  <w:sz w:val="32"/>
                                </w:rPr>
                                <w:t>‘Eye</w:t>
                              </w:r>
                              <w:r>
                                <w:rPr>
                                  <w:spacing w:val="-3"/>
                                  <w:sz w:val="32"/>
                                </w:rPr>
                                <w:t xml:space="preserve"> </w:t>
                              </w:r>
                              <w:r>
                                <w:rPr>
                                  <w:sz w:val="32"/>
                                </w:rPr>
                                <w:t>Surgery</w:t>
                              </w:r>
                              <w:r>
                                <w:rPr>
                                  <w:sz w:val="32"/>
                                </w:rPr>
                                <w:tab/>
                                <w:t xml:space="preserve">Support Plan’ is clear, helpful, and informative and will help patients, their families and </w:t>
                              </w:r>
                              <w:proofErr w:type="spellStart"/>
                              <w:r>
                                <w:rPr>
                                  <w:sz w:val="32"/>
                                </w:rPr>
                                <w:t>carers</w:t>
                              </w:r>
                              <w:proofErr w:type="spellEnd"/>
                              <w:r>
                                <w:rPr>
                                  <w:sz w:val="32"/>
                                </w:rPr>
                                <w:t xml:space="preserve"> to better understand and anticipate what undergoing eye surgery involves. It will underpin the advice given by hospital staff and be a useful reference throughout the patient’s</w:t>
                              </w:r>
                              <w:r>
                                <w:rPr>
                                  <w:spacing w:val="-27"/>
                                  <w:sz w:val="32"/>
                                </w:rPr>
                                <w:t xml:space="preserve"> </w:t>
                              </w:r>
                              <w:r>
                                <w:rPr>
                                  <w:sz w:val="32"/>
                                </w:rPr>
                                <w:t>journey”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104" style="position:absolute;margin-left:34.9pt;margin-top:19.75pt;width:525.55pt;height:255.25pt;z-index:251641344;mso-wrap-distance-left:0;mso-wrap-distance-right:0;mso-position-horizontal-relative:page;mso-position-vertical-relative:text" coordorigin="698,395" coordsize="10511,5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">
                <v:shape id="Picture 13" o:spid="_x0000_s1105" type="#_x0000_t75" style="position:absolute;left:2497;top:1637;width:6483;height: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YuKvFAAAA2wAAAA8AAABkcnMvZG93bnJldi54bWxEj19Lw0AQxN8Fv8Oxgm/20lBF015LLRTa&#10;ig/2D+3jktsmwdxeuD3b+O09QfBxmJnfMJNZ71p1oSCNZwPDQQaKuPS24crAfrd8eAYlEdli65kM&#10;fJPAbHp7M8HC+it/0GUbK5UgLAUaqGPsCq2lrMmhDHxHnLyzDw5jkqHSNuA1wV2r8yx70g4bTgs1&#10;drSoqfzcfjkD8vK+2R15IfvX9UHC26OfjzYnY+7v+vkYVKQ+/of/2itrIM/h90v6AX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GLirxQAAANsAAAAPAAAAAAAAAAAAAAAA&#10;AJ8CAABkcnMvZG93bnJldi54bWxQSwUGAAAAAAQABAD3AAAAkQMAAAAA&#10;">
                  <v:imagedata r:id="rId114" o:title=""/>
                </v:shape>
                <v:shape id="Text Box 12" o:spid="_x0000_s1106" type="#_x0000_t202" style="position:absolute;left:720;top:417;width:10466;height:5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nTMIA&#10;AADbAAAADwAAAGRycy9kb3ducmV2LnhtbESPQYvCMBSE78L+h/AW9mbTLYtINYoICwpedBekt0fz&#10;2gabl9JErf56Iwgeh5n5hpkvB9uKC/XeOFbwnaQgiEunDdcK/v9+x1MQPiBrbB2Tght5WC4+RnPM&#10;tbvyni6HUIsIYZ+jgiaELpfSlw1Z9InriKNXud5iiLKvpe7xGuG2lVmaTqRFw3GhwY7WDZWnw9kq&#10;OJ5NZreYVXeaVMV6V0zrwnilvj6H1QxEoCG8w6/2RivIfuD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edMwgAAANsAAAAPAAAAAAAAAAAAAAAAAJgCAABkcnMvZG93&#10;bnJldi54bWxQSwUGAAAAAAQABAD1AAAAhwMAAAAA&#10;" filled="f" strokecolor="#f37145" strokeweight="2.25pt">
                  <v:textbox inset="0,0,0,0">
                    <w:txbxContent>
                      <w:p w:rsidR="003A3126" w:rsidRDefault="003A3126">
                        <w:pPr>
                          <w:spacing w:before="2"/>
                          <w:rPr>
                            <w:b/>
                            <w:sz w:val="32"/>
                          </w:rPr>
                        </w:pPr>
                      </w:p>
                      <w:p w:rsidR="003A3126" w:rsidRDefault="00BD65D7">
                        <w:pPr>
                          <w:ind w:left="368"/>
                          <w:rPr>
                            <w:sz w:val="32"/>
                          </w:rPr>
                        </w:pPr>
                        <w:r>
                          <w:rPr>
                            <w:sz w:val="32"/>
                          </w:rPr>
                          <w:t>This Eye Surgery Support Plan is endorsed by:</w:t>
                        </w:r>
                      </w:p>
                      <w:p w:rsidR="003A3126" w:rsidRDefault="003A3126">
                        <w:pPr>
                          <w:rPr>
                            <w:b/>
                            <w:sz w:val="38"/>
                          </w:rPr>
                        </w:pPr>
                      </w:p>
                      <w:p w:rsidR="003A3126" w:rsidRDefault="003A3126">
                        <w:pPr>
                          <w:rPr>
                            <w:b/>
                            <w:sz w:val="38"/>
                          </w:rPr>
                        </w:pPr>
                      </w:p>
                      <w:p w:rsidR="003A3126" w:rsidRDefault="003A3126">
                        <w:pPr>
                          <w:rPr>
                            <w:b/>
                            <w:sz w:val="38"/>
                          </w:rPr>
                        </w:pPr>
                      </w:p>
                      <w:p w:rsidR="003A3126" w:rsidRDefault="00BD65D7">
                        <w:pPr>
                          <w:tabs>
                            <w:tab w:val="left" w:pos="5263"/>
                          </w:tabs>
                          <w:spacing w:before="267" w:line="225" w:lineRule="auto"/>
                          <w:ind w:left="368" w:right="1184"/>
                          <w:rPr>
                            <w:sz w:val="32"/>
                          </w:rPr>
                        </w:pPr>
                        <w:r>
                          <w:rPr>
                            <w:color w:val="00007F"/>
                            <w:sz w:val="36"/>
                          </w:rPr>
                          <w:t>“</w:t>
                        </w:r>
                        <w:r>
                          <w:rPr>
                            <w:sz w:val="32"/>
                          </w:rPr>
                          <w:t>The SeeAbility</w:t>
                        </w:r>
                        <w:r>
                          <w:rPr>
                            <w:spacing w:val="-12"/>
                            <w:sz w:val="32"/>
                          </w:rPr>
                          <w:t xml:space="preserve"> </w:t>
                        </w:r>
                        <w:r>
                          <w:rPr>
                            <w:sz w:val="32"/>
                          </w:rPr>
                          <w:t>‘Eye</w:t>
                        </w:r>
                        <w:r>
                          <w:rPr>
                            <w:spacing w:val="-3"/>
                            <w:sz w:val="32"/>
                          </w:rPr>
                          <w:t xml:space="preserve"> </w:t>
                        </w:r>
                        <w:r>
                          <w:rPr>
                            <w:sz w:val="32"/>
                          </w:rPr>
                          <w:t>Surgery</w:t>
                        </w:r>
                        <w:r>
                          <w:rPr>
                            <w:sz w:val="32"/>
                          </w:rPr>
                          <w:tab/>
                        </w:r>
                        <w:r>
                          <w:rPr>
                            <w:sz w:val="32"/>
                          </w:rPr>
                          <w:t>Support Plan’ is clear, helpful, and informative and will help patients, their families and carers to better understand and anticipate what undergoing eye surgery involves. It will underpin the advice given by hospital staff and be a useful reference throu</w:t>
                        </w:r>
                        <w:r>
                          <w:rPr>
                            <w:sz w:val="32"/>
                          </w:rPr>
                          <w:t>ghout the patient’s</w:t>
                        </w:r>
                        <w:r>
                          <w:rPr>
                            <w:spacing w:val="-27"/>
                            <w:sz w:val="32"/>
                          </w:rPr>
                          <w:t xml:space="preserve"> </w:t>
                        </w:r>
                        <w:r>
                          <w:rPr>
                            <w:sz w:val="32"/>
                          </w:rPr>
                          <w:t>journey”</w:t>
                        </w:r>
                      </w:p>
                    </w:txbxContent>
                  </v:textbox>
                </v:shape>
                <w10:wrap type="topAndBottom" anchorx="page"/>
              </v:group>
            </w:pict>
          </mc:Fallback>
        </mc:AlternateContent>
      </w:r>
    </w:p>
    <w:p w:rsidR="003A3126" w:rsidRDefault="003A3126">
      <w:pPr>
        <w:pStyle w:val="BodyText"/>
        <w:rPr>
          <w:b/>
          <w:sz w:val="20"/>
        </w:rPr>
      </w:pPr>
    </w:p>
    <w:p w:rsidR="003A3126" w:rsidRDefault="00BD65D7">
      <w:pPr>
        <w:pStyle w:val="Heading3"/>
      </w:pPr>
      <w:r>
        <w:rPr>
          <w:noProof/>
          <w:lang w:val="en-GB" w:eastAsia="en-GB"/>
        </w:rPr>
        <mc:AlternateContent>
          <mc:Choice Requires="wpg">
            <w:drawing>
              <wp:anchor distT="0" distB="0" distL="114300" distR="114300" simplePos="0" relativeHeight="251649536" behindDoc="0" locked="0" layoutInCell="1" allowOverlap="1">
                <wp:simplePos x="0" y="0"/>
                <wp:positionH relativeFrom="page">
                  <wp:posOffset>457200</wp:posOffset>
                </wp:positionH>
                <wp:positionV relativeFrom="paragraph">
                  <wp:posOffset>76200</wp:posOffset>
                </wp:positionV>
                <wp:extent cx="688975" cy="981710"/>
                <wp:effectExtent l="0" t="0" r="0" b="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 cy="981710"/>
                          <a:chOff x="720" y="120"/>
                          <a:chExt cx="1085" cy="1546"/>
                        </a:xfrm>
                      </wpg:grpSpPr>
                      <pic:pic xmlns:pic="http://schemas.openxmlformats.org/drawingml/2006/picture">
                        <pic:nvPicPr>
                          <pic:cNvPr id="16"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720" y="839"/>
                            <a:ext cx="1085" cy="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885" y="119"/>
                            <a:ext cx="691"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6pt;margin-top:6pt;width:54.25pt;height:77.3pt;z-index:251649536;mso-position-horizontal-relative:page" coordorigin="720,120" coordsize="1085,15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">
                <v:shape id="Picture 10" o:spid="_x0000_s1027" type="#_x0000_t75" style="position:absolute;left:720;top:839;width:1085;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6xgHBAAAA2wAAAA8AAABkcnMvZG93bnJldi54bWxET02LwjAQvQv+hzDCXmRNXUSWrlFEKngS&#10;dMXtcWjGtthMShNt6683grC3ebzPWaw6U4k7Na60rGA6iUAQZ1aXnCs4/W4/v0E4j6yxskwKenKw&#10;Wg4HC4y1bflA96PPRQhhF6OCwvs6ltJlBRl0E1sTB+5iG4M+wCaXusE2hJtKfkXRXBosOTQUWNOm&#10;oOx6vBkFf9idH/sklYcZte66SZNx3ydKfYy69Q8IT53/F7/dOx3mz+H1SzhAL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J6xgHBAAAA2wAAAA8AAAAAAAAAAAAAAAAAnwIA&#10;AGRycy9kb3ducmV2LnhtbFBLBQYAAAAABAAEAPcAAACNAwAAAAA=&#10;">
                  <v:imagedata r:id="rId117" o:title=""/>
                </v:shape>
                <v:shape id="Picture 9" o:spid="_x0000_s1028" type="#_x0000_t75" style="position:absolute;left:885;top:119;width:691;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56f/DAAAA2wAAAA8AAABkcnMvZG93bnJldi54bWxEjzFrw0AMhfdC/8OhQpfSnJuhDW4uoQRK&#10;SrbGGTIKn2Kb3umMT7Gdf18NhW4S7+m9T+vtHIMZachdYgcviwIMcZ18x42DU/X5vAKTBdljSEwO&#10;bpRhu7m/W2Pp08TfNB6lMRrCuUQHrUhfWpvrliLmReqJVbukIaLoOjTWDzhpeAx2WRSvNmLH2tBi&#10;T7uW6p/jNToo3tKlGiVXh+l2EPsU9uew3Dv3+DB/vIMRmuXf/Hf95RVfYfUXHcB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Lnp/8MAAADbAAAADwAAAAAAAAAAAAAAAACf&#10;AgAAZHJzL2Rvd25yZXYueG1sUEsFBgAAAAAEAAQA9wAAAI8DAAAAAA==&#10;">
                  <v:imagedata r:id="rId118" o:title=""/>
                </v:shape>
                <w10:wrap anchorx="page"/>
              </v:group>
            </w:pict>
          </mc:Fallback>
        </mc:AlternateContent>
      </w:r>
      <w:r>
        <w:t>01372 755 045</w:t>
      </w:r>
    </w:p>
    <w:p w:rsidR="003A3126" w:rsidRDefault="00BD65D7">
      <w:pPr>
        <w:spacing w:before="387" w:line="451" w:lineRule="auto"/>
        <w:ind w:left="1836" w:right="2433"/>
        <w:rPr>
          <w:sz w:val="36"/>
        </w:rPr>
      </w:pPr>
      <w:r>
        <w:rPr>
          <w:noProof/>
          <w:lang w:val="en-GB" w:eastAsia="en-GB"/>
        </w:rPr>
        <w:drawing>
          <wp:anchor distT="0" distB="0" distL="0" distR="0" simplePos="0" relativeHeight="251648512" behindDoc="0" locked="0" layoutInCell="1" allowOverlap="1">
            <wp:simplePos x="0" y="0"/>
            <wp:positionH relativeFrom="page">
              <wp:posOffset>573405</wp:posOffset>
            </wp:positionH>
            <wp:positionV relativeFrom="paragraph">
              <wp:posOffset>702446</wp:posOffset>
            </wp:positionV>
            <wp:extent cx="572770" cy="426718"/>
            <wp:effectExtent l="0" t="0" r="0" b="0"/>
            <wp:wrapNone/>
            <wp:docPr id="21"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3.jpeg"/>
                    <pic:cNvPicPr/>
                  </pic:nvPicPr>
                  <pic:blipFill>
                    <a:blip r:embed="rId119" cstate="print"/>
                    <a:stretch>
                      <a:fillRect/>
                    </a:stretch>
                  </pic:blipFill>
                  <pic:spPr>
                    <a:xfrm>
                      <a:off x="0" y="0"/>
                      <a:ext cx="572770" cy="426718"/>
                    </a:xfrm>
                    <a:prstGeom prst="rect">
                      <a:avLst/>
                    </a:prstGeom>
                  </pic:spPr>
                </pic:pic>
              </a:graphicData>
            </a:graphic>
          </wp:anchor>
        </w:drawing>
      </w:r>
      <w:hyperlink r:id="rId120">
        <w:proofErr w:type="spellStart"/>
        <w:r>
          <w:rPr>
            <w:sz w:val="36"/>
          </w:rPr>
          <w:t>myeyecare@seeability.org</w:t>
        </w:r>
        <w:proofErr w:type="spellEnd"/>
      </w:hyperlink>
      <w:r>
        <w:rPr>
          <w:sz w:val="36"/>
        </w:rPr>
        <w:t xml:space="preserve"> </w:t>
      </w:r>
    </w:p>
    <w:p w:rsidR="003A3126" w:rsidRPr="00B40177" w:rsidRDefault="00B40177">
      <w:pPr>
        <w:pStyle w:val="BodyText"/>
      </w:pPr>
      <w:r w:rsidRPr="00B40177">
        <w:rPr>
          <w:b/>
          <w:color w:val="F37245"/>
          <w:sz w:val="28"/>
          <w:szCs w:val="28"/>
        </w:rPr>
        <w:t xml:space="preserve">                   </w:t>
      </w:r>
      <w:hyperlink r:id="rId121" w:history="1">
        <w:proofErr w:type="spellStart"/>
        <w:r w:rsidRPr="00B40177">
          <w:rPr>
            <w:rStyle w:val="Hyperlink"/>
            <w:b/>
            <w:color w:val="F37245"/>
          </w:rPr>
          <w:t>www.seeability.org</w:t>
        </w:r>
        <w:proofErr w:type="spellEnd"/>
        <w:r w:rsidRPr="00B40177">
          <w:rPr>
            <w:rStyle w:val="Hyperlink"/>
            <w:b/>
            <w:color w:val="F37245"/>
          </w:rPr>
          <w:t>/looking-after-your-eyes</w:t>
        </w:r>
      </w:hyperlink>
    </w:p>
    <w:p w:rsidR="00B40177" w:rsidRDefault="00B40177">
      <w:pPr>
        <w:pStyle w:val="BodyText"/>
        <w:spacing w:before="119" w:line="225" w:lineRule="auto"/>
        <w:ind w:left="401"/>
      </w:pPr>
    </w:p>
    <w:p w:rsidR="003A3126" w:rsidRDefault="00BD65D7">
      <w:pPr>
        <w:pStyle w:val="BodyText"/>
        <w:spacing w:before="119" w:line="225" w:lineRule="auto"/>
        <w:ind w:left="401"/>
        <w:rPr>
          <w:b/>
        </w:rPr>
      </w:pPr>
      <w:proofErr w:type="spellStart"/>
      <w:r>
        <w:t>SeeAbility</w:t>
      </w:r>
      <w:proofErr w:type="spellEnd"/>
      <w:r>
        <w:t xml:space="preserve"> runs training courses for hospital eye clinic staff. For more information about </w:t>
      </w:r>
      <w:proofErr w:type="spellStart"/>
      <w:r>
        <w:t>SeeAbility's</w:t>
      </w:r>
      <w:proofErr w:type="spellEnd"/>
      <w:r>
        <w:t xml:space="preserve"> training </w:t>
      </w:r>
      <w:hyperlink r:id="rId122">
        <w:r>
          <w:t xml:space="preserve">courses, </w:t>
        </w:r>
      </w:hyperlink>
      <w:r>
        <w:rPr>
          <w:b/>
          <w:color w:val="F37145"/>
        </w:rPr>
        <w:t>click</w:t>
      </w:r>
      <w:r>
        <w:rPr>
          <w:b/>
          <w:color w:val="F37145"/>
          <w:spacing w:val="-52"/>
        </w:rPr>
        <w:t xml:space="preserve"> </w:t>
      </w:r>
      <w:r>
        <w:rPr>
          <w:b/>
          <w:color w:val="F37145"/>
        </w:rPr>
        <w:t>here</w:t>
      </w: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rPr>
          <w:b/>
          <w:sz w:val="20"/>
        </w:rPr>
      </w:pPr>
    </w:p>
    <w:p w:rsidR="003A3126" w:rsidRDefault="003A3126">
      <w:pPr>
        <w:pStyle w:val="BodyText"/>
        <w:spacing w:before="5"/>
        <w:rPr>
          <w:b/>
          <w:sz w:val="22"/>
        </w:rPr>
      </w:pPr>
    </w:p>
    <w:p w:rsidR="003A3126" w:rsidRDefault="00BD65D7">
      <w:pPr>
        <w:spacing w:before="101"/>
        <w:ind w:left="714"/>
        <w:rPr>
          <w:sz w:val="16"/>
        </w:rPr>
      </w:pPr>
      <w:r>
        <w:rPr>
          <w:noProof/>
          <w:lang w:val="en-GB" w:eastAsia="en-GB"/>
        </w:rPr>
        <w:drawing>
          <wp:anchor distT="0" distB="0" distL="0" distR="0" simplePos="0" relativeHeight="251653632" behindDoc="1" locked="0" layoutInCell="1" allowOverlap="1">
            <wp:simplePos x="0" y="0"/>
            <wp:positionH relativeFrom="page">
              <wp:posOffset>4323861</wp:posOffset>
            </wp:positionH>
            <wp:positionV relativeFrom="paragraph">
              <wp:posOffset>-393257</wp:posOffset>
            </wp:positionV>
            <wp:extent cx="2501655" cy="622299"/>
            <wp:effectExtent l="0" t="0" r="0" b="0"/>
            <wp:wrapNone/>
            <wp:docPr id="23" name="image54.jpeg" descr="Facebook and Twitter - follow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4.jpeg"/>
                    <pic:cNvPicPr/>
                  </pic:nvPicPr>
                  <pic:blipFill>
                    <a:blip r:embed="rId123" cstate="print"/>
                    <a:stretch>
                      <a:fillRect/>
                    </a:stretch>
                  </pic:blipFill>
                  <pic:spPr>
                    <a:xfrm>
                      <a:off x="0" y="0"/>
                      <a:ext cx="2501655" cy="622299"/>
                    </a:xfrm>
                    <a:prstGeom prst="rect">
                      <a:avLst/>
                    </a:prstGeom>
                  </pic:spPr>
                </pic:pic>
              </a:graphicData>
            </a:graphic>
          </wp:anchor>
        </w:drawing>
      </w:r>
      <w:r>
        <w:rPr>
          <w:sz w:val="16"/>
        </w:rPr>
        <w:t>Reviewed: December 2017</w:t>
      </w:r>
    </w:p>
    <w:p w:rsidR="003A3126" w:rsidRDefault="00BD65D7">
      <w:pPr>
        <w:spacing w:before="141"/>
        <w:ind w:left="1119"/>
        <w:rPr>
          <w:sz w:val="16"/>
        </w:rPr>
      </w:pPr>
      <w:proofErr w:type="spellStart"/>
      <w:r>
        <w:rPr>
          <w:sz w:val="16"/>
        </w:rPr>
        <w:t>SeeAbility</w:t>
      </w:r>
      <w:proofErr w:type="spellEnd"/>
      <w:r>
        <w:rPr>
          <w:sz w:val="16"/>
        </w:rPr>
        <w:t xml:space="preserve"> is the operating name of The Royal School for the Blind founded in 1799. Registered Charity Number 255913</w:t>
      </w:r>
    </w:p>
    <w:p w:rsidR="003A3126" w:rsidRDefault="003A3126">
      <w:pPr>
        <w:rPr>
          <w:sz w:val="16"/>
        </w:rPr>
        <w:sectPr w:rsidR="003A3126">
          <w:pgSz w:w="11900" w:h="16850"/>
          <w:pgMar w:top="920" w:right="260" w:bottom="280" w:left="300" w:header="720" w:footer="720" w:gutter="0"/>
          <w:cols w:space="720"/>
        </w:sectPr>
      </w:pPr>
    </w:p>
    <w:p w:rsidR="003A3126" w:rsidRDefault="00BD65D7">
      <w:pPr>
        <w:spacing w:before="22"/>
        <w:ind w:left="1201"/>
        <w:rPr>
          <w:sz w:val="16"/>
        </w:rPr>
      </w:pPr>
      <w:r>
        <w:rPr>
          <w:noProof/>
          <w:lang w:val="en-GB" w:eastAsia="en-GB"/>
        </w:rPr>
        <mc:AlternateContent>
          <mc:Choice Requires="wpg">
            <w:drawing>
              <wp:anchor distT="0" distB="0" distL="114300" distR="114300" simplePos="0" relativeHeight="251670016" behindDoc="1" locked="0" layoutInCell="1" allowOverlap="1">
                <wp:simplePos x="0" y="0"/>
                <wp:positionH relativeFrom="page">
                  <wp:posOffset>0</wp:posOffset>
                </wp:positionH>
                <wp:positionV relativeFrom="page">
                  <wp:posOffset>7240905</wp:posOffset>
                </wp:positionV>
                <wp:extent cx="7153910" cy="2539365"/>
                <wp:effectExtent l="0" t="1905" r="0" b="19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3910" cy="2539365"/>
                          <a:chOff x="0" y="11403"/>
                          <a:chExt cx="11266" cy="3999"/>
                        </a:xfrm>
                      </wpg:grpSpPr>
                      <pic:pic xmlns:pic="http://schemas.openxmlformats.org/drawingml/2006/picture">
                        <pic:nvPicPr>
                          <pic:cNvPr id="4"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878" y="14488"/>
                            <a:ext cx="749"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11402"/>
                            <a:ext cx="5164" cy="3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Line 5"/>
                        <wps:cNvCnPr/>
                        <wps:spPr bwMode="auto">
                          <a:xfrm>
                            <a:off x="722" y="12725"/>
                            <a:ext cx="10453" cy="0"/>
                          </a:xfrm>
                          <a:prstGeom prst="line">
                            <a:avLst/>
                          </a:prstGeom>
                          <a:noFill/>
                          <a:ln w="19124">
                            <a:solidFill>
                              <a:srgbClr val="F37245"/>
                            </a:solidFill>
                            <a:prstDash val="solid"/>
                            <a:round/>
                            <a:headEnd/>
                            <a:tailEnd/>
                          </a:ln>
                          <a:extLst>
                            <a:ext uri="{909E8E84-426E-40DD-AFC4-6F175D3DCCD1}">
                              <a14:hiddenFill xmlns:a14="http://schemas.microsoft.com/office/drawing/2010/main">
                                <a:noFill/>
                              </a14:hiddenFill>
                            </a:ext>
                          </a:extLst>
                        </wps:spPr>
                        <wps:bodyPr/>
                      </wps:wsp>
                      <wps:wsp>
                        <wps:cNvPr id="10" name="Text Box 4"/>
                        <wps:cNvSpPr txBox="1">
                          <a:spLocks noChangeArrowheads="1"/>
                        </wps:cNvSpPr>
                        <wps:spPr bwMode="auto">
                          <a:xfrm>
                            <a:off x="701" y="12097"/>
                            <a:ext cx="10564"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BD65D7">
                              <w:pPr>
                                <w:spacing w:line="388" w:lineRule="exact"/>
                                <w:rPr>
                                  <w:sz w:val="32"/>
                                </w:rPr>
                              </w:pPr>
                              <w:r>
                                <w:rPr>
                                  <w:sz w:val="32"/>
                                </w:rPr>
                                <w:t>Please contact us for copies of our literature in accessible</w:t>
                              </w:r>
                              <w:r>
                                <w:rPr>
                                  <w:spacing w:val="-79"/>
                                  <w:sz w:val="32"/>
                                </w:rPr>
                                <w:t xml:space="preserve"> </w:t>
                              </w:r>
                              <w:r>
                                <w:rPr>
                                  <w:sz w:val="32"/>
                                </w:rPr>
                                <w:t>formats</w:t>
                              </w:r>
                            </w:p>
                            <w:p w:rsidR="003A3126" w:rsidRDefault="003A3126">
                              <w:pPr>
                                <w:spacing w:before="4"/>
                                <w:rPr>
                                  <w:sz w:val="33"/>
                                </w:rPr>
                              </w:pPr>
                            </w:p>
                            <w:p w:rsidR="003A3126" w:rsidRDefault="00BD65D7">
                              <w:pPr>
                                <w:spacing w:line="225" w:lineRule="auto"/>
                                <w:ind w:left="3596" w:right="564"/>
                                <w:rPr>
                                  <w:sz w:val="28"/>
                                </w:rPr>
                              </w:pPr>
                              <w:proofErr w:type="spellStart"/>
                              <w:r>
                                <w:rPr>
                                  <w:sz w:val="28"/>
                                </w:rPr>
                                <w:t>SeeAbility</w:t>
                              </w:r>
                              <w:proofErr w:type="spellEnd"/>
                              <w:r>
                                <w:rPr>
                                  <w:sz w:val="28"/>
                                </w:rPr>
                                <w:t xml:space="preserve"> is the operating name of the Royal School for the Blind founded in 1799 Registered Charity No. 255913</w:t>
                              </w:r>
                            </w:p>
                          </w:txbxContent>
                        </wps:txbx>
                        <wps:bodyPr rot="0" vert="horz" wrap="square" lIns="0" tIns="0" rIns="0" bIns="0" anchor="t" anchorCtr="0" upright="1">
                          <a:noAutofit/>
                        </wps:bodyPr>
                      </wps:wsp>
                      <wps:wsp>
                        <wps:cNvPr id="12" name="Text Box 3"/>
                        <wps:cNvSpPr txBox="1">
                          <a:spLocks noChangeArrowheads="1"/>
                        </wps:cNvSpPr>
                        <wps:spPr bwMode="auto">
                          <a:xfrm>
                            <a:off x="1960" y="14625"/>
                            <a:ext cx="3076"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126" w:rsidRDefault="00F33641">
                              <w:pPr>
                                <w:spacing w:line="388" w:lineRule="exact"/>
                                <w:rPr>
                                  <w:sz w:val="32"/>
                                </w:rPr>
                              </w:pPr>
                              <w:hyperlink r:id="rId126">
                                <w:proofErr w:type="spellStart"/>
                                <w:r w:rsidR="00BD65D7">
                                  <w:rPr>
                                    <w:w w:val="95"/>
                                    <w:sz w:val="32"/>
                                  </w:rPr>
                                  <w:t>www.seeability.org</w:t>
                                </w:r>
                                <w:proofErr w:type="spellEnd"/>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07" style="position:absolute;left:0;text-align:left;margin-left:0;margin-top:570.15pt;width:563.3pt;height:199.95pt;z-index:-251646464;mso-position-horizontal-relative:page;mso-position-vertical-relative:page" coordorigin=",11403" coordsize="11266,3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FAAAAAAAAAAAAAADAlBQAAAAAAAAA&#10;AAAAAABTUgAAAAAAAAAAAAAAAExJAQAAAAAAAAAAAAAAMCUZB8R6AAAgAElEQVQ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g9u2ABAAAAEDQ/9ftCPSH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BQAAAAAAAAAAAAAAwJQUAAAAAAAAAAAAAAAAU1IAAAAAAAAA&#10;AAAAAABMSQEAAAAAAAAAAAAAADAlp7JJ0AAACadJREFU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AABMSQEAAAAAAAAAAAAAADAlBQAAAAAAAAAAAAAAwJQUAAAAAAAAAAAA&#10;AAAAU1IAAAAAAAAAAAAAtW8HJAAAAACC/r9uR6A/B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">
                <v:shape id="Picture 7" o:spid="_x0000_s1108" type="#_x0000_t75" style="position:absolute;left:878;top:14488;width:749;height:7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S9DXDAAAA2gAAAA8AAABkcnMvZG93bnJldi54bWxEj91qwkAQhe+FvsMyBe90E5Fa0mykCopQ&#10;CjbtA4zZaRKbnY3ZNUnfvlsQvDycn4+TrkfTiJ46V1tWEM8jEMSF1TWXCr4+d7NnEM4ja2wsk4Jf&#10;crDOHiYpJtoO/EF97ksRRtglqKDyvk2kdEVFBt3ctsTB+7adQR9kV0rd4RDGTSMXUfQkDdYcCBW2&#10;tK2o+MmvJnAvx5Pb99fT4nx+b1dvm3iI4lip6eP4+gLC0+jv4Vv7oBUs4f9KuAE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1L0NcMAAADaAAAADwAAAAAAAAAAAAAAAACf&#10;AgAAZHJzL2Rvd25yZXYueG1sUEsFBgAAAAAEAAQA9wAAAI8DAAAAAA==&#10;">
                  <v:imagedata r:id="rId127" o:title=""/>
                </v:shape>
                <v:shape id="Picture 6" o:spid="_x0000_s1109" type="#_x0000_t75" style="position:absolute;top:11402;width:5164;height:3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jjcLCAAAA2gAAAA8AAABkcnMvZG93bnJldi54bWxEj0GLwjAUhO8L/ofwhL3ImuqhLF2jiFjw&#10;WF1RvD2aZ1tsXkoSteuvN4Kwx2FmvmFmi9604kbON5YVTMYJCOLS6oYrBfvf/OsbhA/IGlvLpOCP&#10;PCzmg48ZZtreeUu3XahEhLDPUEEdQpdJ6cuaDPqx7Yijd7bOYIjSVVI7vEe4aeU0SVJpsOG4UGNH&#10;q5rKy+5qFOT7zfboqnXqimK0fozy06o4dEp9DvvlD4hAffgPv9sbrSCF15V4A+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443CwgAAANoAAAAPAAAAAAAAAAAAAAAAAJ8C&#10;AABkcnMvZG93bnJldi54bWxQSwUGAAAAAAQABAD3AAAAjgMAAAAA&#10;">
                  <v:imagedata r:id="rId128" o:title=""/>
                </v:shape>
                <v:line id="Line 5" o:spid="_x0000_s1110" style="position:absolute;visibility:visible;mso-wrap-style:square" from="722,12725" to="11175,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xa578AAADaAAAADwAAAGRycy9kb3ducmV2LnhtbERPTWsCMRC9F/wPYQRvNVHB1tUotlTw&#10;IrTqxduwGXcXN5MlSdfVX28OgsfH+16sOluLlnyoHGsYDRUI4tyZigsNx8Pm/RNEiMgGa8ek4UYB&#10;Vsve2wIz4678R+0+FiKFcMhQQxljk0kZ8pIshqFriBN3dt5iTNAX0ni8pnBby7FSU2mx4tRQYkPf&#10;JeWX/b/V8PH1G047de9o1jo1nhQ/E48XrQf9bj0HEamLL/HTvTUa0tZ0Jd0AuX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xa578AAADaAAAADwAAAAAAAAAAAAAAAACh&#10;AgAAZHJzL2Rvd25yZXYueG1sUEsFBgAAAAAEAAQA+QAAAI0DAAAAAA==&#10;" strokecolor="#f37245" strokeweight=".53122mm"/>
                <v:shape id="Text Box 4" o:spid="_x0000_s1111" type="#_x0000_t202" style="position:absolute;left:701;top:12097;width:10564;height:1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3A3126" w:rsidRDefault="00BD65D7">
                        <w:pPr>
                          <w:spacing w:line="388" w:lineRule="exact"/>
                          <w:rPr>
                            <w:sz w:val="32"/>
                          </w:rPr>
                        </w:pPr>
                        <w:r>
                          <w:rPr>
                            <w:sz w:val="32"/>
                          </w:rPr>
                          <w:t>Please contact us for copies of our literature in accessible</w:t>
                        </w:r>
                        <w:r>
                          <w:rPr>
                            <w:spacing w:val="-79"/>
                            <w:sz w:val="32"/>
                          </w:rPr>
                          <w:t xml:space="preserve"> </w:t>
                        </w:r>
                        <w:r>
                          <w:rPr>
                            <w:sz w:val="32"/>
                          </w:rPr>
                          <w:t>formats</w:t>
                        </w:r>
                      </w:p>
                      <w:p w:rsidR="003A3126" w:rsidRDefault="003A3126">
                        <w:pPr>
                          <w:spacing w:before="4"/>
                          <w:rPr>
                            <w:sz w:val="33"/>
                          </w:rPr>
                        </w:pPr>
                      </w:p>
                      <w:p w:rsidR="003A3126" w:rsidRDefault="00BD65D7">
                        <w:pPr>
                          <w:spacing w:line="225" w:lineRule="auto"/>
                          <w:ind w:left="3596" w:right="564"/>
                          <w:rPr>
                            <w:sz w:val="28"/>
                          </w:rPr>
                        </w:pPr>
                        <w:r>
                          <w:rPr>
                            <w:sz w:val="28"/>
                          </w:rPr>
                          <w:t>SeeAbility is the operating name of the Royal School for the Blind founded in 1799 Registered Charity No. 255913</w:t>
                        </w:r>
                      </w:p>
                    </w:txbxContent>
                  </v:textbox>
                </v:shape>
                <v:shape id="Text Box 3" o:spid="_x0000_s1112" type="#_x0000_t202" style="position:absolute;left:1960;top:14625;width:3076;height: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3A3126" w:rsidRDefault="00BD65D7">
                        <w:pPr>
                          <w:spacing w:line="388" w:lineRule="exact"/>
                          <w:rPr>
                            <w:sz w:val="32"/>
                          </w:rPr>
                        </w:pPr>
                        <w:hyperlink r:id="rId129">
                          <w:r>
                            <w:rPr>
                              <w:w w:val="95"/>
                              <w:sz w:val="32"/>
                            </w:rPr>
                            <w:t>www.seeability.org</w:t>
                          </w:r>
                        </w:hyperlink>
                      </w:p>
                    </w:txbxContent>
                  </v:textbox>
                </v:shape>
                <w10:wrap anchorx="page" anchory="page"/>
              </v:group>
            </w:pict>
          </mc:Fallback>
        </mc:AlternateContent>
      </w:r>
      <w:r>
        <w:rPr>
          <w:sz w:val="16"/>
        </w:rPr>
        <w:t xml:space="preserve">© </w:t>
      </w:r>
      <w:proofErr w:type="spellStart"/>
      <w:r>
        <w:rPr>
          <w:sz w:val="16"/>
        </w:rPr>
        <w:t>SeeAbility</w:t>
      </w:r>
      <w:proofErr w:type="spellEnd"/>
      <w:r>
        <w:rPr>
          <w:sz w:val="16"/>
        </w:rPr>
        <w:t xml:space="preserve"> 2017. No part of this document can be altered or changed without permission</w:t>
      </w:r>
    </w:p>
    <w:p w:rsidR="003A3126" w:rsidRDefault="00BD65D7">
      <w:pPr>
        <w:spacing w:before="118"/>
        <w:ind w:left="1201"/>
        <w:rPr>
          <w:sz w:val="24"/>
        </w:rPr>
      </w:pPr>
      <w:r>
        <w:br w:type="column"/>
      </w:r>
      <w:r>
        <w:rPr>
          <w:sz w:val="24"/>
        </w:rPr>
        <w:t>Page 18</w:t>
      </w:r>
    </w:p>
    <w:sectPr w:rsidR="003A3126">
      <w:type w:val="continuous"/>
      <w:pgSz w:w="11900" w:h="16850"/>
      <w:pgMar w:top="900" w:right="260" w:bottom="280" w:left="300" w:header="720" w:footer="720" w:gutter="0"/>
      <w:cols w:num="2" w:space="720" w:equalWidth="0">
        <w:col w:w="8585" w:space="199"/>
        <w:col w:w="255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263EA4"/>
    <w:multiLevelType w:val="hybridMultilevel"/>
    <w:tmpl w:val="D1203570"/>
    <w:lvl w:ilvl="0" w:tplc="85F0B228">
      <w:numFmt w:val="bullet"/>
      <w:lvlText w:val=""/>
      <w:lvlJc w:val="left"/>
      <w:pPr>
        <w:ind w:left="1054" w:hanging="360"/>
      </w:pPr>
      <w:rPr>
        <w:rFonts w:ascii="Symbol" w:eastAsia="Symbol" w:hAnsi="Symbol" w:cs="Symbol" w:hint="default"/>
        <w:w w:val="100"/>
        <w:sz w:val="36"/>
        <w:szCs w:val="36"/>
      </w:rPr>
    </w:lvl>
    <w:lvl w:ilvl="1" w:tplc="507C04DE">
      <w:numFmt w:val="bullet"/>
      <w:lvlText w:val="•"/>
      <w:lvlJc w:val="left"/>
      <w:pPr>
        <w:ind w:left="2087" w:hanging="360"/>
      </w:pPr>
      <w:rPr>
        <w:rFonts w:hint="default"/>
      </w:rPr>
    </w:lvl>
    <w:lvl w:ilvl="2" w:tplc="01848176">
      <w:numFmt w:val="bullet"/>
      <w:lvlText w:val="•"/>
      <w:lvlJc w:val="left"/>
      <w:pPr>
        <w:ind w:left="3115" w:hanging="360"/>
      </w:pPr>
      <w:rPr>
        <w:rFonts w:hint="default"/>
      </w:rPr>
    </w:lvl>
    <w:lvl w:ilvl="3" w:tplc="1AD000A0">
      <w:numFmt w:val="bullet"/>
      <w:lvlText w:val="•"/>
      <w:lvlJc w:val="left"/>
      <w:pPr>
        <w:ind w:left="4143" w:hanging="360"/>
      </w:pPr>
      <w:rPr>
        <w:rFonts w:hint="default"/>
      </w:rPr>
    </w:lvl>
    <w:lvl w:ilvl="4" w:tplc="7BA4E702">
      <w:numFmt w:val="bullet"/>
      <w:lvlText w:val="•"/>
      <w:lvlJc w:val="left"/>
      <w:pPr>
        <w:ind w:left="5171" w:hanging="360"/>
      </w:pPr>
      <w:rPr>
        <w:rFonts w:hint="default"/>
      </w:rPr>
    </w:lvl>
    <w:lvl w:ilvl="5" w:tplc="FB9AE086">
      <w:numFmt w:val="bullet"/>
      <w:lvlText w:val="•"/>
      <w:lvlJc w:val="left"/>
      <w:pPr>
        <w:ind w:left="6199" w:hanging="360"/>
      </w:pPr>
      <w:rPr>
        <w:rFonts w:hint="default"/>
      </w:rPr>
    </w:lvl>
    <w:lvl w:ilvl="6" w:tplc="02E0C0A4">
      <w:numFmt w:val="bullet"/>
      <w:lvlText w:val="•"/>
      <w:lvlJc w:val="left"/>
      <w:pPr>
        <w:ind w:left="7227" w:hanging="360"/>
      </w:pPr>
      <w:rPr>
        <w:rFonts w:hint="default"/>
      </w:rPr>
    </w:lvl>
    <w:lvl w:ilvl="7" w:tplc="F2B245D8">
      <w:numFmt w:val="bullet"/>
      <w:lvlText w:val="•"/>
      <w:lvlJc w:val="left"/>
      <w:pPr>
        <w:ind w:left="8255" w:hanging="360"/>
      </w:pPr>
      <w:rPr>
        <w:rFonts w:hint="default"/>
      </w:rPr>
    </w:lvl>
    <w:lvl w:ilvl="8" w:tplc="DD8E3A08">
      <w:numFmt w:val="bullet"/>
      <w:lvlText w:val="•"/>
      <w:lvlJc w:val="left"/>
      <w:pPr>
        <w:ind w:left="9283"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126"/>
    <w:rsid w:val="002872A1"/>
    <w:rsid w:val="00344E91"/>
    <w:rsid w:val="003A3126"/>
    <w:rsid w:val="005610A5"/>
    <w:rsid w:val="00611055"/>
    <w:rsid w:val="00612A70"/>
    <w:rsid w:val="00847183"/>
    <w:rsid w:val="008648A9"/>
    <w:rsid w:val="008D2655"/>
    <w:rsid w:val="00970ECD"/>
    <w:rsid w:val="009A4C7D"/>
    <w:rsid w:val="00A07119"/>
    <w:rsid w:val="00B40177"/>
    <w:rsid w:val="00BA0028"/>
    <w:rsid w:val="00BB41B9"/>
    <w:rsid w:val="00BC644A"/>
    <w:rsid w:val="00BD65D7"/>
    <w:rsid w:val="00C74D53"/>
    <w:rsid w:val="00CA3711"/>
    <w:rsid w:val="00F336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230"/>
      <w:outlineLvl w:val="0"/>
    </w:pPr>
    <w:rPr>
      <w:rFonts w:ascii="Arial" w:eastAsia="Arial" w:hAnsi="Arial" w:cs="Arial"/>
      <w:sz w:val="40"/>
      <w:szCs w:val="40"/>
    </w:rPr>
  </w:style>
  <w:style w:type="paragraph" w:styleId="Heading2">
    <w:name w:val="heading 2"/>
    <w:basedOn w:val="Normal"/>
    <w:uiPriority w:val="1"/>
    <w:qFormat/>
    <w:pPr>
      <w:ind w:left="755"/>
      <w:outlineLvl w:val="1"/>
    </w:pPr>
    <w:rPr>
      <w:b/>
      <w:bCs/>
      <w:sz w:val="36"/>
      <w:szCs w:val="36"/>
    </w:rPr>
  </w:style>
  <w:style w:type="paragraph" w:styleId="Heading3">
    <w:name w:val="heading 3"/>
    <w:basedOn w:val="Normal"/>
    <w:uiPriority w:val="1"/>
    <w:qFormat/>
    <w:pPr>
      <w:spacing w:before="242"/>
      <w:ind w:left="1836"/>
      <w:outlineLvl w:val="2"/>
    </w:pPr>
    <w:rPr>
      <w:sz w:val="36"/>
      <w:szCs w:val="36"/>
    </w:rPr>
  </w:style>
  <w:style w:type="paragraph" w:styleId="Heading4">
    <w:name w:val="heading 4"/>
    <w:basedOn w:val="Normal"/>
    <w:uiPriority w:val="1"/>
    <w:qFormat/>
    <w:pPr>
      <w:ind w:left="439"/>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105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610A5"/>
    <w:rPr>
      <w:rFonts w:ascii="Tahoma" w:hAnsi="Tahoma" w:cs="Tahoma"/>
      <w:sz w:val="16"/>
      <w:szCs w:val="16"/>
    </w:rPr>
  </w:style>
  <w:style w:type="character" w:customStyle="1" w:styleId="BalloonTextChar">
    <w:name w:val="Balloon Text Char"/>
    <w:basedOn w:val="DefaultParagraphFont"/>
    <w:link w:val="BalloonText"/>
    <w:uiPriority w:val="99"/>
    <w:semiHidden/>
    <w:rsid w:val="005610A5"/>
    <w:rPr>
      <w:rFonts w:ascii="Tahoma" w:eastAsia="Verdana" w:hAnsi="Tahoma" w:cs="Tahoma"/>
      <w:sz w:val="16"/>
      <w:szCs w:val="16"/>
    </w:rPr>
  </w:style>
  <w:style w:type="character" w:styleId="Hyperlink">
    <w:name w:val="Hyperlink"/>
    <w:basedOn w:val="DefaultParagraphFont"/>
    <w:uiPriority w:val="99"/>
    <w:unhideWhenUsed/>
    <w:rsid w:val="00344E9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Verdana" w:eastAsia="Verdana" w:hAnsi="Verdana" w:cs="Verdana"/>
    </w:rPr>
  </w:style>
  <w:style w:type="paragraph" w:styleId="Heading1">
    <w:name w:val="heading 1"/>
    <w:basedOn w:val="Normal"/>
    <w:uiPriority w:val="1"/>
    <w:qFormat/>
    <w:pPr>
      <w:ind w:left="230"/>
      <w:outlineLvl w:val="0"/>
    </w:pPr>
    <w:rPr>
      <w:rFonts w:ascii="Arial" w:eastAsia="Arial" w:hAnsi="Arial" w:cs="Arial"/>
      <w:sz w:val="40"/>
      <w:szCs w:val="40"/>
    </w:rPr>
  </w:style>
  <w:style w:type="paragraph" w:styleId="Heading2">
    <w:name w:val="heading 2"/>
    <w:basedOn w:val="Normal"/>
    <w:uiPriority w:val="1"/>
    <w:qFormat/>
    <w:pPr>
      <w:ind w:left="755"/>
      <w:outlineLvl w:val="1"/>
    </w:pPr>
    <w:rPr>
      <w:b/>
      <w:bCs/>
      <w:sz w:val="36"/>
      <w:szCs w:val="36"/>
    </w:rPr>
  </w:style>
  <w:style w:type="paragraph" w:styleId="Heading3">
    <w:name w:val="heading 3"/>
    <w:basedOn w:val="Normal"/>
    <w:uiPriority w:val="1"/>
    <w:qFormat/>
    <w:pPr>
      <w:spacing w:before="242"/>
      <w:ind w:left="1836"/>
      <w:outlineLvl w:val="2"/>
    </w:pPr>
    <w:rPr>
      <w:sz w:val="36"/>
      <w:szCs w:val="36"/>
    </w:rPr>
  </w:style>
  <w:style w:type="paragraph" w:styleId="Heading4">
    <w:name w:val="heading 4"/>
    <w:basedOn w:val="Normal"/>
    <w:uiPriority w:val="1"/>
    <w:qFormat/>
    <w:pPr>
      <w:ind w:left="439"/>
      <w:outlineLvl w:val="3"/>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ListParagraph">
    <w:name w:val="List Paragraph"/>
    <w:basedOn w:val="Normal"/>
    <w:uiPriority w:val="1"/>
    <w:qFormat/>
    <w:pPr>
      <w:ind w:left="1054"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610A5"/>
    <w:rPr>
      <w:rFonts w:ascii="Tahoma" w:hAnsi="Tahoma" w:cs="Tahoma"/>
      <w:sz w:val="16"/>
      <w:szCs w:val="16"/>
    </w:rPr>
  </w:style>
  <w:style w:type="character" w:customStyle="1" w:styleId="BalloonTextChar">
    <w:name w:val="Balloon Text Char"/>
    <w:basedOn w:val="DefaultParagraphFont"/>
    <w:link w:val="BalloonText"/>
    <w:uiPriority w:val="99"/>
    <w:semiHidden/>
    <w:rsid w:val="005610A5"/>
    <w:rPr>
      <w:rFonts w:ascii="Tahoma" w:eastAsia="Verdana" w:hAnsi="Tahoma" w:cs="Tahoma"/>
      <w:sz w:val="16"/>
      <w:szCs w:val="16"/>
    </w:rPr>
  </w:style>
  <w:style w:type="character" w:styleId="Hyperlink">
    <w:name w:val="Hyperlink"/>
    <w:basedOn w:val="DefaultParagraphFont"/>
    <w:uiPriority w:val="99"/>
    <w:unhideWhenUsed/>
    <w:rsid w:val="00344E9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95.jpeg"/><Relationship Id="rId21" Type="http://schemas.openxmlformats.org/officeDocument/2006/relationships/image" Target="media/image14.png"/><Relationship Id="rId42" Type="http://schemas.openxmlformats.org/officeDocument/2006/relationships/image" Target="media/image25.jpeg"/><Relationship Id="rId47" Type="http://schemas.openxmlformats.org/officeDocument/2006/relationships/image" Target="media/image36.jpeg"/><Relationship Id="rId63" Type="http://schemas.openxmlformats.org/officeDocument/2006/relationships/image" Target="media/image48.jpeg"/><Relationship Id="rId68" Type="http://schemas.openxmlformats.org/officeDocument/2006/relationships/image" Target="media/image52.jpeg"/><Relationship Id="rId84" Type="http://schemas.openxmlformats.org/officeDocument/2006/relationships/hyperlink" Target="https://www.seeability.org/sharing-knowledge/?book=easy-read-library" TargetMode="External"/><Relationship Id="rId89" Type="http://schemas.openxmlformats.org/officeDocument/2006/relationships/hyperlink" Target="http://www.seeability.org/sharing-knowledge" TargetMode="External"/><Relationship Id="rId112" Type="http://schemas.openxmlformats.org/officeDocument/2006/relationships/image" Target="media/image90.jpeg"/><Relationship Id="rId16" Type="http://schemas.openxmlformats.org/officeDocument/2006/relationships/image" Target="media/image9.png"/><Relationship Id="rId107" Type="http://schemas.openxmlformats.org/officeDocument/2006/relationships/image" Target="media/image74.jpeg"/><Relationship Id="rId11" Type="http://schemas.openxmlformats.org/officeDocument/2006/relationships/image" Target="media/image6.png"/><Relationship Id="rId32" Type="http://schemas.openxmlformats.org/officeDocument/2006/relationships/image" Target="media/image24.png"/><Relationship Id="rId37" Type="http://schemas.openxmlformats.org/officeDocument/2006/relationships/image" Target="media/image23.jpeg"/><Relationship Id="rId53" Type="http://schemas.openxmlformats.org/officeDocument/2006/relationships/image" Target="media/image42.jpeg"/><Relationship Id="rId58" Type="http://schemas.openxmlformats.org/officeDocument/2006/relationships/image" Target="media/image38.jpeg"/><Relationship Id="rId74" Type="http://schemas.openxmlformats.org/officeDocument/2006/relationships/image" Target="media/image62.jpeg"/><Relationship Id="rId79" Type="http://schemas.openxmlformats.org/officeDocument/2006/relationships/image" Target="media/image67.png"/><Relationship Id="rId102" Type="http://schemas.openxmlformats.org/officeDocument/2006/relationships/image" Target="media/image72.jpeg"/><Relationship Id="rId123" Type="http://schemas.openxmlformats.org/officeDocument/2006/relationships/image" Target="media/image87.jpeg"/><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60.jpeg"/><Relationship Id="rId95" Type="http://schemas.openxmlformats.org/officeDocument/2006/relationships/image" Target="media/image68.jpeg"/><Relationship Id="rId19" Type="http://schemas.openxmlformats.org/officeDocument/2006/relationships/image" Target="media/image12.png"/><Relationship Id="rId14" Type="http://schemas.openxmlformats.org/officeDocument/2006/relationships/hyperlink" Target="https://www.seeability.org/uploads/files/PDFs_Books_Easy_Read_/Eye_clinic_feedback.pdf" TargetMode="External"/><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hyperlink" Target="https://www.seeability.org/uploads/files/PDFs_Books_non_Easy_Read/Functional_vision_assessment.pdf" TargetMode="External"/><Relationship Id="rId43" Type="http://schemas.openxmlformats.org/officeDocument/2006/relationships/image" Target="media/image26.jpeg"/><Relationship Id="rId48" Type="http://schemas.openxmlformats.org/officeDocument/2006/relationships/image" Target="media/image28.jpeg"/><Relationship Id="rId56" Type="http://schemas.openxmlformats.org/officeDocument/2006/relationships/image" Target="media/image44.jpeg"/><Relationship Id="rId64" Type="http://schemas.openxmlformats.org/officeDocument/2006/relationships/image" Target="media/image49.jpeg"/><Relationship Id="rId69" Type="http://schemas.openxmlformats.org/officeDocument/2006/relationships/image" Target="media/image53.jpeg"/><Relationship Id="rId77" Type="http://schemas.openxmlformats.org/officeDocument/2006/relationships/image" Target="media/image65.jpeg"/><Relationship Id="rId100" Type="http://schemas.openxmlformats.org/officeDocument/2006/relationships/image" Target="media/image78.png"/><Relationship Id="rId105" Type="http://schemas.openxmlformats.org/officeDocument/2006/relationships/image" Target="media/image83.jpeg"/><Relationship Id="rId113" Type="http://schemas.openxmlformats.org/officeDocument/2006/relationships/image" Target="media/image80.png"/><Relationship Id="rId118" Type="http://schemas.openxmlformats.org/officeDocument/2006/relationships/image" Target="media/image96.jpeg"/><Relationship Id="rId126" Type="http://schemas.openxmlformats.org/officeDocument/2006/relationships/hyperlink" Target="http://www.seeability.org/" TargetMode="External"/><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57.jpeg"/><Relationship Id="rId80" Type="http://schemas.openxmlformats.org/officeDocument/2006/relationships/hyperlink" Target="http://www.seeability.org/looking-after-your-eyes" TargetMode="External"/><Relationship Id="rId85" Type="http://schemas.openxmlformats.org/officeDocument/2006/relationships/hyperlink" Target="https://www.seeability.org/our-services/advisory-services/?article=consultancy-services" TargetMode="External"/><Relationship Id="rId93" Type="http://schemas.openxmlformats.org/officeDocument/2006/relationships/image" Target="media/image61.jpeg"/><Relationship Id="rId98" Type="http://schemas.openxmlformats.org/officeDocument/2006/relationships/image" Target="media/image76.jpeg"/><Relationship Id="rId121" Type="http://schemas.openxmlformats.org/officeDocument/2006/relationships/hyperlink" Target="http://www.seeability.org/looking-after-your-eyes" TargetMode="External"/><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www.seeability.org/uploads/files/PDFs_Books_Easy_Read_/Consent_and_capacity.pdf" TargetMode="External"/><Relationship Id="rId38" Type="http://schemas.openxmlformats.org/officeDocument/2006/relationships/image" Target="media/image24.jpeg"/><Relationship Id="rId46" Type="http://schemas.openxmlformats.org/officeDocument/2006/relationships/image" Target="media/image35.jpeg"/><Relationship Id="rId59" Type="http://schemas.openxmlformats.org/officeDocument/2006/relationships/image" Target="media/image39.jpeg"/><Relationship Id="rId67" Type="http://schemas.openxmlformats.org/officeDocument/2006/relationships/image" Target="media/image51.jpeg"/><Relationship Id="rId103" Type="http://schemas.openxmlformats.org/officeDocument/2006/relationships/image" Target="media/image73.jpeg"/><Relationship Id="rId108" Type="http://schemas.openxmlformats.org/officeDocument/2006/relationships/image" Target="media/image78.jpeg"/><Relationship Id="rId116" Type="http://schemas.openxmlformats.org/officeDocument/2006/relationships/image" Target="media/image85.jpeg"/><Relationship Id="rId124" Type="http://schemas.openxmlformats.org/officeDocument/2006/relationships/image" Target="media/image88.png"/><Relationship Id="rId129" Type="http://schemas.openxmlformats.org/officeDocument/2006/relationships/hyperlink" Target="http://www.seeability.org/" TargetMode="External"/><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33.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3.jpeg"/><Relationship Id="rId83" Type="http://schemas.openxmlformats.org/officeDocument/2006/relationships/hyperlink" Target="https://www.seeability.org/uploads/files/PDFs_Books_non_Easy_Read/Functional_vision_assessment.pdf" TargetMode="External"/><Relationship Id="rId88" Type="http://schemas.openxmlformats.org/officeDocument/2006/relationships/image" Target="media/image59.jpeg"/><Relationship Id="rId96" Type="http://schemas.openxmlformats.org/officeDocument/2006/relationships/image" Target="media/image69.png"/><Relationship Id="rId111"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www.seeability.org/uploads/files/PDFs_Books_Easy_Read_/Eye_clinic_feedback.pdf" TargetMode="External"/><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image" Target="media/image37.jpeg"/><Relationship Id="rId106" Type="http://schemas.openxmlformats.org/officeDocument/2006/relationships/image" Target="media/image84.jpeg"/><Relationship Id="rId114" Type="http://schemas.openxmlformats.org/officeDocument/2006/relationships/image" Target="media/image92.png"/><Relationship Id="rId119" Type="http://schemas.openxmlformats.org/officeDocument/2006/relationships/image" Target="media/image86.jpeg"/><Relationship Id="rId127" Type="http://schemas.openxmlformats.org/officeDocument/2006/relationships/image" Target="media/image101.png"/><Relationship Id="rId10" Type="http://schemas.openxmlformats.org/officeDocument/2006/relationships/image" Target="media/image5.png"/><Relationship Id="rId31" Type="http://schemas.openxmlformats.org/officeDocument/2006/relationships/image" Target="media/image23.png"/><Relationship Id="rId44" Type="http://schemas.openxmlformats.org/officeDocument/2006/relationships/image" Target="media/image27.jpeg"/><Relationship Id="rId52" Type="http://schemas.openxmlformats.org/officeDocument/2006/relationships/image" Target="media/image41.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png"/><Relationship Id="rId78" Type="http://schemas.openxmlformats.org/officeDocument/2006/relationships/image" Target="media/image66.jpeg"/><Relationship Id="rId81" Type="http://schemas.openxmlformats.org/officeDocument/2006/relationships/hyperlink" Target="https://www.seeability.org/uploads/files/PDFs_Books_Easy_Read_/Eye_clinic_feedback.pdf" TargetMode="External"/><Relationship Id="rId86" Type="http://schemas.openxmlformats.org/officeDocument/2006/relationships/hyperlink" Target="http://www.communicationpeople.co.uk/" TargetMode="External"/><Relationship Id="rId94" Type="http://schemas.openxmlformats.org/officeDocument/2006/relationships/image" Target="media/image67.jpeg"/><Relationship Id="rId99" Type="http://schemas.openxmlformats.org/officeDocument/2006/relationships/image" Target="media/image77.jpeg"/><Relationship Id="rId101" Type="http://schemas.openxmlformats.org/officeDocument/2006/relationships/image" Target="media/image71.jpeg"/><Relationship Id="rId122" Type="http://schemas.openxmlformats.org/officeDocument/2006/relationships/hyperlink" Target="https://www.seeability.org/our-services/advisory-services/?article=eye-clinic-staff-training"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1.png"/><Relationship Id="rId109" Type="http://schemas.openxmlformats.org/officeDocument/2006/relationships/image" Target="media/image79.jpeg"/><Relationship Id="rId34" Type="http://schemas.openxmlformats.org/officeDocument/2006/relationships/hyperlink" Target="https://www.seeability.org/uploads/files/PDFs_Books_non_Easy_Read/Functional_vision_assessment.pdf" TargetMode="External"/><Relationship Id="rId50" Type="http://schemas.openxmlformats.org/officeDocument/2006/relationships/image" Target="media/image32.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hyperlink" Target="mailto:myeyecare@seeability.org" TargetMode="External"/><Relationship Id="rId125" Type="http://schemas.openxmlformats.org/officeDocument/2006/relationships/image" Target="media/image89.png"/><Relationship Id="rId7" Type="http://schemas.openxmlformats.org/officeDocument/2006/relationships/image" Target="media/image2.png"/><Relationship Id="rId71" Type="http://schemas.openxmlformats.org/officeDocument/2006/relationships/image" Target="media/image56.jpeg"/><Relationship Id="rId92" Type="http://schemas.openxmlformats.org/officeDocument/2006/relationships/image" Target="media/image70.jpeg"/><Relationship Id="rId2" Type="http://schemas.openxmlformats.org/officeDocument/2006/relationships/styles" Target="styles.xml"/><Relationship Id="rId29" Type="http://schemas.openxmlformats.org/officeDocument/2006/relationships/hyperlink" Target="https://www.seeability.org/uploads/files/PDFs_Books_Easy_Read_/Consent_and_capacity.pdf" TargetMode="External"/><Relationship Id="rId24" Type="http://schemas.openxmlformats.org/officeDocument/2006/relationships/image" Target="media/image17.pn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54.jpeg"/><Relationship Id="rId87" Type="http://schemas.openxmlformats.org/officeDocument/2006/relationships/hyperlink" Target="http://easyhealth.org.uk/" TargetMode="External"/><Relationship Id="rId110" Type="http://schemas.openxmlformats.org/officeDocument/2006/relationships/image" Target="media/image88.jpeg"/><Relationship Id="rId115" Type="http://schemas.openxmlformats.org/officeDocument/2006/relationships/image" Target="media/image81.jpeg"/><Relationship Id="rId131" Type="http://schemas.openxmlformats.org/officeDocument/2006/relationships/theme" Target="theme/theme1.xml"/><Relationship Id="rId61" Type="http://schemas.openxmlformats.org/officeDocument/2006/relationships/image" Target="media/image46.jpeg"/><Relationship Id="rId82" Type="http://schemas.openxmlformats.org/officeDocument/2006/relationships/hyperlink" Target="https://www.seeability.org/uploads/files/PDFs_Books_Easy_Read_/Consent_and_capacity.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DF6EEF02.dotm</Template>
  <TotalTime>60</TotalTime>
  <Pages>18</Pages>
  <Words>2086</Words>
  <Characters>11896</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Microsoft Word - ESSP - 26 June 13.doc</vt:lpstr>
    </vt:vector>
  </TitlesOfParts>
  <Company>SeeAbility</Company>
  <LinksUpToDate>false</LinksUpToDate>
  <CharactersWithSpaces>13955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ESSP - 26 June 13.doc</dc:title>
  <dc:creator>Trish Reid</dc:creator>
  <cp:lastModifiedBy>Trish Reid</cp:lastModifiedBy>
  <cp:revision>20</cp:revision>
  <dcterms:created xsi:type="dcterms:W3CDTF">2018-02-02T10:09:00Z</dcterms:created>
  <dcterms:modified xsi:type="dcterms:W3CDTF">2018-02-05T13:47:00Z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2017-11-16T00:00:00Z</vt:filetime>
  </property>
  <property fmtid="{D5CDD505-2E9C-101B-9397-08002B2CF9AE}" pid="3" name="Creator">
    <vt:lpwstr>Acrobat PDFMaker 17 for Word</vt:lpwstr>
  </property>
  <property fmtid="{D5CDD505-2E9C-101B-9397-08002B2CF9AE}" pid="4" name="LastSaved">
    <vt:filetime>2018-02-02T00:00:00Z</vt:filetime>
  </property>
</Properties>
</file>