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69B" w:rsidRPr="00B4565E" w:rsidRDefault="0059569B" w:rsidP="0059569B">
      <w:pPr>
        <w:ind w:left="134"/>
        <w:rPr>
          <w:rFonts w:ascii="Times New Roman"/>
          <w:sz w:val="20"/>
          <w:szCs w:val="32"/>
        </w:rPr>
      </w:pPr>
      <w:r w:rsidRPr="00B4565E">
        <w:rPr>
          <w:b/>
          <w:noProof/>
          <w:sz w:val="71"/>
          <w:szCs w:val="3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79585FF" wp14:editId="5E423EC8">
                <wp:simplePos x="0" y="0"/>
                <wp:positionH relativeFrom="column">
                  <wp:posOffset>1574800</wp:posOffset>
                </wp:positionH>
                <wp:positionV relativeFrom="paragraph">
                  <wp:posOffset>817880</wp:posOffset>
                </wp:positionV>
                <wp:extent cx="2603500" cy="1206500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120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3A043A" w:rsidRDefault="001E3480" w:rsidP="0059569B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Information about my sight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4pt;margin-top:64.4pt;width:205pt;height:9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" filled="f" stroked="f">
                <v:textbox>
                  <w:txbxContent>
                    <w:p w:rsidR="001E3480" w:rsidRPr="003A043A" w:rsidRDefault="001E3480" w:rsidP="0059569B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Information about my sight </w:t>
                      </w:r>
                    </w:p>
                  </w:txbxContent>
                </v:textbox>
              </v:shape>
            </w:pict>
          </mc:Fallback>
        </mc:AlternateContent>
      </w:r>
      <w:r w:rsidRPr="00B4565E">
        <w:rPr>
          <w:rFonts w:ascii="Times New Roman"/>
          <w:noProof/>
          <w:sz w:val="20"/>
          <w:szCs w:val="32"/>
        </w:rPr>
        <mc:AlternateContent>
          <mc:Choice Requires="wps">
            <w:drawing>
              <wp:inline distT="0" distB="0" distL="0" distR="0" wp14:anchorId="2E6F72DF" wp14:editId="0496A44A">
                <wp:extent cx="6651625" cy="683895"/>
                <wp:effectExtent l="0" t="0" r="0" b="1905"/>
                <wp:docPr id="4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1625" cy="683895"/>
                        </a:xfrm>
                        <a:prstGeom prst="rect">
                          <a:avLst/>
                        </a:prstGeom>
                        <a:solidFill>
                          <a:srgbClr val="F477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480" w:rsidRDefault="001E3480" w:rsidP="0059569B">
                            <w:pPr>
                              <w:spacing w:before="224"/>
                              <w:ind w:left="270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6"/>
                              </w:rPr>
                              <w:t>Vision Passport</w:t>
                            </w:r>
                          </w:p>
                          <w:p w:rsidR="001E3480" w:rsidRDefault="001E348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027" type="#_x0000_t202" style="width:523.75pt;height:5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" fillcolor="#f4774f" stroked="f">
                <v:textbox inset="0,0,0,0">
                  <w:txbxContent>
                    <w:p w:rsidR="001E3480" w:rsidRDefault="001E3480" w:rsidP="0059569B">
                      <w:pPr>
                        <w:spacing w:before="224"/>
                        <w:ind w:left="270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FFFFFF"/>
                          <w:sz w:val="56"/>
                        </w:rPr>
                        <w:t>Vision Passport</w:t>
                      </w:r>
                    </w:p>
                    <w:p w:rsidR="001E3480" w:rsidRDefault="001E3480"/>
                  </w:txbxContent>
                </v:textbox>
                <w10:anchorlock/>
              </v:shape>
            </w:pict>
          </mc:Fallback>
        </mc:AlternateContent>
      </w:r>
    </w:p>
    <w:p w:rsidR="0059569B" w:rsidRPr="00B4565E" w:rsidRDefault="0059569B" w:rsidP="0059569B">
      <w:pPr>
        <w:spacing w:before="6"/>
        <w:ind w:left="7112"/>
        <w:outlineLvl w:val="1"/>
        <w:rPr>
          <w:rFonts w:ascii="Trebuchet MS"/>
          <w:b/>
          <w:bCs/>
          <w:sz w:val="36"/>
          <w:szCs w:val="36"/>
        </w:rPr>
      </w:pPr>
      <w:r>
        <w:rPr>
          <w:rFonts w:cs="Arial"/>
          <w:b/>
          <w:noProof/>
          <w:sz w:val="36"/>
          <w:szCs w:val="36"/>
        </w:rPr>
        <w:drawing>
          <wp:anchor distT="0" distB="0" distL="114300" distR="114300" simplePos="0" relativeHeight="251635200" behindDoc="0" locked="0" layoutInCell="1" allowOverlap="1" wp14:anchorId="4CA04527" wp14:editId="3B89BF56">
            <wp:simplePos x="0" y="0"/>
            <wp:positionH relativeFrom="column">
              <wp:posOffset>100965</wp:posOffset>
            </wp:positionH>
            <wp:positionV relativeFrom="paragraph">
              <wp:posOffset>77470</wp:posOffset>
            </wp:positionV>
            <wp:extent cx="1244600" cy="776605"/>
            <wp:effectExtent l="0" t="0" r="0" b="4445"/>
            <wp:wrapNone/>
            <wp:docPr id="4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565E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3328" behindDoc="0" locked="0" layoutInCell="1" allowOverlap="1" wp14:anchorId="6873ED1B" wp14:editId="425C11AE">
            <wp:simplePos x="0" y="0"/>
            <wp:positionH relativeFrom="column">
              <wp:posOffset>4686300</wp:posOffset>
            </wp:positionH>
            <wp:positionV relativeFrom="paragraph">
              <wp:posOffset>165100</wp:posOffset>
            </wp:positionV>
            <wp:extent cx="2045335" cy="762000"/>
            <wp:effectExtent l="0" t="0" r="0" b="0"/>
            <wp:wrapNone/>
            <wp:docPr id="48" name="Picture 48" descr="Y:\Images, Logos &amp; Videos\LOGOS\SeeAbility brand logos\SeeAbility Logos (2017 Post Brand Refresh)\Png\Logo_BLO_Med-BlackStr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Images, Logos &amp; Videos\LOGOS\SeeAbility brand logos\SeeAbility Logos (2017 Post Brand Refresh)\Png\Logo_BLO_Med-BlackStra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69B" w:rsidRDefault="0059569B" w:rsidP="0059569B">
      <w:pPr>
        <w:spacing w:before="1"/>
        <w:rPr>
          <w:rFonts w:ascii="Trebuchet MS"/>
          <w:b/>
          <w:sz w:val="51"/>
          <w:szCs w:val="32"/>
        </w:rPr>
      </w:pPr>
    </w:p>
    <w:p w:rsidR="0059569B" w:rsidRPr="00B4565E" w:rsidRDefault="0059569B" w:rsidP="0059569B">
      <w:pPr>
        <w:spacing w:before="1"/>
        <w:rPr>
          <w:rFonts w:ascii="Trebuchet MS"/>
          <w:b/>
          <w:sz w:val="51"/>
          <w:szCs w:val="32"/>
        </w:rPr>
      </w:pPr>
      <w:r w:rsidRPr="00695587">
        <w:rPr>
          <w:b/>
          <w:noProof/>
          <w:sz w:val="71"/>
          <w:szCs w:val="3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11F1720" wp14:editId="00C71B71">
                <wp:simplePos x="0" y="0"/>
                <wp:positionH relativeFrom="column">
                  <wp:posOffset>84455</wp:posOffset>
                </wp:positionH>
                <wp:positionV relativeFrom="paragraph">
                  <wp:posOffset>292100</wp:posOffset>
                </wp:positionV>
                <wp:extent cx="6604000" cy="342900"/>
                <wp:effectExtent l="0" t="0" r="25400" b="1905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0" cy="3429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lumMod val="65000"/>
                            <a:lumOff val="35000"/>
                          </a:srgbClr>
                        </a:solidFill>
                        <a:ln w="9525">
                          <a:solidFill>
                            <a:srgbClr val="000000">
                              <a:lumMod val="65000"/>
                              <a:lumOff val="3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695587" w:rsidRDefault="001E3480" w:rsidP="0059569B">
                            <w:pPr>
                              <w:jc w:val="right"/>
                              <w:rPr>
                                <w:b/>
                                <w:color w:val="F2F2F2" w:themeColor="background1" w:themeShade="F2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2F2F2" w:themeColor="background1" w:themeShade="F2"/>
                                <w:sz w:val="28"/>
                              </w:rPr>
                              <w:t>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.65pt;margin-top:23pt;width:520pt;height:2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" fillcolor="#595959" strokecolor="#595959">
                <v:textbox>
                  <w:txbxContent>
                    <w:p w:rsidR="001E3480" w:rsidRPr="00695587" w:rsidRDefault="001E3480" w:rsidP="0059569B">
                      <w:pPr>
                        <w:jc w:val="right"/>
                        <w:rPr>
                          <w:b/>
                          <w:color w:val="F2F2F2" w:themeColor="background1" w:themeShade="F2"/>
                          <w:sz w:val="28"/>
                        </w:rPr>
                      </w:pPr>
                      <w:r>
                        <w:rPr>
                          <w:b/>
                          <w:color w:val="F2F2F2" w:themeColor="background1" w:themeShade="F2"/>
                          <w:sz w:val="28"/>
                        </w:rPr>
                        <w:t>Form</w:t>
                      </w:r>
                    </w:p>
                  </w:txbxContent>
                </v:textbox>
              </v:shape>
            </w:pict>
          </mc:Fallback>
        </mc:AlternateContent>
      </w:r>
    </w:p>
    <w:p w:rsidR="0059569B" w:rsidRDefault="0059569B" w:rsidP="000C28CC">
      <w:pPr>
        <w:jc w:val="center"/>
        <w:rPr>
          <w:rFonts w:eastAsia="Calibri" w:cs="Arial"/>
          <w:b/>
          <w:szCs w:val="24"/>
          <w:lang w:eastAsia="en-US"/>
        </w:rPr>
      </w:pPr>
    </w:p>
    <w:p w:rsidR="0059569B" w:rsidRDefault="0059569B" w:rsidP="000C28CC">
      <w:pPr>
        <w:jc w:val="center"/>
        <w:rPr>
          <w:rFonts w:eastAsia="Calibri" w:cs="Arial"/>
          <w:b/>
          <w:szCs w:val="24"/>
          <w:lang w:eastAsia="en-US"/>
        </w:rPr>
      </w:pPr>
    </w:p>
    <w:p w:rsidR="00392981" w:rsidRPr="00824353" w:rsidRDefault="00392981" w:rsidP="00074198">
      <w:pPr>
        <w:rPr>
          <w:rFonts w:ascii="Verdana" w:hAnsi="Verdana" w:cs="Arial"/>
          <w:b/>
          <w:sz w:val="32"/>
          <w:szCs w:val="32"/>
        </w:rPr>
      </w:pPr>
      <w:r w:rsidRPr="00824353">
        <w:rPr>
          <w:rFonts w:ascii="Verdana" w:hAnsi="Verdana" w:cs="Arial"/>
          <w:b/>
          <w:sz w:val="32"/>
          <w:szCs w:val="32"/>
        </w:rPr>
        <w:t xml:space="preserve">Please </w:t>
      </w:r>
      <w:r w:rsidR="00214A52" w:rsidRPr="00824353">
        <w:rPr>
          <w:rFonts w:ascii="Verdana" w:hAnsi="Verdana" w:cs="Arial"/>
          <w:b/>
          <w:sz w:val="32"/>
          <w:szCs w:val="32"/>
        </w:rPr>
        <w:t xml:space="preserve">fill in my </w:t>
      </w:r>
      <w:r w:rsidR="00544746" w:rsidRPr="00824353">
        <w:rPr>
          <w:rFonts w:ascii="Verdana" w:hAnsi="Verdana" w:cs="Arial"/>
          <w:b/>
          <w:sz w:val="32"/>
          <w:szCs w:val="32"/>
        </w:rPr>
        <w:t>Vision Passport</w:t>
      </w:r>
      <w:r w:rsidR="00214A52" w:rsidRPr="00824353">
        <w:rPr>
          <w:rFonts w:ascii="Verdana" w:hAnsi="Verdana" w:cs="Arial"/>
          <w:b/>
          <w:sz w:val="32"/>
          <w:szCs w:val="32"/>
        </w:rPr>
        <w:t xml:space="preserve"> and share it with those who support me.</w:t>
      </w:r>
      <w:r w:rsidR="00A6646E" w:rsidRPr="00824353">
        <w:rPr>
          <w:rFonts w:ascii="Verdana" w:hAnsi="Verdana" w:cs="Arial"/>
          <w:b/>
          <w:sz w:val="32"/>
          <w:szCs w:val="32"/>
        </w:rPr>
        <w:t xml:space="preserve">  </w:t>
      </w:r>
      <w:r w:rsidRPr="00824353">
        <w:rPr>
          <w:rFonts w:ascii="Verdana" w:hAnsi="Verdana" w:cs="Arial"/>
          <w:b/>
          <w:sz w:val="32"/>
          <w:szCs w:val="32"/>
        </w:rPr>
        <w:t>It will help you understand me and how you should support me</w:t>
      </w:r>
    </w:p>
    <w:p w:rsidR="00482D05" w:rsidRPr="000A415A" w:rsidRDefault="003F7CDD" w:rsidP="00074198">
      <w:pPr>
        <w:rPr>
          <w:rFonts w:cs="Arial"/>
          <w:b/>
          <w:sz w:val="32"/>
          <w:szCs w:val="32"/>
        </w:rPr>
      </w:pPr>
      <w:r>
        <w:rPr>
          <w:rFonts w:cs="Arial"/>
          <w:b/>
          <w:noProof/>
          <w:color w:val="F37245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70485</wp:posOffset>
                </wp:positionV>
                <wp:extent cx="6724015" cy="12700"/>
                <wp:effectExtent l="0" t="0" r="19685" b="25400"/>
                <wp:wrapNone/>
                <wp:docPr id="39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4015" cy="127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3724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1" o:spid="_x0000_s1026" type="#_x0000_t32" style="position:absolute;margin-left:6.8pt;margin-top:5.55pt;width:529.45pt;height:1pt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" strokecolor="#f37245" strokeweight="1.5pt"/>
            </w:pict>
          </mc:Fallback>
        </mc:AlternateContent>
      </w:r>
    </w:p>
    <w:p w:rsidR="009D5C8F" w:rsidRPr="00824353" w:rsidRDefault="009D5C8F" w:rsidP="0089470B">
      <w:pPr>
        <w:rPr>
          <w:rFonts w:ascii="Verdana" w:hAnsi="Verdana" w:cs="Arial"/>
          <w:b/>
          <w:color w:val="F37245"/>
          <w:sz w:val="32"/>
          <w:szCs w:val="32"/>
        </w:rPr>
      </w:pPr>
      <w:r w:rsidRPr="00824353">
        <w:rPr>
          <w:rFonts w:ascii="Verdana" w:hAnsi="Verdana" w:cs="Arial"/>
          <w:b/>
          <w:color w:val="F37245"/>
          <w:sz w:val="32"/>
          <w:szCs w:val="32"/>
        </w:rPr>
        <w:t xml:space="preserve">Part 1 </w:t>
      </w:r>
    </w:p>
    <w:p w:rsidR="00074198" w:rsidRDefault="003F7CDD" w:rsidP="0089470B">
      <w:pPr>
        <w:rPr>
          <w:rFonts w:cs="Arial"/>
          <w:sz w:val="28"/>
        </w:rPr>
      </w:pPr>
      <w:r>
        <w:rPr>
          <w:rFonts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5B89570" wp14:editId="4549E70B">
                <wp:simplePos x="0" y="0"/>
                <wp:positionH relativeFrom="column">
                  <wp:posOffset>1371600</wp:posOffset>
                </wp:positionH>
                <wp:positionV relativeFrom="paragraph">
                  <wp:posOffset>154940</wp:posOffset>
                </wp:positionV>
                <wp:extent cx="3200400" cy="342900"/>
                <wp:effectExtent l="9525" t="12065" r="9525" b="6985"/>
                <wp:wrapNone/>
                <wp:docPr id="3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F37CFE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9" type="#_x0000_t202" style="position:absolute;margin-left:108pt;margin-top:12.2pt;width:252pt;height:2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">
                <v:textbox>
                  <w:txbxContent>
                    <w:p w:rsidR="001E3480" w:rsidRPr="00F01499" w:rsidRDefault="001E3480" w:rsidP="00F37CFE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470B" w:rsidRPr="00824353" w:rsidRDefault="0089470B" w:rsidP="0089470B">
      <w:pPr>
        <w:rPr>
          <w:rFonts w:ascii="Verdana" w:hAnsi="Verdana" w:cs="Arial"/>
          <w:sz w:val="28"/>
        </w:rPr>
      </w:pPr>
      <w:r w:rsidRPr="00824353">
        <w:rPr>
          <w:rFonts w:ascii="Verdana" w:hAnsi="Verdana" w:cs="Arial"/>
          <w:sz w:val="28"/>
        </w:rPr>
        <w:t xml:space="preserve">My name is </w:t>
      </w:r>
    </w:p>
    <w:p w:rsidR="003467E6" w:rsidRPr="00824353" w:rsidRDefault="003467E6" w:rsidP="0089470B">
      <w:pPr>
        <w:rPr>
          <w:rFonts w:ascii="Verdana" w:hAnsi="Verdana" w:cs="Arial"/>
          <w:szCs w:val="24"/>
        </w:rPr>
      </w:pPr>
    </w:p>
    <w:p w:rsidR="00E62D96" w:rsidRPr="00824353" w:rsidRDefault="003F7CDD" w:rsidP="0089470B">
      <w:pPr>
        <w:rPr>
          <w:rFonts w:ascii="Verdana" w:hAnsi="Verdana" w:cs="Arial"/>
          <w:sz w:val="28"/>
        </w:rPr>
      </w:pPr>
      <w:r>
        <w:rPr>
          <w:rFonts w:ascii="Verdana" w:hAnsi="Verdana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72390</wp:posOffset>
                </wp:positionV>
                <wp:extent cx="3200400" cy="342900"/>
                <wp:effectExtent l="9525" t="5715" r="9525" b="13335"/>
                <wp:wrapNone/>
                <wp:docPr id="3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2F1E4C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0" type="#_x0000_t202" style="position:absolute;margin-left:108pt;margin-top:5.7pt;width:252pt;height:2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">
                <v:textbox>
                  <w:txbxContent>
                    <w:p w:rsidR="001E3480" w:rsidRPr="00F01499" w:rsidRDefault="001E3480" w:rsidP="002F1E4C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470B" w:rsidRPr="00824353" w:rsidRDefault="0089470B" w:rsidP="0089470B">
      <w:pPr>
        <w:rPr>
          <w:rFonts w:ascii="Verdana" w:hAnsi="Verdana" w:cs="Arial"/>
          <w:sz w:val="28"/>
        </w:rPr>
      </w:pPr>
      <w:r w:rsidRPr="00824353">
        <w:rPr>
          <w:rFonts w:ascii="Verdana" w:hAnsi="Verdana" w:cs="Arial"/>
          <w:sz w:val="28"/>
        </w:rPr>
        <w:t>Please call m</w:t>
      </w:r>
      <w:r w:rsidR="002F1E4C" w:rsidRPr="00824353">
        <w:rPr>
          <w:rFonts w:ascii="Verdana" w:hAnsi="Verdana" w:cs="Arial"/>
          <w:sz w:val="28"/>
        </w:rPr>
        <w:t>e</w:t>
      </w:r>
    </w:p>
    <w:p w:rsidR="00E62D96" w:rsidRPr="00824353" w:rsidRDefault="00E62D96" w:rsidP="0089470B">
      <w:pPr>
        <w:rPr>
          <w:rFonts w:ascii="Verdana" w:hAnsi="Verdana" w:cs="Arial"/>
          <w:sz w:val="28"/>
        </w:rPr>
      </w:pPr>
    </w:p>
    <w:p w:rsidR="00482D05" w:rsidRPr="00824353" w:rsidRDefault="003F7CDD" w:rsidP="0089470B">
      <w:pPr>
        <w:rPr>
          <w:rFonts w:ascii="Verdana" w:hAnsi="Verdana" w:cs="Arial"/>
          <w:sz w:val="28"/>
        </w:rPr>
      </w:pPr>
      <w:r>
        <w:rPr>
          <w:rFonts w:ascii="Verdana" w:hAnsi="Verdana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3517900</wp:posOffset>
                </wp:positionH>
                <wp:positionV relativeFrom="paragraph">
                  <wp:posOffset>100965</wp:posOffset>
                </wp:positionV>
                <wp:extent cx="1257300" cy="342900"/>
                <wp:effectExtent l="12700" t="5715" r="6350" b="13335"/>
                <wp:wrapNone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2F1E4C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1" type="#_x0000_t202" style="position:absolute;margin-left:277pt;margin-top:7.95pt;width:99pt;height:2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">
                <v:textbox>
                  <w:txbxContent>
                    <w:p w:rsidR="001E3480" w:rsidRPr="00F01499" w:rsidRDefault="001E3480" w:rsidP="002F1E4C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470B" w:rsidRPr="00824353" w:rsidRDefault="0089470B" w:rsidP="0089470B">
      <w:pPr>
        <w:rPr>
          <w:rFonts w:ascii="Verdana" w:hAnsi="Verdana" w:cs="Arial"/>
          <w:sz w:val="28"/>
        </w:rPr>
      </w:pPr>
      <w:r w:rsidRPr="00824353">
        <w:rPr>
          <w:rFonts w:ascii="Verdana" w:hAnsi="Verdana" w:cs="Arial"/>
          <w:sz w:val="28"/>
        </w:rPr>
        <w:t>This profile was written with me on</w:t>
      </w:r>
      <w:r w:rsidR="002F1E4C" w:rsidRPr="00824353">
        <w:rPr>
          <w:rFonts w:ascii="Verdana" w:hAnsi="Verdana" w:cs="Arial"/>
          <w:sz w:val="28"/>
        </w:rPr>
        <w:t xml:space="preserve">                                </w:t>
      </w:r>
      <w:r w:rsidR="00715C08" w:rsidRPr="00824353">
        <w:rPr>
          <w:rFonts w:ascii="Verdana" w:hAnsi="Verdana" w:cs="Arial"/>
          <w:sz w:val="28"/>
        </w:rPr>
        <w:t>(da</w:t>
      </w:r>
      <w:r w:rsidRPr="00824353">
        <w:rPr>
          <w:rFonts w:ascii="Verdana" w:hAnsi="Verdana" w:cs="Arial"/>
          <w:sz w:val="28"/>
        </w:rPr>
        <w:t>te)</w:t>
      </w:r>
    </w:p>
    <w:p w:rsidR="00E62D96" w:rsidRPr="00824353" w:rsidRDefault="00E62D96" w:rsidP="0089470B">
      <w:pPr>
        <w:rPr>
          <w:rFonts w:ascii="Verdana" w:hAnsi="Verdana" w:cs="Arial"/>
          <w:sz w:val="28"/>
        </w:rPr>
      </w:pPr>
    </w:p>
    <w:p w:rsidR="0089470B" w:rsidRPr="00824353" w:rsidRDefault="0089470B">
      <w:pPr>
        <w:rPr>
          <w:rFonts w:ascii="Verdana" w:hAnsi="Verdana" w:cs="Arial"/>
          <w:sz w:val="28"/>
        </w:rPr>
      </w:pPr>
      <w:r w:rsidRPr="00824353">
        <w:rPr>
          <w:rFonts w:ascii="Verdana" w:hAnsi="Verdana" w:cs="Arial"/>
          <w:sz w:val="28"/>
        </w:rPr>
        <w:t>Please review this profile with me after 6 months</w:t>
      </w:r>
      <w:r w:rsidR="002F1E4C" w:rsidRPr="00824353">
        <w:rPr>
          <w:rFonts w:ascii="Verdana" w:hAnsi="Verdana" w:cs="Arial"/>
          <w:sz w:val="28"/>
        </w:rPr>
        <w:t xml:space="preserve">                           </w:t>
      </w:r>
      <w:r w:rsidR="00431869" w:rsidRPr="00824353">
        <w:rPr>
          <w:rFonts w:ascii="Verdana" w:hAnsi="Verdana" w:cs="Arial"/>
          <w:sz w:val="28"/>
        </w:rPr>
        <w:t xml:space="preserve">    </w:t>
      </w:r>
      <w:r w:rsidRPr="00824353">
        <w:rPr>
          <w:rFonts w:ascii="Verdana" w:hAnsi="Verdana" w:cs="Arial"/>
          <w:sz w:val="28"/>
        </w:rPr>
        <w:t>(planned date)</w:t>
      </w:r>
    </w:p>
    <w:p w:rsidR="00E62D96" w:rsidRPr="00E62D96" w:rsidRDefault="00E62D96">
      <w:pPr>
        <w:rPr>
          <w:rFonts w:cs="Arial"/>
          <w:sz w:val="28"/>
        </w:rPr>
      </w:pPr>
    </w:p>
    <w:p w:rsidR="00482D05" w:rsidRPr="000824DF" w:rsidRDefault="00482D05">
      <w:pPr>
        <w:rPr>
          <w:rFonts w:ascii="Verdana" w:hAnsi="Verdana" w:cs="Arial"/>
          <w:b/>
          <w:sz w:val="32"/>
          <w:szCs w:val="32"/>
        </w:rPr>
      </w:pPr>
    </w:p>
    <w:p w:rsidR="00CB6E9E" w:rsidRPr="000824DF" w:rsidRDefault="0059569B">
      <w:pPr>
        <w:rPr>
          <w:rFonts w:ascii="Verdana" w:hAnsi="Verdana"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1313CAD8" wp14:editId="79598B05">
            <wp:simplePos x="0" y="0"/>
            <wp:positionH relativeFrom="column">
              <wp:posOffset>4801870</wp:posOffset>
            </wp:positionH>
            <wp:positionV relativeFrom="paragraph">
              <wp:posOffset>4445</wp:posOffset>
            </wp:positionV>
            <wp:extent cx="1929765" cy="2730500"/>
            <wp:effectExtent l="19050" t="19050" r="13335" b="12700"/>
            <wp:wrapNone/>
            <wp:docPr id="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70" t="15950" r="34616" b="7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2730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3724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D83" w:rsidRPr="000824DF">
        <w:rPr>
          <w:rFonts w:ascii="Verdana" w:hAnsi="Verdana" w:cs="Arial"/>
          <w:b/>
          <w:sz w:val="32"/>
          <w:szCs w:val="32"/>
        </w:rPr>
        <w:t xml:space="preserve">About My </w:t>
      </w:r>
      <w:r w:rsidR="00CB6E9E" w:rsidRPr="000824DF">
        <w:rPr>
          <w:rFonts w:ascii="Verdana" w:hAnsi="Verdana" w:cs="Arial"/>
          <w:b/>
          <w:sz w:val="32"/>
          <w:szCs w:val="32"/>
        </w:rPr>
        <w:t xml:space="preserve">Eye Tests – everyone should </w:t>
      </w:r>
      <w:r w:rsidR="000824DF">
        <w:rPr>
          <w:rFonts w:ascii="Verdana" w:hAnsi="Verdana" w:cs="Arial"/>
          <w:b/>
          <w:sz w:val="32"/>
          <w:szCs w:val="32"/>
        </w:rPr>
        <w:br/>
      </w:r>
      <w:r w:rsidR="00CB6E9E" w:rsidRPr="000824DF">
        <w:rPr>
          <w:rFonts w:ascii="Verdana" w:hAnsi="Verdana" w:cs="Arial"/>
          <w:b/>
          <w:sz w:val="32"/>
          <w:szCs w:val="32"/>
        </w:rPr>
        <w:t xml:space="preserve">have an eye test every 2 years or more </w:t>
      </w:r>
      <w:r w:rsidR="000824DF">
        <w:rPr>
          <w:rFonts w:ascii="Verdana" w:hAnsi="Verdana" w:cs="Arial"/>
          <w:b/>
          <w:sz w:val="32"/>
          <w:szCs w:val="32"/>
        </w:rPr>
        <w:br/>
      </w:r>
      <w:r w:rsidR="00CB6E9E" w:rsidRPr="000824DF">
        <w:rPr>
          <w:rFonts w:ascii="Verdana" w:hAnsi="Verdana" w:cs="Arial"/>
          <w:b/>
          <w:sz w:val="32"/>
          <w:szCs w:val="32"/>
        </w:rPr>
        <w:t xml:space="preserve">often </w:t>
      </w:r>
    </w:p>
    <w:p w:rsidR="00E62D96" w:rsidRPr="000824DF" w:rsidRDefault="003F7CDD">
      <w:pPr>
        <w:rPr>
          <w:rFonts w:ascii="Verdana" w:hAnsi="Verdana" w:cs="Arial"/>
          <w:b/>
          <w:sz w:val="28"/>
        </w:rPr>
      </w:pPr>
      <w:r>
        <w:rPr>
          <w:rFonts w:ascii="Verdana" w:hAnsi="Verdana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0859A62" wp14:editId="40805BAC">
                <wp:simplePos x="0" y="0"/>
                <wp:positionH relativeFrom="column">
                  <wp:posOffset>2931160</wp:posOffset>
                </wp:positionH>
                <wp:positionV relativeFrom="paragraph">
                  <wp:posOffset>165100</wp:posOffset>
                </wp:positionV>
                <wp:extent cx="1130300" cy="342900"/>
                <wp:effectExtent l="6985" t="12700" r="5715" b="6350"/>
                <wp:wrapNone/>
                <wp:docPr id="3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2F1E4C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2" type="#_x0000_t202" style="position:absolute;margin-left:230.8pt;margin-top:13pt;width:89pt;height:2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">
                <v:textbox>
                  <w:txbxContent>
                    <w:p w:rsidR="001E3480" w:rsidRPr="00F01499" w:rsidRDefault="001E3480" w:rsidP="002F1E4C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6E9E" w:rsidRPr="000824DF" w:rsidRDefault="00CB6E9E">
      <w:pPr>
        <w:rPr>
          <w:rFonts w:ascii="Verdana" w:hAnsi="Verdana" w:cs="Arial"/>
          <w:sz w:val="28"/>
        </w:rPr>
      </w:pPr>
      <w:r w:rsidRPr="000824DF">
        <w:rPr>
          <w:rFonts w:ascii="Verdana" w:hAnsi="Verdana" w:cs="Arial"/>
          <w:sz w:val="28"/>
        </w:rPr>
        <w:t>My most recent eye test was on</w:t>
      </w:r>
      <w:r w:rsidR="000824DF">
        <w:rPr>
          <w:rFonts w:ascii="Verdana" w:hAnsi="Verdana" w:cs="Arial"/>
          <w:sz w:val="28"/>
        </w:rPr>
        <w:t xml:space="preserve">                  </w:t>
      </w:r>
      <w:r w:rsidR="002F1E4C" w:rsidRPr="000824DF">
        <w:rPr>
          <w:rFonts w:ascii="Verdana" w:hAnsi="Verdana" w:cs="Arial"/>
          <w:sz w:val="28"/>
        </w:rPr>
        <w:t xml:space="preserve"> </w:t>
      </w:r>
      <w:r w:rsidR="00FF6036">
        <w:rPr>
          <w:rFonts w:ascii="Verdana" w:hAnsi="Verdana" w:cs="Arial"/>
          <w:sz w:val="28"/>
        </w:rPr>
        <w:t xml:space="preserve"> </w:t>
      </w:r>
      <w:r w:rsidRPr="000824DF">
        <w:rPr>
          <w:rFonts w:ascii="Verdana" w:hAnsi="Verdana" w:cs="Arial"/>
          <w:sz w:val="28"/>
        </w:rPr>
        <w:t xml:space="preserve">(date) </w:t>
      </w:r>
    </w:p>
    <w:p w:rsidR="00E62D96" w:rsidRPr="000824DF" w:rsidRDefault="00E62D96">
      <w:pPr>
        <w:rPr>
          <w:rFonts w:ascii="Verdana" w:hAnsi="Verdana" w:cs="Arial"/>
          <w:sz w:val="28"/>
        </w:rPr>
      </w:pPr>
    </w:p>
    <w:p w:rsidR="008116C9" w:rsidRPr="000824DF" w:rsidRDefault="003F7CDD">
      <w:pPr>
        <w:rPr>
          <w:rFonts w:ascii="Verdana" w:hAnsi="Verdana" w:cs="Arial"/>
          <w:sz w:val="28"/>
        </w:rPr>
      </w:pPr>
      <w:r>
        <w:rPr>
          <w:rFonts w:ascii="Verdana" w:hAnsi="Verdana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0203B0B" wp14:editId="4F8601CB">
                <wp:simplePos x="0" y="0"/>
                <wp:positionH relativeFrom="column">
                  <wp:posOffset>2533650</wp:posOffset>
                </wp:positionH>
                <wp:positionV relativeFrom="paragraph">
                  <wp:posOffset>123190</wp:posOffset>
                </wp:positionV>
                <wp:extent cx="1257300" cy="342900"/>
                <wp:effectExtent l="9525" t="8890" r="9525" b="10160"/>
                <wp:wrapNone/>
                <wp:docPr id="3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2F1E4C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3" type="#_x0000_t202" style="position:absolute;margin-left:199.5pt;margin-top:9.7pt;width:99pt;height:2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">
                <v:textbox>
                  <w:txbxContent>
                    <w:p w:rsidR="001E3480" w:rsidRPr="00F01499" w:rsidRDefault="001E3480" w:rsidP="002F1E4C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6E9E" w:rsidRPr="000824DF" w:rsidRDefault="00CB6E9E">
      <w:pPr>
        <w:rPr>
          <w:rFonts w:ascii="Verdana" w:hAnsi="Verdana" w:cs="Arial"/>
          <w:sz w:val="28"/>
        </w:rPr>
      </w:pPr>
      <w:r w:rsidRPr="000824DF">
        <w:rPr>
          <w:rFonts w:ascii="Verdana" w:hAnsi="Verdana" w:cs="Arial"/>
          <w:sz w:val="28"/>
        </w:rPr>
        <w:t>My next eye test is due on</w:t>
      </w:r>
      <w:r w:rsidR="000824DF">
        <w:rPr>
          <w:rFonts w:ascii="Verdana" w:hAnsi="Verdana" w:cs="Arial"/>
          <w:sz w:val="28"/>
        </w:rPr>
        <w:t xml:space="preserve">                          </w:t>
      </w:r>
      <w:r w:rsidRPr="000824DF">
        <w:rPr>
          <w:rFonts w:ascii="Verdana" w:hAnsi="Verdana" w:cs="Arial"/>
          <w:sz w:val="28"/>
        </w:rPr>
        <w:t xml:space="preserve">(date) </w:t>
      </w:r>
    </w:p>
    <w:p w:rsidR="00E62D96" w:rsidRPr="000824DF" w:rsidRDefault="00E62D96">
      <w:pPr>
        <w:rPr>
          <w:rFonts w:ascii="Verdana" w:hAnsi="Verdana" w:cs="Arial"/>
          <w:sz w:val="28"/>
        </w:rPr>
      </w:pPr>
    </w:p>
    <w:p w:rsidR="00074198" w:rsidRDefault="00074198">
      <w:pPr>
        <w:rPr>
          <w:rFonts w:ascii="Verdana" w:hAnsi="Verdana" w:cs="Arial"/>
          <w:sz w:val="16"/>
          <w:szCs w:val="16"/>
        </w:rPr>
      </w:pPr>
    </w:p>
    <w:p w:rsidR="007C778B" w:rsidRDefault="007C778B" w:rsidP="00697B21">
      <w:pPr>
        <w:pStyle w:val="BodyText"/>
        <w:spacing w:line="331" w:lineRule="exact"/>
        <w:ind w:left="124"/>
        <w:jc w:val="both"/>
      </w:pPr>
    </w:p>
    <w:p w:rsidR="007C778B" w:rsidRDefault="00697B21" w:rsidP="007C778B">
      <w:pPr>
        <w:pStyle w:val="BodyText"/>
        <w:ind w:left="124"/>
        <w:jc w:val="both"/>
      </w:pPr>
      <w:r>
        <w:t>For results of my last eye test please read my</w:t>
      </w:r>
      <w:r w:rsidR="007C778B">
        <w:t xml:space="preserve"> </w:t>
      </w:r>
    </w:p>
    <w:p w:rsidR="007C778B" w:rsidRDefault="007C778B" w:rsidP="007C778B">
      <w:pPr>
        <w:pStyle w:val="BodyText"/>
        <w:ind w:left="124"/>
        <w:jc w:val="both"/>
      </w:pPr>
      <w:r>
        <w:t xml:space="preserve">“Feedback from my Optometrist” form. </w:t>
      </w:r>
    </w:p>
    <w:p w:rsidR="007C778B" w:rsidRDefault="007C778B" w:rsidP="007C778B">
      <w:pPr>
        <w:pStyle w:val="BodyText"/>
        <w:ind w:left="124"/>
        <w:jc w:val="both"/>
      </w:pPr>
      <w:r>
        <w:t xml:space="preserve">You can get a copy from: </w:t>
      </w:r>
    </w:p>
    <w:p w:rsidR="00697B21" w:rsidRDefault="007C778B" w:rsidP="007C778B">
      <w:pPr>
        <w:rPr>
          <w:rFonts w:ascii="Verdana" w:hAnsi="Verdana" w:cs="Arial"/>
          <w:sz w:val="16"/>
          <w:szCs w:val="16"/>
        </w:rPr>
      </w:pPr>
      <w:r>
        <w:t xml:space="preserve">  </w:t>
      </w:r>
      <w:hyperlink r:id="rId11" w:history="1">
        <w:r w:rsidRPr="00C53932">
          <w:rPr>
            <w:rStyle w:val="Hyperlink"/>
            <w:sz w:val="32"/>
            <w:szCs w:val="32"/>
          </w:rPr>
          <w:t>www.seeability.org/feedback-optom</w:t>
        </w:r>
      </w:hyperlink>
      <w:r>
        <w:rPr>
          <w:rStyle w:val="Hyperlink"/>
          <w:sz w:val="32"/>
          <w:szCs w:val="32"/>
        </w:rPr>
        <w:t xml:space="preserve"> </w:t>
      </w:r>
    </w:p>
    <w:p w:rsidR="00697B21" w:rsidRDefault="00697B21" w:rsidP="007C778B">
      <w:pPr>
        <w:rPr>
          <w:rFonts w:ascii="Verdana" w:hAnsi="Verdana" w:cs="Arial"/>
          <w:sz w:val="16"/>
          <w:szCs w:val="16"/>
        </w:rPr>
      </w:pPr>
    </w:p>
    <w:p w:rsidR="00C824F3" w:rsidRDefault="00C824F3">
      <w:pPr>
        <w:rPr>
          <w:rFonts w:ascii="Verdana" w:hAnsi="Verdana" w:cs="Arial"/>
          <w:sz w:val="16"/>
          <w:szCs w:val="16"/>
        </w:rPr>
      </w:pPr>
    </w:p>
    <w:p w:rsidR="00697B21" w:rsidRPr="000824DF" w:rsidRDefault="00697B21">
      <w:pPr>
        <w:rPr>
          <w:rFonts w:ascii="Verdana" w:hAnsi="Verdana" w:cs="Arial"/>
          <w:sz w:val="16"/>
          <w:szCs w:val="16"/>
        </w:rPr>
      </w:pPr>
    </w:p>
    <w:p w:rsidR="00C83000" w:rsidRPr="00AC7746" w:rsidRDefault="001E2D83">
      <w:pPr>
        <w:rPr>
          <w:rFonts w:ascii="Verdana" w:hAnsi="Verdana" w:cs="Arial"/>
          <w:b/>
          <w:sz w:val="32"/>
          <w:szCs w:val="32"/>
        </w:rPr>
      </w:pPr>
      <w:r w:rsidRPr="00AC7746">
        <w:rPr>
          <w:rFonts w:ascii="Verdana" w:hAnsi="Verdana" w:cs="Arial"/>
          <w:b/>
          <w:sz w:val="32"/>
          <w:szCs w:val="32"/>
        </w:rPr>
        <w:t xml:space="preserve">About </w:t>
      </w:r>
      <w:r w:rsidR="00C4779D" w:rsidRPr="00AC7746">
        <w:rPr>
          <w:rFonts w:ascii="Verdana" w:hAnsi="Verdana" w:cs="Arial"/>
          <w:b/>
          <w:sz w:val="32"/>
          <w:szCs w:val="32"/>
        </w:rPr>
        <w:t>Glasses – 6 out of 10 adults</w:t>
      </w:r>
      <w:r w:rsidR="00CB6E9E" w:rsidRPr="00AC7746">
        <w:rPr>
          <w:rFonts w:ascii="Verdana" w:hAnsi="Verdana" w:cs="Arial"/>
          <w:b/>
          <w:sz w:val="32"/>
          <w:szCs w:val="32"/>
        </w:rPr>
        <w:t xml:space="preserve"> with learning</w:t>
      </w:r>
      <w:r w:rsidR="00074198" w:rsidRPr="00AC7746">
        <w:rPr>
          <w:rFonts w:ascii="Verdana" w:hAnsi="Verdana" w:cs="Arial"/>
          <w:b/>
          <w:sz w:val="32"/>
          <w:szCs w:val="32"/>
        </w:rPr>
        <w:br/>
      </w:r>
      <w:r w:rsidR="00CB6E9E" w:rsidRPr="00AC7746">
        <w:rPr>
          <w:rFonts w:ascii="Verdana" w:hAnsi="Verdana" w:cs="Arial"/>
          <w:b/>
          <w:sz w:val="32"/>
          <w:szCs w:val="32"/>
        </w:rPr>
        <w:t>disabilities need to wear glasses</w:t>
      </w:r>
      <w:r w:rsidR="004B3257">
        <w:rPr>
          <w:rFonts w:ascii="Verdana" w:hAnsi="Verdana" w:cs="Arial"/>
          <w:b/>
          <w:sz w:val="32"/>
          <w:szCs w:val="32"/>
        </w:rPr>
        <w:t xml:space="preserve"> and often need to support to do this </w:t>
      </w:r>
    </w:p>
    <w:p w:rsidR="00EF33AE" w:rsidRPr="00AC7746" w:rsidRDefault="008116C9">
      <w:pPr>
        <w:rPr>
          <w:rFonts w:ascii="Verdana" w:hAnsi="Verdana" w:cs="Arial"/>
          <w:sz w:val="28"/>
        </w:rPr>
      </w:pPr>
      <w:r w:rsidRPr="00AC7746">
        <w:rPr>
          <w:rFonts w:ascii="Verdana" w:hAnsi="Verdana" w:cs="Arial"/>
          <w:sz w:val="28"/>
        </w:rPr>
        <w:t xml:space="preserve">         </w:t>
      </w:r>
    </w:p>
    <w:p w:rsidR="008116C9" w:rsidRPr="00AC7746" w:rsidRDefault="003F7CDD">
      <w:pPr>
        <w:rPr>
          <w:rFonts w:ascii="Verdana" w:hAnsi="Verdana" w:cs="Arial"/>
          <w:sz w:val="28"/>
        </w:rPr>
      </w:pPr>
      <w:r>
        <w:rPr>
          <w:rFonts w:ascii="Verdana" w:hAnsi="Verdana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5695950</wp:posOffset>
                </wp:positionH>
                <wp:positionV relativeFrom="paragraph">
                  <wp:posOffset>245110</wp:posOffset>
                </wp:positionV>
                <wp:extent cx="216535" cy="190500"/>
                <wp:effectExtent l="9525" t="6985" r="12065" b="12065"/>
                <wp:wrapNone/>
                <wp:docPr id="3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A3438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34" type="#_x0000_t202" style="position:absolute;margin-left:448.5pt;margin-top:19.3pt;width:17.05pt;height:1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">
                <v:textbox>
                  <w:txbxContent>
                    <w:p w:rsidR="001E3480" w:rsidRPr="00F01499" w:rsidRDefault="001E3480" w:rsidP="00A3438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4940935</wp:posOffset>
                </wp:positionH>
                <wp:positionV relativeFrom="paragraph">
                  <wp:posOffset>245110</wp:posOffset>
                </wp:positionV>
                <wp:extent cx="216535" cy="190500"/>
                <wp:effectExtent l="6985" t="6985" r="5080" b="12065"/>
                <wp:wrapNone/>
                <wp:docPr id="3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A3438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35" type="#_x0000_t202" style="position:absolute;margin-left:389.05pt;margin-top:19.3pt;width:17.05pt;height:1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">
                <v:textbox>
                  <w:txbxContent>
                    <w:p w:rsidR="001E3480" w:rsidRPr="00F01499" w:rsidRDefault="001E3480" w:rsidP="00A3438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6E9E" w:rsidRPr="00AC7746">
        <w:rPr>
          <w:rFonts w:ascii="Verdana" w:hAnsi="Verdana" w:cs="Arial"/>
          <w:sz w:val="28"/>
        </w:rPr>
        <w:t xml:space="preserve">I have a pair of glasses </w:t>
      </w:r>
      <w:r w:rsidR="00EE0E36" w:rsidRPr="00AC7746">
        <w:rPr>
          <w:rFonts w:ascii="Verdana" w:hAnsi="Verdana" w:cs="Arial"/>
          <w:sz w:val="28"/>
        </w:rPr>
        <w:t xml:space="preserve">for looking at things near </w:t>
      </w:r>
      <w:r w:rsidR="00AC7746">
        <w:rPr>
          <w:rFonts w:ascii="Verdana" w:hAnsi="Verdana" w:cs="Arial"/>
          <w:sz w:val="28"/>
        </w:rPr>
        <w:br/>
      </w:r>
      <w:r w:rsidR="00EE0E36" w:rsidRPr="00AC7746">
        <w:rPr>
          <w:rFonts w:ascii="Verdana" w:hAnsi="Verdana" w:cs="Arial"/>
          <w:sz w:val="28"/>
        </w:rPr>
        <w:t>to me</w:t>
      </w:r>
      <w:r w:rsidR="00CB6E9E" w:rsidRPr="00AC7746">
        <w:rPr>
          <w:rFonts w:ascii="Verdana" w:hAnsi="Verdana" w:cs="Arial"/>
          <w:sz w:val="28"/>
        </w:rPr>
        <w:t xml:space="preserve"> </w:t>
      </w:r>
      <w:r w:rsidR="00482D05" w:rsidRPr="00AC7746">
        <w:rPr>
          <w:rFonts w:ascii="Verdana" w:hAnsi="Verdana" w:cs="Arial"/>
          <w:sz w:val="28"/>
        </w:rPr>
        <w:t xml:space="preserve">   </w:t>
      </w:r>
      <w:r w:rsidR="00AC7746">
        <w:rPr>
          <w:rFonts w:ascii="Verdana" w:hAnsi="Verdana" w:cs="Arial"/>
          <w:sz w:val="28"/>
        </w:rPr>
        <w:tab/>
      </w:r>
      <w:r w:rsidR="00AC7746">
        <w:rPr>
          <w:rFonts w:ascii="Verdana" w:hAnsi="Verdana" w:cs="Arial"/>
          <w:sz w:val="28"/>
        </w:rPr>
        <w:tab/>
      </w:r>
      <w:r w:rsidR="00AC7746">
        <w:rPr>
          <w:rFonts w:ascii="Verdana" w:hAnsi="Verdana" w:cs="Arial"/>
          <w:sz w:val="28"/>
        </w:rPr>
        <w:tab/>
      </w:r>
      <w:r w:rsidR="00AC7746">
        <w:rPr>
          <w:rFonts w:ascii="Verdana" w:hAnsi="Verdana" w:cs="Arial"/>
          <w:sz w:val="28"/>
        </w:rPr>
        <w:tab/>
      </w:r>
      <w:r w:rsidR="00AC7746">
        <w:rPr>
          <w:rFonts w:ascii="Verdana" w:hAnsi="Verdana" w:cs="Arial"/>
          <w:sz w:val="28"/>
        </w:rPr>
        <w:tab/>
      </w:r>
      <w:r w:rsidR="00AC7746">
        <w:rPr>
          <w:rFonts w:ascii="Verdana" w:hAnsi="Verdana" w:cs="Arial"/>
          <w:sz w:val="28"/>
        </w:rPr>
        <w:tab/>
      </w:r>
      <w:r w:rsidR="00AC7746">
        <w:rPr>
          <w:rFonts w:ascii="Verdana" w:hAnsi="Verdana" w:cs="Arial"/>
          <w:sz w:val="28"/>
        </w:rPr>
        <w:tab/>
      </w:r>
      <w:r w:rsidR="00AC7746">
        <w:rPr>
          <w:rFonts w:ascii="Verdana" w:hAnsi="Verdana" w:cs="Arial"/>
          <w:sz w:val="28"/>
        </w:rPr>
        <w:tab/>
      </w:r>
      <w:r w:rsidR="00AC7746">
        <w:rPr>
          <w:rFonts w:ascii="Verdana" w:hAnsi="Verdana" w:cs="Arial"/>
          <w:sz w:val="28"/>
        </w:rPr>
        <w:tab/>
      </w:r>
      <w:r w:rsidR="00FF6036">
        <w:rPr>
          <w:rFonts w:ascii="Verdana" w:hAnsi="Verdana" w:cs="Arial"/>
          <w:sz w:val="28"/>
        </w:rPr>
        <w:t>y</w:t>
      </w:r>
      <w:r w:rsidR="008116C9" w:rsidRPr="00AC7746">
        <w:rPr>
          <w:rFonts w:ascii="Verdana" w:hAnsi="Verdana" w:cs="Arial"/>
          <w:sz w:val="28"/>
        </w:rPr>
        <w:t>es</w:t>
      </w:r>
      <w:r w:rsidR="008116C9" w:rsidRPr="00AC7746">
        <w:rPr>
          <w:rFonts w:ascii="Verdana" w:hAnsi="Verdana" w:cs="Arial"/>
          <w:sz w:val="36"/>
          <w:szCs w:val="36"/>
        </w:rPr>
        <w:t xml:space="preserve"> </w:t>
      </w:r>
      <w:r w:rsidR="00FF6036">
        <w:rPr>
          <w:rFonts w:ascii="Verdana" w:hAnsi="Verdana" w:cs="Arial"/>
          <w:sz w:val="28"/>
        </w:rPr>
        <w:t xml:space="preserve">       n</w:t>
      </w:r>
      <w:r w:rsidR="008116C9" w:rsidRPr="00AC7746">
        <w:rPr>
          <w:rFonts w:ascii="Verdana" w:hAnsi="Verdana" w:cs="Arial"/>
          <w:sz w:val="28"/>
        </w:rPr>
        <w:t xml:space="preserve">o  </w:t>
      </w:r>
    </w:p>
    <w:p w:rsidR="00516FC8" w:rsidRPr="00AC7746" w:rsidRDefault="00516FC8">
      <w:pPr>
        <w:rPr>
          <w:rFonts w:ascii="Verdana" w:hAnsi="Verdana" w:cs="Arial"/>
          <w:sz w:val="28"/>
        </w:rPr>
      </w:pPr>
    </w:p>
    <w:p w:rsidR="00A34386" w:rsidRDefault="00CB6E9E">
      <w:pPr>
        <w:rPr>
          <w:rFonts w:ascii="Verdana" w:hAnsi="Verdana" w:cs="Arial"/>
          <w:sz w:val="28"/>
        </w:rPr>
      </w:pPr>
      <w:r w:rsidRPr="00AC7746">
        <w:rPr>
          <w:rFonts w:ascii="Verdana" w:hAnsi="Verdana" w:cs="Arial"/>
          <w:sz w:val="28"/>
        </w:rPr>
        <w:t xml:space="preserve">I have a pair of glasses </w:t>
      </w:r>
      <w:r w:rsidR="00EE0E36" w:rsidRPr="00AC7746">
        <w:rPr>
          <w:rFonts w:ascii="Verdana" w:hAnsi="Verdana" w:cs="Arial"/>
          <w:sz w:val="28"/>
        </w:rPr>
        <w:t xml:space="preserve">for looking at things further away </w:t>
      </w:r>
      <w:r w:rsidR="008116C9" w:rsidRPr="00AC7746">
        <w:rPr>
          <w:rFonts w:ascii="Verdana" w:hAnsi="Verdana" w:cs="Arial"/>
          <w:sz w:val="28"/>
        </w:rPr>
        <w:br/>
      </w:r>
      <w:r w:rsidR="00EE0E36" w:rsidRPr="00AC7746">
        <w:rPr>
          <w:rFonts w:ascii="Verdana" w:hAnsi="Verdana" w:cs="Arial"/>
          <w:sz w:val="28"/>
        </w:rPr>
        <w:t>from me</w:t>
      </w:r>
      <w:r w:rsidR="008116C9" w:rsidRPr="00AC7746">
        <w:rPr>
          <w:rFonts w:ascii="Verdana" w:hAnsi="Verdana" w:cs="Arial"/>
          <w:sz w:val="28"/>
        </w:rPr>
        <w:t>.</w:t>
      </w:r>
      <w:r w:rsidR="00482D05" w:rsidRPr="00AC7746">
        <w:rPr>
          <w:rFonts w:ascii="Verdana" w:hAnsi="Verdana" w:cs="Arial"/>
          <w:sz w:val="28"/>
        </w:rPr>
        <w:tab/>
      </w:r>
    </w:p>
    <w:p w:rsidR="00CB6E9E" w:rsidRPr="00AC7746" w:rsidRDefault="003F7CDD">
      <w:pPr>
        <w:rPr>
          <w:rFonts w:ascii="Verdana" w:hAnsi="Verdana" w:cs="Arial"/>
          <w:sz w:val="28"/>
        </w:rPr>
      </w:pPr>
      <w:r>
        <w:rPr>
          <w:rFonts w:ascii="Verdana" w:hAnsi="Verdana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5702935</wp:posOffset>
                </wp:positionH>
                <wp:positionV relativeFrom="paragraph">
                  <wp:posOffset>5715</wp:posOffset>
                </wp:positionV>
                <wp:extent cx="216535" cy="190500"/>
                <wp:effectExtent l="6985" t="5715" r="5080" b="13335"/>
                <wp:wrapNone/>
                <wp:docPr id="2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A3438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36" type="#_x0000_t202" style="position:absolute;margin-left:449.05pt;margin-top:.45pt;width:17.05pt;height:1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">
                <v:textbox>
                  <w:txbxContent>
                    <w:p w:rsidR="001E3480" w:rsidRPr="00F01499" w:rsidRDefault="001E3480" w:rsidP="00A3438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4988560</wp:posOffset>
                </wp:positionH>
                <wp:positionV relativeFrom="paragraph">
                  <wp:posOffset>5715</wp:posOffset>
                </wp:positionV>
                <wp:extent cx="216535" cy="190500"/>
                <wp:effectExtent l="6985" t="5715" r="5080" b="13335"/>
                <wp:wrapNone/>
                <wp:docPr id="2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A3438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37" type="#_x0000_t202" style="position:absolute;margin-left:392.8pt;margin-top:.45pt;width:17.05pt;height:1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">
                <v:textbox>
                  <w:txbxContent>
                    <w:p w:rsidR="001E3480" w:rsidRPr="00F01499" w:rsidRDefault="001E3480" w:rsidP="00A3438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4386">
        <w:rPr>
          <w:rFonts w:ascii="Verdana" w:hAnsi="Verdana" w:cs="Arial"/>
          <w:sz w:val="28"/>
        </w:rPr>
        <w:tab/>
      </w:r>
      <w:r w:rsidR="00A34386">
        <w:rPr>
          <w:rFonts w:ascii="Verdana" w:hAnsi="Verdana" w:cs="Arial"/>
          <w:sz w:val="28"/>
        </w:rPr>
        <w:tab/>
      </w:r>
      <w:r w:rsidR="00482D05" w:rsidRPr="00AC7746">
        <w:rPr>
          <w:rFonts w:ascii="Verdana" w:hAnsi="Verdana" w:cs="Arial"/>
          <w:sz w:val="28"/>
        </w:rPr>
        <w:tab/>
      </w:r>
      <w:r w:rsidR="00482D05" w:rsidRPr="00AC7746">
        <w:rPr>
          <w:rFonts w:ascii="Verdana" w:hAnsi="Verdana" w:cs="Arial"/>
          <w:sz w:val="28"/>
        </w:rPr>
        <w:tab/>
      </w:r>
      <w:r w:rsidR="00482D05" w:rsidRPr="00AC7746">
        <w:rPr>
          <w:rFonts w:ascii="Verdana" w:hAnsi="Verdana" w:cs="Arial"/>
          <w:sz w:val="28"/>
        </w:rPr>
        <w:tab/>
      </w:r>
      <w:r w:rsidR="00482D05" w:rsidRPr="00AC7746">
        <w:rPr>
          <w:rFonts w:ascii="Verdana" w:hAnsi="Verdana" w:cs="Arial"/>
          <w:sz w:val="28"/>
        </w:rPr>
        <w:tab/>
      </w:r>
      <w:r w:rsidR="00482D05" w:rsidRPr="00AC7746">
        <w:rPr>
          <w:rFonts w:ascii="Verdana" w:hAnsi="Verdana" w:cs="Arial"/>
          <w:sz w:val="28"/>
        </w:rPr>
        <w:tab/>
      </w:r>
      <w:r w:rsidR="00482D05" w:rsidRPr="00AC7746">
        <w:rPr>
          <w:rFonts w:ascii="Verdana" w:hAnsi="Verdana" w:cs="Arial"/>
          <w:sz w:val="28"/>
        </w:rPr>
        <w:tab/>
      </w:r>
      <w:r w:rsidR="00482D05" w:rsidRPr="00AC7746">
        <w:rPr>
          <w:rFonts w:ascii="Verdana" w:hAnsi="Verdana" w:cs="Arial"/>
          <w:sz w:val="28"/>
        </w:rPr>
        <w:tab/>
      </w:r>
      <w:r w:rsidR="00482D05" w:rsidRPr="00AC7746">
        <w:rPr>
          <w:rFonts w:ascii="Verdana" w:hAnsi="Verdana" w:cs="Arial"/>
          <w:sz w:val="28"/>
        </w:rPr>
        <w:tab/>
      </w:r>
      <w:r w:rsidR="00FF6036">
        <w:rPr>
          <w:rFonts w:ascii="Verdana" w:hAnsi="Verdana" w:cs="Arial"/>
          <w:sz w:val="28"/>
        </w:rPr>
        <w:t>y</w:t>
      </w:r>
      <w:r w:rsidR="008116C9" w:rsidRPr="00AC7746">
        <w:rPr>
          <w:rFonts w:ascii="Verdana" w:hAnsi="Verdana" w:cs="Arial"/>
          <w:sz w:val="28"/>
        </w:rPr>
        <w:t>es</w:t>
      </w:r>
      <w:r w:rsidR="008116C9" w:rsidRPr="00AC7746">
        <w:rPr>
          <w:rFonts w:ascii="Verdana" w:hAnsi="Verdana" w:cs="Arial"/>
          <w:sz w:val="36"/>
          <w:szCs w:val="36"/>
        </w:rPr>
        <w:t xml:space="preserve"> </w:t>
      </w:r>
      <w:r w:rsidR="00FF6036">
        <w:rPr>
          <w:rFonts w:ascii="Verdana" w:hAnsi="Verdana" w:cs="Arial"/>
          <w:sz w:val="28"/>
        </w:rPr>
        <w:t xml:space="preserve">       n</w:t>
      </w:r>
      <w:r w:rsidR="008116C9" w:rsidRPr="00AC7746">
        <w:rPr>
          <w:rFonts w:ascii="Verdana" w:hAnsi="Verdana" w:cs="Arial"/>
          <w:sz w:val="28"/>
        </w:rPr>
        <w:t xml:space="preserve">o   </w:t>
      </w:r>
    </w:p>
    <w:p w:rsidR="00516FC8" w:rsidRPr="00AC7746" w:rsidRDefault="00516FC8">
      <w:pPr>
        <w:rPr>
          <w:rFonts w:ascii="Verdana" w:hAnsi="Verdana" w:cs="Arial"/>
          <w:sz w:val="18"/>
          <w:szCs w:val="18"/>
        </w:rPr>
      </w:pPr>
    </w:p>
    <w:p w:rsidR="00CB6E9E" w:rsidRPr="00AC7746" w:rsidRDefault="003F7CDD">
      <w:pPr>
        <w:rPr>
          <w:rFonts w:ascii="Verdana" w:hAnsi="Verdana" w:cs="Arial"/>
          <w:sz w:val="28"/>
        </w:rPr>
      </w:pPr>
      <w:r>
        <w:rPr>
          <w:rFonts w:ascii="Verdana" w:hAnsi="Verdana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5702935</wp:posOffset>
                </wp:positionH>
                <wp:positionV relativeFrom="paragraph">
                  <wp:posOffset>241300</wp:posOffset>
                </wp:positionV>
                <wp:extent cx="216535" cy="190500"/>
                <wp:effectExtent l="6985" t="12700" r="5080" b="6350"/>
                <wp:wrapNone/>
                <wp:docPr id="2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A3438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38" type="#_x0000_t202" style="position:absolute;margin-left:449.05pt;margin-top:19pt;width:17.05pt;height:1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">
                <v:textbox>
                  <w:txbxContent>
                    <w:p w:rsidR="001E3480" w:rsidRPr="00F01499" w:rsidRDefault="001E3480" w:rsidP="00A3438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4940935</wp:posOffset>
                </wp:positionH>
                <wp:positionV relativeFrom="paragraph">
                  <wp:posOffset>241300</wp:posOffset>
                </wp:positionV>
                <wp:extent cx="216535" cy="190500"/>
                <wp:effectExtent l="6985" t="12700" r="5080" b="6350"/>
                <wp:wrapNone/>
                <wp:docPr id="2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A3438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39" type="#_x0000_t202" style="position:absolute;margin-left:389.05pt;margin-top:19pt;width:17.05pt;height:1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">
                <v:textbox>
                  <w:txbxContent>
                    <w:p w:rsidR="001E3480" w:rsidRPr="00F01499" w:rsidRDefault="001E3480" w:rsidP="00A3438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6E9E" w:rsidRPr="00AC7746">
        <w:rPr>
          <w:rFonts w:ascii="Verdana" w:hAnsi="Verdana" w:cs="Arial"/>
          <w:sz w:val="28"/>
        </w:rPr>
        <w:t xml:space="preserve">I have a pair of glasses </w:t>
      </w:r>
      <w:r w:rsidR="00EE0E36" w:rsidRPr="00AC7746">
        <w:rPr>
          <w:rFonts w:ascii="Verdana" w:hAnsi="Verdana" w:cs="Arial"/>
          <w:sz w:val="28"/>
        </w:rPr>
        <w:t xml:space="preserve">for looking at things both near </w:t>
      </w:r>
      <w:r w:rsidR="008116C9" w:rsidRPr="00AC7746">
        <w:rPr>
          <w:rFonts w:ascii="Verdana" w:hAnsi="Verdana" w:cs="Arial"/>
          <w:sz w:val="28"/>
        </w:rPr>
        <w:br/>
      </w:r>
      <w:r w:rsidR="00EE0E36" w:rsidRPr="00AC7746">
        <w:rPr>
          <w:rFonts w:ascii="Verdana" w:hAnsi="Verdana" w:cs="Arial"/>
          <w:sz w:val="28"/>
        </w:rPr>
        <w:t>and far away</w:t>
      </w:r>
      <w:r w:rsidR="008116C9" w:rsidRPr="00AC7746">
        <w:rPr>
          <w:rFonts w:ascii="Verdana" w:hAnsi="Verdana" w:cs="Arial"/>
          <w:sz w:val="28"/>
        </w:rPr>
        <w:t>.</w:t>
      </w:r>
      <w:r w:rsidR="00482D05" w:rsidRPr="00AC7746">
        <w:rPr>
          <w:rFonts w:ascii="Verdana" w:hAnsi="Verdana" w:cs="Arial"/>
          <w:sz w:val="28"/>
        </w:rPr>
        <w:tab/>
      </w:r>
      <w:r w:rsidR="00482D05" w:rsidRPr="00AC7746">
        <w:rPr>
          <w:rFonts w:ascii="Verdana" w:hAnsi="Verdana" w:cs="Arial"/>
          <w:sz w:val="28"/>
        </w:rPr>
        <w:tab/>
      </w:r>
      <w:r w:rsidR="00482D05" w:rsidRPr="00AC7746">
        <w:rPr>
          <w:rFonts w:ascii="Verdana" w:hAnsi="Verdana" w:cs="Arial"/>
          <w:sz w:val="28"/>
        </w:rPr>
        <w:tab/>
      </w:r>
      <w:r w:rsidR="00482D05" w:rsidRPr="00AC7746">
        <w:rPr>
          <w:rFonts w:ascii="Verdana" w:hAnsi="Verdana" w:cs="Arial"/>
          <w:sz w:val="28"/>
        </w:rPr>
        <w:tab/>
      </w:r>
      <w:r w:rsidR="00482D05" w:rsidRPr="00AC7746">
        <w:rPr>
          <w:rFonts w:ascii="Verdana" w:hAnsi="Verdana" w:cs="Arial"/>
          <w:sz w:val="28"/>
        </w:rPr>
        <w:tab/>
      </w:r>
      <w:r w:rsidR="00482D05" w:rsidRPr="00AC7746">
        <w:rPr>
          <w:rFonts w:ascii="Verdana" w:hAnsi="Verdana" w:cs="Arial"/>
          <w:sz w:val="28"/>
        </w:rPr>
        <w:tab/>
      </w:r>
      <w:r w:rsidR="00482D05" w:rsidRPr="00AC7746">
        <w:rPr>
          <w:rFonts w:ascii="Verdana" w:hAnsi="Verdana" w:cs="Arial"/>
          <w:sz w:val="28"/>
        </w:rPr>
        <w:tab/>
      </w:r>
      <w:r w:rsidR="00482D05" w:rsidRPr="00AC7746">
        <w:rPr>
          <w:rFonts w:ascii="Verdana" w:hAnsi="Verdana" w:cs="Arial"/>
          <w:sz w:val="28"/>
        </w:rPr>
        <w:tab/>
      </w:r>
      <w:r w:rsidR="00FF6036">
        <w:rPr>
          <w:rFonts w:ascii="Verdana" w:hAnsi="Verdana" w:cs="Arial"/>
          <w:sz w:val="28"/>
        </w:rPr>
        <w:t>y</w:t>
      </w:r>
      <w:r w:rsidR="008116C9" w:rsidRPr="00AC7746">
        <w:rPr>
          <w:rFonts w:ascii="Verdana" w:hAnsi="Verdana" w:cs="Arial"/>
          <w:sz w:val="28"/>
        </w:rPr>
        <w:t>es</w:t>
      </w:r>
      <w:r w:rsidR="008116C9" w:rsidRPr="00AC7746">
        <w:rPr>
          <w:rFonts w:ascii="Verdana" w:hAnsi="Verdana" w:cs="Arial"/>
          <w:sz w:val="36"/>
          <w:szCs w:val="36"/>
        </w:rPr>
        <w:t xml:space="preserve"> </w:t>
      </w:r>
      <w:r w:rsidR="00FF6036">
        <w:rPr>
          <w:rFonts w:ascii="Verdana" w:hAnsi="Verdana" w:cs="Arial"/>
          <w:sz w:val="28"/>
        </w:rPr>
        <w:t xml:space="preserve">       n</w:t>
      </w:r>
      <w:r w:rsidR="008116C9" w:rsidRPr="00AC7746">
        <w:rPr>
          <w:rFonts w:ascii="Verdana" w:hAnsi="Verdana" w:cs="Arial"/>
          <w:sz w:val="28"/>
        </w:rPr>
        <w:t xml:space="preserve">o   </w:t>
      </w:r>
    </w:p>
    <w:p w:rsidR="00CB6E9E" w:rsidRDefault="00CB6E9E">
      <w:pPr>
        <w:rPr>
          <w:rFonts w:ascii="Verdana" w:hAnsi="Verdana" w:cs="Arial"/>
          <w:sz w:val="28"/>
        </w:rPr>
      </w:pPr>
    </w:p>
    <w:p w:rsidR="00831568" w:rsidRPr="00AC7746" w:rsidRDefault="00831568">
      <w:pPr>
        <w:rPr>
          <w:rFonts w:ascii="Verdana" w:hAnsi="Verdana" w:cs="Arial"/>
          <w:b/>
          <w:sz w:val="16"/>
          <w:szCs w:val="16"/>
        </w:rPr>
      </w:pPr>
    </w:p>
    <w:p w:rsidR="001E3480" w:rsidRPr="00AC7746" w:rsidRDefault="001E3480" w:rsidP="001E3480">
      <w:pPr>
        <w:rPr>
          <w:rFonts w:ascii="Verdana" w:hAnsi="Verdana" w:cs="Arial"/>
          <w:sz w:val="28"/>
        </w:rPr>
      </w:pPr>
      <w:r>
        <w:rPr>
          <w:rFonts w:ascii="Verdana" w:hAnsi="Verdana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C021E08" wp14:editId="4846D48D">
                <wp:simplePos x="0" y="0"/>
                <wp:positionH relativeFrom="column">
                  <wp:posOffset>5695950</wp:posOffset>
                </wp:positionH>
                <wp:positionV relativeFrom="paragraph">
                  <wp:posOffset>7620</wp:posOffset>
                </wp:positionV>
                <wp:extent cx="216535" cy="190500"/>
                <wp:effectExtent l="9525" t="7620" r="12065" b="11430"/>
                <wp:wrapNone/>
                <wp:docPr id="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1E3480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40" type="#_x0000_t202" style="position:absolute;margin-left:448.5pt;margin-top:.6pt;width:17.05pt;height:1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">
                <v:textbox>
                  <w:txbxContent>
                    <w:p w:rsidR="001E3480" w:rsidRPr="00F01499" w:rsidRDefault="001E3480" w:rsidP="001E3480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054EF2D" wp14:editId="356875E7">
                <wp:simplePos x="0" y="0"/>
                <wp:positionH relativeFrom="column">
                  <wp:posOffset>4940935</wp:posOffset>
                </wp:positionH>
                <wp:positionV relativeFrom="paragraph">
                  <wp:posOffset>7620</wp:posOffset>
                </wp:positionV>
                <wp:extent cx="216535" cy="190500"/>
                <wp:effectExtent l="6985" t="7620" r="5080" b="11430"/>
                <wp:wrapNone/>
                <wp:docPr id="4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1E3480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41" type="#_x0000_t202" style="position:absolute;margin-left:389.05pt;margin-top:.6pt;width:17.05pt;height:1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">
                <v:textbox>
                  <w:txbxContent>
                    <w:p w:rsidR="001E3480" w:rsidRPr="00F01499" w:rsidRDefault="001E3480" w:rsidP="001E3480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C7746">
        <w:rPr>
          <w:rFonts w:ascii="Verdana" w:hAnsi="Verdana" w:cs="Arial"/>
          <w:sz w:val="28"/>
        </w:rPr>
        <w:t xml:space="preserve">I </w:t>
      </w:r>
      <w:r>
        <w:rPr>
          <w:rFonts w:ascii="Verdana" w:hAnsi="Verdana" w:cs="Arial"/>
          <w:sz w:val="28"/>
        </w:rPr>
        <w:t xml:space="preserve">should </w:t>
      </w:r>
      <w:r w:rsidRPr="00AC7746">
        <w:rPr>
          <w:rFonts w:ascii="Verdana" w:hAnsi="Verdana" w:cs="Arial"/>
          <w:sz w:val="28"/>
        </w:rPr>
        <w:t xml:space="preserve">wear </w:t>
      </w:r>
      <w:r>
        <w:rPr>
          <w:rFonts w:ascii="Verdana" w:hAnsi="Verdana" w:cs="Arial"/>
          <w:sz w:val="28"/>
        </w:rPr>
        <w:t>glasses but don’t wear them</w:t>
      </w:r>
      <w:r>
        <w:rPr>
          <w:rFonts w:ascii="Verdana" w:hAnsi="Verdana" w:cs="Arial"/>
          <w:sz w:val="28"/>
        </w:rPr>
        <w:tab/>
      </w:r>
      <w:r>
        <w:rPr>
          <w:rFonts w:ascii="Verdana" w:hAnsi="Verdana" w:cs="Arial"/>
          <w:sz w:val="28"/>
        </w:rPr>
        <w:tab/>
        <w:t>y</w:t>
      </w:r>
      <w:r w:rsidRPr="00AC7746">
        <w:rPr>
          <w:rFonts w:ascii="Verdana" w:hAnsi="Verdana" w:cs="Arial"/>
          <w:sz w:val="28"/>
        </w:rPr>
        <w:t>es</w:t>
      </w:r>
      <w:r w:rsidRPr="00AC7746">
        <w:rPr>
          <w:rFonts w:ascii="Verdana" w:hAnsi="Verdana" w:cs="Arial"/>
          <w:sz w:val="36"/>
          <w:szCs w:val="36"/>
        </w:rPr>
        <w:t xml:space="preserve"> </w:t>
      </w:r>
      <w:r w:rsidRPr="00AC7746">
        <w:rPr>
          <w:rFonts w:ascii="Verdana" w:hAnsi="Verdana" w:cs="Arial"/>
          <w:sz w:val="28"/>
        </w:rPr>
        <w:t xml:space="preserve">       </w:t>
      </w:r>
      <w:r>
        <w:rPr>
          <w:rFonts w:ascii="Verdana" w:hAnsi="Verdana" w:cs="Arial"/>
          <w:sz w:val="28"/>
        </w:rPr>
        <w:t>n</w:t>
      </w:r>
      <w:r w:rsidRPr="00AC7746">
        <w:rPr>
          <w:rFonts w:ascii="Verdana" w:hAnsi="Verdana" w:cs="Arial"/>
          <w:sz w:val="28"/>
        </w:rPr>
        <w:t xml:space="preserve">o   </w:t>
      </w:r>
    </w:p>
    <w:p w:rsidR="001E3480" w:rsidRDefault="001E3480">
      <w:pPr>
        <w:rPr>
          <w:rFonts w:ascii="Verdana" w:hAnsi="Verdana" w:cs="Arial"/>
          <w:b/>
          <w:sz w:val="32"/>
          <w:szCs w:val="32"/>
        </w:rPr>
      </w:pPr>
    </w:p>
    <w:p w:rsidR="00EF33AE" w:rsidRPr="00AC7746" w:rsidRDefault="001E2D83">
      <w:pPr>
        <w:rPr>
          <w:rFonts w:ascii="Verdana" w:hAnsi="Verdana" w:cs="Arial"/>
          <w:b/>
          <w:sz w:val="32"/>
          <w:szCs w:val="32"/>
        </w:rPr>
      </w:pPr>
      <w:r w:rsidRPr="00AC7746">
        <w:rPr>
          <w:rFonts w:ascii="Verdana" w:hAnsi="Verdana" w:cs="Arial"/>
          <w:b/>
          <w:sz w:val="32"/>
          <w:szCs w:val="32"/>
        </w:rPr>
        <w:t xml:space="preserve">About My Vision </w:t>
      </w:r>
      <w:r w:rsidR="00A45058">
        <w:rPr>
          <w:rFonts w:ascii="Verdana" w:hAnsi="Verdana" w:cs="Arial"/>
          <w:b/>
          <w:sz w:val="32"/>
          <w:szCs w:val="32"/>
        </w:rPr>
        <w:t>– a</w:t>
      </w:r>
      <w:r w:rsidR="00C4779D" w:rsidRPr="00AC7746">
        <w:rPr>
          <w:rFonts w:ascii="Verdana" w:hAnsi="Verdana" w:cs="Arial"/>
          <w:b/>
          <w:sz w:val="32"/>
          <w:szCs w:val="32"/>
        </w:rPr>
        <w:t>dults</w:t>
      </w:r>
      <w:r w:rsidR="00A45058">
        <w:rPr>
          <w:rFonts w:ascii="Verdana" w:hAnsi="Verdana" w:cs="Arial"/>
          <w:b/>
          <w:sz w:val="32"/>
          <w:szCs w:val="32"/>
        </w:rPr>
        <w:t xml:space="preserve"> with learning disabilities are 10 times more likely than others to have serious sight p</w:t>
      </w:r>
      <w:r w:rsidR="00D77580" w:rsidRPr="00AC7746">
        <w:rPr>
          <w:rFonts w:ascii="Verdana" w:hAnsi="Verdana" w:cs="Arial"/>
          <w:b/>
          <w:sz w:val="32"/>
          <w:szCs w:val="32"/>
        </w:rPr>
        <w:t xml:space="preserve">roblems </w:t>
      </w:r>
    </w:p>
    <w:p w:rsidR="00E23287" w:rsidRPr="00AC7746" w:rsidRDefault="00E23287">
      <w:pPr>
        <w:rPr>
          <w:rFonts w:ascii="Verdana" w:hAnsi="Verdana" w:cs="Arial"/>
          <w:sz w:val="28"/>
        </w:rPr>
      </w:pPr>
    </w:p>
    <w:p w:rsidR="001E2D83" w:rsidRPr="00AC7746" w:rsidRDefault="003F7CDD">
      <w:pPr>
        <w:rPr>
          <w:rFonts w:ascii="Verdana" w:hAnsi="Verdana" w:cs="Arial"/>
          <w:sz w:val="28"/>
        </w:rPr>
      </w:pPr>
      <w:r>
        <w:rPr>
          <w:rFonts w:ascii="Verdana" w:hAnsi="Verdana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5695950</wp:posOffset>
                </wp:positionH>
                <wp:positionV relativeFrom="paragraph">
                  <wp:posOffset>27305</wp:posOffset>
                </wp:positionV>
                <wp:extent cx="216535" cy="190500"/>
                <wp:effectExtent l="9525" t="8255" r="12065" b="10795"/>
                <wp:wrapNone/>
                <wp:docPr id="2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A3438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42" type="#_x0000_t202" style="position:absolute;margin-left:448.5pt;margin-top:2.15pt;width:17.05pt;height:1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">
                <v:textbox>
                  <w:txbxContent>
                    <w:p w:rsidR="001E3480" w:rsidRPr="00F01499" w:rsidRDefault="001E3480" w:rsidP="00A3438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4940935</wp:posOffset>
                </wp:positionH>
                <wp:positionV relativeFrom="paragraph">
                  <wp:posOffset>27305</wp:posOffset>
                </wp:positionV>
                <wp:extent cx="216535" cy="190500"/>
                <wp:effectExtent l="6985" t="8255" r="5080" b="10795"/>
                <wp:wrapNone/>
                <wp:docPr id="2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A3438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43" type="#_x0000_t202" style="position:absolute;margin-left:389.05pt;margin-top:2.15pt;width:17.05pt;height: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">
                <v:textbox>
                  <w:txbxContent>
                    <w:p w:rsidR="001E3480" w:rsidRPr="00F01499" w:rsidRDefault="001E3480" w:rsidP="00A3438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2D83" w:rsidRPr="00AC7746">
        <w:rPr>
          <w:rFonts w:ascii="Verdana" w:hAnsi="Verdana" w:cs="Arial"/>
          <w:sz w:val="28"/>
        </w:rPr>
        <w:t xml:space="preserve">I have </w:t>
      </w:r>
      <w:r w:rsidR="00544746" w:rsidRPr="00AC7746">
        <w:rPr>
          <w:rFonts w:ascii="Verdana" w:hAnsi="Verdana" w:cs="Arial"/>
          <w:sz w:val="28"/>
        </w:rPr>
        <w:t>sight loss</w:t>
      </w:r>
      <w:r w:rsidR="00AD68D9">
        <w:rPr>
          <w:rFonts w:ascii="Verdana" w:hAnsi="Verdana" w:cs="Arial"/>
          <w:sz w:val="28"/>
        </w:rPr>
        <w:t xml:space="preserve"> that glasses cannot correct </w:t>
      </w:r>
      <w:r w:rsidR="00E23287" w:rsidRPr="00AC7746">
        <w:rPr>
          <w:rFonts w:ascii="Verdana" w:hAnsi="Verdana" w:cs="Arial"/>
          <w:sz w:val="28"/>
        </w:rPr>
        <w:tab/>
      </w:r>
      <w:r w:rsidR="004F6E09" w:rsidRPr="00AC7746">
        <w:rPr>
          <w:rFonts w:ascii="Verdana" w:hAnsi="Verdana" w:cs="Arial"/>
          <w:sz w:val="28"/>
        </w:rPr>
        <w:tab/>
      </w:r>
      <w:r w:rsidR="00FF6036">
        <w:rPr>
          <w:rFonts w:ascii="Verdana" w:hAnsi="Verdana" w:cs="Arial"/>
          <w:sz w:val="28"/>
        </w:rPr>
        <w:t>y</w:t>
      </w:r>
      <w:r w:rsidR="00E23287" w:rsidRPr="00AC7746">
        <w:rPr>
          <w:rFonts w:ascii="Verdana" w:hAnsi="Verdana" w:cs="Arial"/>
          <w:sz w:val="28"/>
        </w:rPr>
        <w:t>es</w:t>
      </w:r>
      <w:r w:rsidR="00E23287" w:rsidRPr="00AC7746">
        <w:rPr>
          <w:rFonts w:ascii="Verdana" w:hAnsi="Verdana" w:cs="Arial"/>
          <w:sz w:val="36"/>
          <w:szCs w:val="36"/>
        </w:rPr>
        <w:t xml:space="preserve"> </w:t>
      </w:r>
      <w:r w:rsidR="00FF6036">
        <w:rPr>
          <w:rFonts w:ascii="Verdana" w:hAnsi="Verdana" w:cs="Arial"/>
          <w:sz w:val="28"/>
        </w:rPr>
        <w:t xml:space="preserve">       n</w:t>
      </w:r>
      <w:r w:rsidR="00E23287" w:rsidRPr="00AC7746">
        <w:rPr>
          <w:rFonts w:ascii="Verdana" w:hAnsi="Verdana" w:cs="Arial"/>
          <w:sz w:val="28"/>
        </w:rPr>
        <w:t xml:space="preserve">o   </w:t>
      </w:r>
    </w:p>
    <w:p w:rsidR="006D7C2C" w:rsidRDefault="006D7C2C">
      <w:pPr>
        <w:rPr>
          <w:rFonts w:ascii="Verdana" w:hAnsi="Verdana" w:cs="Arial"/>
          <w:sz w:val="28"/>
        </w:rPr>
      </w:pPr>
    </w:p>
    <w:p w:rsidR="00C4779D" w:rsidRPr="00AC7746" w:rsidRDefault="00C4779D" w:rsidP="00C4779D">
      <w:pPr>
        <w:rPr>
          <w:rFonts w:ascii="Verdana" w:hAnsi="Verdana" w:cs="Arial"/>
          <w:b/>
          <w:sz w:val="32"/>
          <w:szCs w:val="32"/>
        </w:rPr>
      </w:pPr>
      <w:r w:rsidRPr="00AC7746">
        <w:rPr>
          <w:rFonts w:ascii="Verdana" w:hAnsi="Verdana" w:cs="Arial"/>
          <w:b/>
          <w:sz w:val="32"/>
          <w:szCs w:val="32"/>
        </w:rPr>
        <w:t>If you have sight loss</w:t>
      </w:r>
      <w:r w:rsidR="00845B09">
        <w:rPr>
          <w:rFonts w:ascii="Verdana" w:hAnsi="Verdana" w:cs="Arial"/>
          <w:b/>
          <w:sz w:val="32"/>
          <w:szCs w:val="32"/>
        </w:rPr>
        <w:t>,</w:t>
      </w:r>
      <w:r w:rsidRPr="00AC7746">
        <w:rPr>
          <w:rFonts w:ascii="Verdana" w:hAnsi="Verdana" w:cs="Arial"/>
          <w:b/>
          <w:sz w:val="32"/>
          <w:szCs w:val="32"/>
        </w:rPr>
        <w:t xml:space="preserve"> complete Part 2:</w:t>
      </w:r>
    </w:p>
    <w:p w:rsidR="00C4779D" w:rsidRPr="00AC7746" w:rsidRDefault="00C824F3">
      <w:pPr>
        <w:rPr>
          <w:rFonts w:ascii="Verdana" w:hAnsi="Verdana" w:cs="Arial"/>
          <w:sz w:val="28"/>
        </w:rPr>
      </w:pPr>
      <w:r>
        <w:rPr>
          <w:rFonts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03DF52D" wp14:editId="43F3B270">
                <wp:simplePos x="0" y="0"/>
                <wp:positionH relativeFrom="column">
                  <wp:posOffset>127000</wp:posOffset>
                </wp:positionH>
                <wp:positionV relativeFrom="paragraph">
                  <wp:posOffset>139065</wp:posOffset>
                </wp:positionV>
                <wp:extent cx="6172200" cy="0"/>
                <wp:effectExtent l="0" t="0" r="19050" b="19050"/>
                <wp:wrapNone/>
                <wp:docPr id="23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3724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pt,10.95pt" to="496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" strokecolor="#f37245" strokeweight="1.5pt"/>
            </w:pict>
          </mc:Fallback>
        </mc:AlternateContent>
      </w:r>
    </w:p>
    <w:p w:rsidR="008B4E7C" w:rsidRPr="00AC7746" w:rsidRDefault="00C824F3">
      <w:pPr>
        <w:rPr>
          <w:rFonts w:cs="Arial"/>
          <w:b/>
          <w:color w:val="F37245"/>
          <w:sz w:val="32"/>
          <w:szCs w:val="32"/>
        </w:rPr>
      </w:pPr>
      <w:r>
        <w:rPr>
          <w:rFonts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F2CCD48" wp14:editId="74CC3365">
                <wp:simplePos x="0" y="0"/>
                <wp:positionH relativeFrom="column">
                  <wp:posOffset>2857500</wp:posOffset>
                </wp:positionH>
                <wp:positionV relativeFrom="paragraph">
                  <wp:posOffset>224790</wp:posOffset>
                </wp:positionV>
                <wp:extent cx="3543300" cy="685800"/>
                <wp:effectExtent l="0" t="0" r="19050" b="19050"/>
                <wp:wrapNone/>
                <wp:docPr id="2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F37CFE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4" type="#_x0000_t202" style="position:absolute;margin-left:225pt;margin-top:17.7pt;width:279pt;height:5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">
                <v:textbox>
                  <w:txbxContent>
                    <w:p w:rsidR="001E3480" w:rsidRPr="00F01499" w:rsidRDefault="001E3480" w:rsidP="00F37CFE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4E7C" w:rsidRPr="00AC7746">
        <w:rPr>
          <w:rFonts w:cs="Arial"/>
          <w:b/>
          <w:color w:val="F37245"/>
          <w:sz w:val="32"/>
          <w:szCs w:val="32"/>
        </w:rPr>
        <w:t xml:space="preserve">Part 2 </w:t>
      </w:r>
    </w:p>
    <w:p w:rsidR="0059569B" w:rsidRPr="00E23287" w:rsidRDefault="0059569B">
      <w:pPr>
        <w:rPr>
          <w:rFonts w:cs="Arial"/>
          <w:b/>
          <w:color w:val="333399"/>
          <w:sz w:val="32"/>
          <w:szCs w:val="32"/>
        </w:rPr>
      </w:pPr>
    </w:p>
    <w:p w:rsidR="00D77580" w:rsidRPr="00AC7746" w:rsidRDefault="00D77580">
      <w:pPr>
        <w:rPr>
          <w:rFonts w:ascii="Verdana" w:hAnsi="Verdana" w:cs="Arial"/>
          <w:sz w:val="28"/>
        </w:rPr>
      </w:pPr>
      <w:r w:rsidRPr="00AC7746">
        <w:rPr>
          <w:rFonts w:ascii="Verdana" w:hAnsi="Verdana" w:cs="Arial"/>
          <w:sz w:val="28"/>
        </w:rPr>
        <w:t xml:space="preserve">My </w:t>
      </w:r>
      <w:r w:rsidR="0073475B" w:rsidRPr="00AC7746">
        <w:rPr>
          <w:rFonts w:ascii="Verdana" w:hAnsi="Verdana" w:cs="Arial"/>
          <w:sz w:val="28"/>
        </w:rPr>
        <w:t>sight loss</w:t>
      </w:r>
      <w:r w:rsidR="00AF2C51" w:rsidRPr="00AC7746">
        <w:rPr>
          <w:rFonts w:ascii="Verdana" w:hAnsi="Verdana" w:cs="Arial"/>
          <w:sz w:val="28"/>
        </w:rPr>
        <w:t xml:space="preserve"> is caused by</w:t>
      </w:r>
    </w:p>
    <w:p w:rsidR="00431869" w:rsidRDefault="00431869">
      <w:pPr>
        <w:rPr>
          <w:rFonts w:cs="Arial"/>
          <w:sz w:val="28"/>
        </w:rPr>
      </w:pPr>
    </w:p>
    <w:p w:rsidR="006D4BBC" w:rsidRPr="00E62D96" w:rsidRDefault="003F7CDD">
      <w:pPr>
        <w:rPr>
          <w:rFonts w:cs="Arial"/>
          <w:sz w:val="28"/>
        </w:rPr>
      </w:pPr>
      <w:r>
        <w:rPr>
          <w:rFonts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117475</wp:posOffset>
                </wp:positionV>
                <wp:extent cx="3543300" cy="685800"/>
                <wp:effectExtent l="9525" t="12700" r="9525" b="6350"/>
                <wp:wrapNone/>
                <wp:docPr id="2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AF2C51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5" type="#_x0000_t202" style="position:absolute;margin-left:225pt;margin-top:9.25pt;width:279pt;height:5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">
                <v:textbox>
                  <w:txbxContent>
                    <w:p w:rsidR="001E3480" w:rsidRPr="00F01499" w:rsidRDefault="001E3480" w:rsidP="00AF2C51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7580" w:rsidRPr="00FF6036" w:rsidRDefault="002122DE" w:rsidP="00D77580">
      <w:pPr>
        <w:rPr>
          <w:rFonts w:ascii="Verdana" w:hAnsi="Verdana" w:cs="Arial"/>
          <w:sz w:val="28"/>
        </w:rPr>
      </w:pPr>
      <w:r w:rsidRPr="00FF6036">
        <w:rPr>
          <w:rFonts w:ascii="Verdana" w:hAnsi="Verdana" w:cs="Arial"/>
          <w:sz w:val="28"/>
        </w:rPr>
        <w:t>It</w:t>
      </w:r>
      <w:r w:rsidR="00EA7519" w:rsidRPr="00FF6036">
        <w:rPr>
          <w:rFonts w:ascii="Verdana" w:hAnsi="Verdana" w:cs="Arial"/>
          <w:sz w:val="28"/>
        </w:rPr>
        <w:t xml:space="preserve"> a</w:t>
      </w:r>
      <w:r w:rsidR="00D77580" w:rsidRPr="00FF6036">
        <w:rPr>
          <w:rFonts w:ascii="Verdana" w:hAnsi="Verdana" w:cs="Arial"/>
          <w:sz w:val="28"/>
        </w:rPr>
        <w:t>ffects m</w:t>
      </w:r>
      <w:r w:rsidR="00AF2C51" w:rsidRPr="00FF6036">
        <w:rPr>
          <w:rFonts w:ascii="Verdana" w:hAnsi="Verdana" w:cs="Arial"/>
          <w:sz w:val="28"/>
        </w:rPr>
        <w:t xml:space="preserve">y vision in the </w:t>
      </w:r>
      <w:r w:rsidR="00FF6036">
        <w:rPr>
          <w:rFonts w:ascii="Verdana" w:hAnsi="Verdana" w:cs="Arial"/>
          <w:sz w:val="28"/>
        </w:rPr>
        <w:br/>
      </w:r>
      <w:r w:rsidR="00AF2C51" w:rsidRPr="00FF6036">
        <w:rPr>
          <w:rFonts w:ascii="Verdana" w:hAnsi="Verdana" w:cs="Arial"/>
          <w:sz w:val="28"/>
        </w:rPr>
        <w:t>following ways</w:t>
      </w:r>
    </w:p>
    <w:p w:rsidR="00482D05" w:rsidRDefault="00482D05" w:rsidP="00D77580">
      <w:pPr>
        <w:rPr>
          <w:rFonts w:cs="Arial"/>
          <w:sz w:val="28"/>
        </w:rPr>
      </w:pPr>
    </w:p>
    <w:p w:rsidR="00AC7746" w:rsidRDefault="00C824F3" w:rsidP="00D77580">
      <w:pPr>
        <w:rPr>
          <w:rFonts w:cs="Arial"/>
          <w:sz w:val="28"/>
        </w:rPr>
      </w:pPr>
      <w:r>
        <w:rPr>
          <w:rFonts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3EED7F4" wp14:editId="7CDF6243">
                <wp:simplePos x="0" y="0"/>
                <wp:positionH relativeFrom="column">
                  <wp:posOffset>2857500</wp:posOffset>
                </wp:positionH>
                <wp:positionV relativeFrom="paragraph">
                  <wp:posOffset>83185</wp:posOffset>
                </wp:positionV>
                <wp:extent cx="3543300" cy="685800"/>
                <wp:effectExtent l="0" t="0" r="19050" b="19050"/>
                <wp:wrapNone/>
                <wp:docPr id="2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AF2C51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6" type="#_x0000_t202" style="position:absolute;margin-left:225pt;margin-top:6.55pt;width:279pt;height:5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">
                <v:textbox>
                  <w:txbxContent>
                    <w:p w:rsidR="001E3480" w:rsidRPr="00F01499" w:rsidRDefault="001E3480" w:rsidP="00AF2C51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90C37" w:rsidRPr="00AC7746" w:rsidRDefault="00290C37" w:rsidP="00D77580">
      <w:pPr>
        <w:rPr>
          <w:rFonts w:ascii="Verdana" w:hAnsi="Verdana" w:cs="Arial"/>
          <w:sz w:val="28"/>
        </w:rPr>
      </w:pPr>
      <w:r w:rsidRPr="00AC7746">
        <w:rPr>
          <w:rFonts w:ascii="Verdana" w:hAnsi="Verdana" w:cs="Arial"/>
          <w:sz w:val="28"/>
        </w:rPr>
        <w:t>Plea</w:t>
      </w:r>
      <w:r w:rsidR="00AF2C51" w:rsidRPr="00AC7746">
        <w:rPr>
          <w:rFonts w:ascii="Verdana" w:hAnsi="Verdana" w:cs="Arial"/>
          <w:sz w:val="28"/>
        </w:rPr>
        <w:t xml:space="preserve">se help me to use my </w:t>
      </w:r>
      <w:r w:rsidR="00AC7746">
        <w:rPr>
          <w:rFonts w:ascii="Verdana" w:hAnsi="Verdana" w:cs="Arial"/>
          <w:sz w:val="28"/>
        </w:rPr>
        <w:br/>
      </w:r>
      <w:r w:rsidR="00AF2C51" w:rsidRPr="00AC7746">
        <w:rPr>
          <w:rFonts w:ascii="Verdana" w:hAnsi="Verdana" w:cs="Arial"/>
          <w:sz w:val="28"/>
        </w:rPr>
        <w:t>vision by</w:t>
      </w:r>
      <w:r w:rsidR="00C824F3">
        <w:rPr>
          <w:rFonts w:ascii="Verdana" w:hAnsi="Verdana" w:cs="Arial"/>
          <w:sz w:val="28"/>
        </w:rPr>
        <w:br/>
      </w:r>
    </w:p>
    <w:p w:rsidR="00D77580" w:rsidRPr="00AC7746" w:rsidRDefault="003F7CDD" w:rsidP="006D4BBC">
      <w:pPr>
        <w:spacing w:before="240"/>
        <w:rPr>
          <w:rFonts w:ascii="Verdana" w:hAnsi="Verdana" w:cs="Arial"/>
          <w:sz w:val="28"/>
        </w:rPr>
      </w:pPr>
      <w:r>
        <w:rPr>
          <w:rFonts w:ascii="Verdana" w:hAnsi="Verdana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27940</wp:posOffset>
                </wp:positionV>
                <wp:extent cx="1485900" cy="342900"/>
                <wp:effectExtent l="0" t="0" r="19050" b="19050"/>
                <wp:wrapNone/>
                <wp:docPr id="1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AF2C51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7" type="#_x0000_t202" style="position:absolute;margin-left:249pt;margin-top:2.2pt;width:117pt;height:2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">
                <v:textbox>
                  <w:txbxContent>
                    <w:p w:rsidR="001E3480" w:rsidRPr="00F01499" w:rsidRDefault="001E3480" w:rsidP="00AF2C51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7580" w:rsidRPr="00AC7746">
        <w:rPr>
          <w:rFonts w:ascii="Verdana" w:hAnsi="Verdana" w:cs="Arial"/>
          <w:sz w:val="28"/>
        </w:rPr>
        <w:t xml:space="preserve">I have had </w:t>
      </w:r>
      <w:r w:rsidR="0073475B" w:rsidRPr="00AC7746">
        <w:rPr>
          <w:rFonts w:ascii="Verdana" w:hAnsi="Verdana" w:cs="Arial"/>
          <w:sz w:val="28"/>
        </w:rPr>
        <w:t>sight loss</w:t>
      </w:r>
      <w:r w:rsidR="006D4BBC" w:rsidRPr="00AC7746">
        <w:rPr>
          <w:rFonts w:ascii="Verdana" w:hAnsi="Verdana" w:cs="Arial"/>
          <w:sz w:val="28"/>
        </w:rPr>
        <w:t xml:space="preserve"> since I was</w:t>
      </w:r>
      <w:r w:rsidR="00AF2C51" w:rsidRPr="00AC7746">
        <w:rPr>
          <w:rFonts w:ascii="Verdana" w:hAnsi="Verdana" w:cs="Arial"/>
          <w:sz w:val="28"/>
        </w:rPr>
        <w:t xml:space="preserve">      </w:t>
      </w:r>
      <w:r w:rsidR="00431869" w:rsidRPr="00AC7746">
        <w:rPr>
          <w:rFonts w:ascii="Verdana" w:hAnsi="Verdana" w:cs="Arial"/>
          <w:sz w:val="28"/>
        </w:rPr>
        <w:t xml:space="preserve">                         </w:t>
      </w:r>
      <w:r w:rsidR="006D4BBC" w:rsidRPr="00AC7746">
        <w:rPr>
          <w:rFonts w:ascii="Verdana" w:hAnsi="Verdana" w:cs="Arial"/>
          <w:sz w:val="28"/>
        </w:rPr>
        <w:t>(age)</w:t>
      </w:r>
    </w:p>
    <w:p w:rsidR="00D77580" w:rsidRPr="00AC7746" w:rsidRDefault="00D77580">
      <w:pPr>
        <w:rPr>
          <w:rFonts w:ascii="Verdana" w:hAnsi="Verdana" w:cs="Arial"/>
          <w:sz w:val="28"/>
        </w:rPr>
      </w:pPr>
    </w:p>
    <w:p w:rsidR="009D5C8F" w:rsidRDefault="009D5C8F" w:rsidP="009D5C8F">
      <w:pPr>
        <w:rPr>
          <w:rFonts w:ascii="Verdana" w:hAnsi="Verdana" w:cs="Arial"/>
          <w:b/>
          <w:sz w:val="32"/>
          <w:szCs w:val="32"/>
        </w:rPr>
      </w:pPr>
      <w:r w:rsidRPr="00AC7746">
        <w:rPr>
          <w:rFonts w:ascii="Verdana" w:hAnsi="Verdana" w:cs="Arial"/>
          <w:b/>
          <w:sz w:val="32"/>
          <w:szCs w:val="32"/>
        </w:rPr>
        <w:t>When you want my attention (communication)</w:t>
      </w:r>
    </w:p>
    <w:p w:rsidR="0059569B" w:rsidRPr="00C824F3" w:rsidRDefault="0059569B" w:rsidP="009D5C8F">
      <w:pPr>
        <w:rPr>
          <w:rFonts w:ascii="Verdana" w:hAnsi="Verdana" w:cs="Arial"/>
          <w:b/>
          <w:sz w:val="16"/>
          <w:szCs w:val="16"/>
        </w:rPr>
      </w:pPr>
    </w:p>
    <w:p w:rsidR="006D4BBC" w:rsidRPr="00AC7746" w:rsidRDefault="003F7CDD" w:rsidP="009D5C8F">
      <w:pPr>
        <w:rPr>
          <w:rFonts w:ascii="Verdana" w:hAnsi="Verdana" w:cs="Arial"/>
          <w:b/>
          <w:sz w:val="32"/>
          <w:szCs w:val="32"/>
        </w:rPr>
      </w:pPr>
      <w:r>
        <w:rPr>
          <w:rFonts w:ascii="Verdana" w:hAnsi="Verdana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98425</wp:posOffset>
                </wp:positionV>
                <wp:extent cx="3543300" cy="685800"/>
                <wp:effectExtent l="9525" t="12700" r="9525" b="6350"/>
                <wp:wrapNone/>
                <wp:docPr id="1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3467E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8" type="#_x0000_t202" style="position:absolute;margin-left:225pt;margin-top:7.75pt;width:279pt;height:5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">
                <v:textbox>
                  <w:txbxContent>
                    <w:p w:rsidR="001E3480" w:rsidRPr="00F01499" w:rsidRDefault="001E3480" w:rsidP="003467E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4BBC" w:rsidRPr="00AC7746" w:rsidRDefault="009D5C8F" w:rsidP="009D5C8F">
      <w:pPr>
        <w:rPr>
          <w:rFonts w:ascii="Verdana" w:hAnsi="Verdana" w:cs="Arial"/>
          <w:sz w:val="28"/>
        </w:rPr>
      </w:pPr>
      <w:r w:rsidRPr="00AC7746">
        <w:rPr>
          <w:rFonts w:ascii="Verdana" w:hAnsi="Verdana" w:cs="Arial"/>
          <w:sz w:val="28"/>
        </w:rPr>
        <w:t>I prefer you to say hello by</w:t>
      </w:r>
    </w:p>
    <w:p w:rsidR="003467E6" w:rsidRPr="00AC7746" w:rsidRDefault="003467E6" w:rsidP="009D5C8F">
      <w:pPr>
        <w:rPr>
          <w:rFonts w:ascii="Verdana" w:hAnsi="Verdana" w:cs="Arial"/>
          <w:sz w:val="28"/>
        </w:rPr>
      </w:pPr>
    </w:p>
    <w:p w:rsidR="003467E6" w:rsidRPr="00AC7746" w:rsidRDefault="003F7CDD" w:rsidP="009D5C8F">
      <w:pPr>
        <w:rPr>
          <w:rFonts w:ascii="Verdana" w:hAnsi="Verdana" w:cs="Arial"/>
          <w:sz w:val="28"/>
        </w:rPr>
      </w:pPr>
      <w:r>
        <w:rPr>
          <w:rFonts w:ascii="Verdana" w:hAnsi="Verdana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-24765</wp:posOffset>
                </wp:positionV>
                <wp:extent cx="3543300" cy="685800"/>
                <wp:effectExtent l="0" t="0" r="19050" b="19050"/>
                <wp:wrapNone/>
                <wp:docPr id="1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3467E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9" type="#_x0000_t202" style="position:absolute;margin-left:225pt;margin-top:-1.95pt;width:279pt;height:5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">
                <v:textbox>
                  <w:txbxContent>
                    <w:p w:rsidR="001E3480" w:rsidRPr="00F01499" w:rsidRDefault="001E3480" w:rsidP="003467E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467E6" w:rsidRPr="00AC7746" w:rsidRDefault="009D5C8F" w:rsidP="009D5C8F">
      <w:pPr>
        <w:rPr>
          <w:rFonts w:ascii="Verdana" w:hAnsi="Verdana" w:cs="Arial"/>
          <w:sz w:val="28"/>
        </w:rPr>
      </w:pPr>
      <w:r w:rsidRPr="00AC7746">
        <w:rPr>
          <w:rFonts w:ascii="Verdana" w:hAnsi="Verdana" w:cs="Arial"/>
          <w:sz w:val="28"/>
        </w:rPr>
        <w:t>If I want to finish an act</w:t>
      </w:r>
      <w:r w:rsidR="003467E6" w:rsidRPr="00AC7746">
        <w:rPr>
          <w:rFonts w:ascii="Verdana" w:hAnsi="Verdana" w:cs="Arial"/>
          <w:sz w:val="28"/>
        </w:rPr>
        <w:t xml:space="preserve">ivity </w:t>
      </w:r>
      <w:r w:rsidR="00AC7746">
        <w:rPr>
          <w:rFonts w:ascii="Verdana" w:hAnsi="Verdana" w:cs="Arial"/>
          <w:sz w:val="28"/>
        </w:rPr>
        <w:br/>
      </w:r>
      <w:r w:rsidR="003467E6" w:rsidRPr="00AC7746">
        <w:rPr>
          <w:rFonts w:ascii="Verdana" w:hAnsi="Verdana" w:cs="Arial"/>
          <w:sz w:val="28"/>
        </w:rPr>
        <w:t>or say</w:t>
      </w:r>
      <w:r w:rsidR="00AC7746">
        <w:rPr>
          <w:rFonts w:ascii="Verdana" w:hAnsi="Verdana" w:cs="Arial"/>
          <w:sz w:val="28"/>
        </w:rPr>
        <w:t xml:space="preserve"> </w:t>
      </w:r>
      <w:r w:rsidR="003467E6" w:rsidRPr="00AC7746">
        <w:rPr>
          <w:rFonts w:ascii="Verdana" w:hAnsi="Verdana" w:cs="Arial"/>
          <w:sz w:val="28"/>
        </w:rPr>
        <w:t>goodbye, I will</w:t>
      </w:r>
    </w:p>
    <w:p w:rsidR="003467E6" w:rsidRPr="00AC7746" w:rsidRDefault="00C824F3" w:rsidP="009D5C8F">
      <w:pPr>
        <w:rPr>
          <w:rFonts w:ascii="Verdana" w:hAnsi="Verdana" w:cs="Arial"/>
          <w:sz w:val="28"/>
        </w:rPr>
      </w:pPr>
      <w:r w:rsidRPr="00C824F3">
        <w:rPr>
          <w:rFonts w:ascii="Verdana" w:hAnsi="Verdana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78325B3" wp14:editId="7D4A2C06">
                <wp:simplePos x="0" y="0"/>
                <wp:positionH relativeFrom="column">
                  <wp:posOffset>2857500</wp:posOffset>
                </wp:positionH>
                <wp:positionV relativeFrom="paragraph">
                  <wp:posOffset>147955</wp:posOffset>
                </wp:positionV>
                <wp:extent cx="3543300" cy="685800"/>
                <wp:effectExtent l="0" t="0" r="19050" b="19050"/>
                <wp:wrapNone/>
                <wp:docPr id="1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3467E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50" type="#_x0000_t202" style="position:absolute;margin-left:225pt;margin-top:11.65pt;width:279pt;height:5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">
                <v:textbox>
                  <w:txbxContent>
                    <w:p w:rsidR="001E3480" w:rsidRPr="00F01499" w:rsidRDefault="001E3480" w:rsidP="003467E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4BBC" w:rsidRPr="00C824F3" w:rsidRDefault="006D4BBC" w:rsidP="009D5C8F">
      <w:pPr>
        <w:rPr>
          <w:rFonts w:ascii="Verdana" w:hAnsi="Verdana" w:cs="Arial"/>
          <w:sz w:val="16"/>
          <w:szCs w:val="16"/>
        </w:rPr>
      </w:pPr>
    </w:p>
    <w:p w:rsidR="00892898" w:rsidRPr="00AC7746" w:rsidRDefault="00892898" w:rsidP="00892898">
      <w:pPr>
        <w:rPr>
          <w:rFonts w:ascii="Verdana" w:hAnsi="Verdana" w:cs="Arial"/>
          <w:sz w:val="28"/>
        </w:rPr>
      </w:pPr>
      <w:r w:rsidRPr="00AC7746">
        <w:rPr>
          <w:rFonts w:ascii="Verdana" w:hAnsi="Verdana" w:cs="Arial"/>
          <w:sz w:val="28"/>
        </w:rPr>
        <w:t>When I wan</w:t>
      </w:r>
      <w:r w:rsidR="003467E6" w:rsidRPr="00AC7746">
        <w:rPr>
          <w:rFonts w:ascii="Verdana" w:hAnsi="Verdana" w:cs="Arial"/>
          <w:sz w:val="28"/>
        </w:rPr>
        <w:t xml:space="preserve">t your attention </w:t>
      </w:r>
      <w:r w:rsidR="00AC7746">
        <w:rPr>
          <w:rFonts w:ascii="Verdana" w:hAnsi="Verdana" w:cs="Arial"/>
          <w:sz w:val="28"/>
        </w:rPr>
        <w:br/>
      </w:r>
      <w:r w:rsidR="003467E6" w:rsidRPr="00AC7746">
        <w:rPr>
          <w:rFonts w:ascii="Verdana" w:hAnsi="Verdana" w:cs="Arial"/>
          <w:sz w:val="28"/>
        </w:rPr>
        <w:t>I will</w:t>
      </w:r>
    </w:p>
    <w:p w:rsidR="003467E6" w:rsidRPr="00AC7746" w:rsidRDefault="003467E6" w:rsidP="00892898">
      <w:pPr>
        <w:rPr>
          <w:rFonts w:ascii="Verdana" w:hAnsi="Verdana" w:cs="Arial"/>
          <w:sz w:val="28"/>
        </w:rPr>
      </w:pPr>
    </w:p>
    <w:p w:rsidR="003467E6" w:rsidRPr="00C824F3" w:rsidRDefault="003467E6" w:rsidP="00892898">
      <w:pPr>
        <w:rPr>
          <w:rFonts w:ascii="Verdana" w:hAnsi="Verdana" w:cs="Arial"/>
          <w:sz w:val="16"/>
          <w:szCs w:val="16"/>
        </w:rPr>
      </w:pPr>
    </w:p>
    <w:p w:rsidR="00F7658E" w:rsidRPr="00AC7746" w:rsidRDefault="003F7CDD" w:rsidP="009D5C8F">
      <w:pPr>
        <w:rPr>
          <w:rFonts w:ascii="Verdana" w:hAnsi="Verdana" w:cs="Arial"/>
          <w:sz w:val="28"/>
        </w:rPr>
      </w:pPr>
      <w:r>
        <w:rPr>
          <w:rFonts w:ascii="Verdana" w:hAnsi="Verdana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19685</wp:posOffset>
                </wp:positionV>
                <wp:extent cx="216535" cy="190500"/>
                <wp:effectExtent l="9525" t="10160" r="12065" b="8890"/>
                <wp:wrapNone/>
                <wp:docPr id="15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A3438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51" type="#_x0000_t202" style="position:absolute;margin-left:453pt;margin-top:1.55pt;width:17.05pt;height: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">
                <v:textbox>
                  <w:txbxContent>
                    <w:p w:rsidR="001E3480" w:rsidRPr="00F01499" w:rsidRDefault="001E3480" w:rsidP="00A3438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19685</wp:posOffset>
                </wp:positionV>
                <wp:extent cx="216535" cy="190500"/>
                <wp:effectExtent l="9525" t="10160" r="12065" b="8890"/>
                <wp:wrapNone/>
                <wp:docPr id="1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A3438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52" type="#_x0000_t202" style="position:absolute;margin-left:396pt;margin-top:1.55pt;width:17.05pt;height: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">
                <v:textbox>
                  <w:txbxContent>
                    <w:p w:rsidR="001E3480" w:rsidRPr="00F01499" w:rsidRDefault="001E3480" w:rsidP="00A3438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1297" w:rsidRPr="00AC7746">
        <w:rPr>
          <w:rFonts w:ascii="Verdana" w:hAnsi="Verdana" w:cs="Arial"/>
          <w:sz w:val="28"/>
        </w:rPr>
        <w:t>Sometimes I can find it difficult to hear clearly</w:t>
      </w:r>
      <w:r w:rsidR="00F7658E" w:rsidRPr="00AC7746">
        <w:rPr>
          <w:rFonts w:ascii="Verdana" w:hAnsi="Verdana" w:cs="Arial"/>
          <w:sz w:val="28"/>
        </w:rPr>
        <w:t>.</w:t>
      </w:r>
      <w:r w:rsidR="00F7658E" w:rsidRPr="00AC7746">
        <w:rPr>
          <w:rFonts w:ascii="Verdana" w:hAnsi="Verdana" w:cs="Arial"/>
          <w:sz w:val="28"/>
        </w:rPr>
        <w:tab/>
      </w:r>
      <w:r w:rsidR="00551297" w:rsidRPr="00AC7746">
        <w:rPr>
          <w:rFonts w:ascii="Verdana" w:hAnsi="Verdana" w:cs="Arial"/>
          <w:sz w:val="28"/>
        </w:rPr>
        <w:t xml:space="preserve"> </w:t>
      </w:r>
      <w:r w:rsidR="00FF6036">
        <w:rPr>
          <w:rFonts w:ascii="Verdana" w:hAnsi="Verdana" w:cs="Arial"/>
          <w:sz w:val="28"/>
        </w:rPr>
        <w:t>y</w:t>
      </w:r>
      <w:r w:rsidR="00F7658E" w:rsidRPr="00AC7746">
        <w:rPr>
          <w:rFonts w:ascii="Verdana" w:hAnsi="Verdana" w:cs="Arial"/>
          <w:sz w:val="28"/>
        </w:rPr>
        <w:t>es</w:t>
      </w:r>
      <w:r w:rsidR="00F7658E" w:rsidRPr="00AC7746">
        <w:rPr>
          <w:rFonts w:ascii="Verdana" w:hAnsi="Verdana" w:cs="Arial"/>
          <w:sz w:val="36"/>
          <w:szCs w:val="36"/>
        </w:rPr>
        <w:t xml:space="preserve"> </w:t>
      </w:r>
      <w:r w:rsidR="00FF6036">
        <w:rPr>
          <w:rFonts w:ascii="Verdana" w:hAnsi="Verdana" w:cs="Arial"/>
          <w:sz w:val="28"/>
        </w:rPr>
        <w:t xml:space="preserve">       n</w:t>
      </w:r>
      <w:r w:rsidR="00F7658E" w:rsidRPr="00AC7746">
        <w:rPr>
          <w:rFonts w:ascii="Verdana" w:hAnsi="Verdana" w:cs="Arial"/>
          <w:sz w:val="28"/>
        </w:rPr>
        <w:t xml:space="preserve">o  </w:t>
      </w:r>
    </w:p>
    <w:p w:rsidR="00551297" w:rsidRPr="00C824F3" w:rsidRDefault="00C824F3" w:rsidP="009D5C8F">
      <w:pPr>
        <w:rPr>
          <w:rFonts w:ascii="Verdana" w:hAnsi="Verdana" w:cs="Arial"/>
          <w:sz w:val="16"/>
          <w:szCs w:val="16"/>
        </w:rPr>
      </w:pPr>
      <w:r w:rsidRPr="00C824F3">
        <w:rPr>
          <w:rFonts w:ascii="Verdana" w:hAnsi="Verdana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00DB802" wp14:editId="2958D715">
                <wp:simplePos x="0" y="0"/>
                <wp:positionH relativeFrom="column">
                  <wp:posOffset>2959100</wp:posOffset>
                </wp:positionH>
                <wp:positionV relativeFrom="paragraph">
                  <wp:posOffset>105410</wp:posOffset>
                </wp:positionV>
                <wp:extent cx="3429000" cy="685800"/>
                <wp:effectExtent l="0" t="0" r="19050" b="19050"/>
                <wp:wrapNone/>
                <wp:docPr id="1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3467E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53" type="#_x0000_t202" style="position:absolute;margin-left:233pt;margin-top:8.3pt;width:270pt;height:5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">
                <v:textbox>
                  <w:txbxContent>
                    <w:p w:rsidR="001E3480" w:rsidRPr="00F01499" w:rsidRDefault="001E3480" w:rsidP="003467E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58E" w:rsidRPr="00AC7746">
        <w:rPr>
          <w:rFonts w:ascii="Verdana" w:hAnsi="Verdana" w:cs="Arial"/>
          <w:sz w:val="28"/>
        </w:rPr>
        <w:t xml:space="preserve"> </w:t>
      </w:r>
    </w:p>
    <w:p w:rsidR="003467E6" w:rsidRPr="00C824F3" w:rsidRDefault="003467E6" w:rsidP="00D353B9">
      <w:pPr>
        <w:rPr>
          <w:rFonts w:ascii="Verdana" w:hAnsi="Verdana" w:cs="Arial"/>
          <w:sz w:val="16"/>
          <w:szCs w:val="16"/>
        </w:rPr>
      </w:pPr>
    </w:p>
    <w:p w:rsidR="00D353B9" w:rsidRPr="00AC7746" w:rsidRDefault="00D353B9" w:rsidP="00D353B9">
      <w:pPr>
        <w:rPr>
          <w:rFonts w:ascii="Verdana" w:hAnsi="Verdana" w:cs="Arial"/>
          <w:sz w:val="28"/>
        </w:rPr>
      </w:pPr>
      <w:r w:rsidRPr="00AC7746">
        <w:rPr>
          <w:rFonts w:ascii="Verdana" w:hAnsi="Verdana" w:cs="Arial"/>
          <w:sz w:val="28"/>
        </w:rPr>
        <w:t>Plea</w:t>
      </w:r>
      <w:r w:rsidR="003467E6" w:rsidRPr="00AC7746">
        <w:rPr>
          <w:rFonts w:ascii="Verdana" w:hAnsi="Verdana" w:cs="Arial"/>
          <w:sz w:val="28"/>
        </w:rPr>
        <w:t xml:space="preserve">se help me to use my </w:t>
      </w:r>
      <w:r w:rsidR="00AC7746">
        <w:rPr>
          <w:rFonts w:ascii="Verdana" w:hAnsi="Verdana" w:cs="Arial"/>
          <w:sz w:val="28"/>
        </w:rPr>
        <w:br/>
      </w:r>
      <w:r w:rsidR="003467E6" w:rsidRPr="00AC7746">
        <w:rPr>
          <w:rFonts w:ascii="Verdana" w:hAnsi="Verdana" w:cs="Arial"/>
          <w:sz w:val="28"/>
        </w:rPr>
        <w:t>hearing by</w:t>
      </w:r>
    </w:p>
    <w:p w:rsidR="003467E6" w:rsidRPr="00E62D96" w:rsidRDefault="003467E6" w:rsidP="00D353B9">
      <w:pPr>
        <w:rPr>
          <w:rFonts w:cs="Arial"/>
          <w:sz w:val="28"/>
        </w:rPr>
      </w:pPr>
    </w:p>
    <w:p w:rsidR="00ED063E" w:rsidRPr="00AC7746" w:rsidRDefault="00ED063E" w:rsidP="00ED063E">
      <w:pPr>
        <w:rPr>
          <w:rFonts w:ascii="Verdana" w:hAnsi="Verdana" w:cs="Arial"/>
          <w:b/>
          <w:sz w:val="32"/>
          <w:szCs w:val="32"/>
        </w:rPr>
      </w:pPr>
      <w:r w:rsidRPr="00AC7746">
        <w:rPr>
          <w:rFonts w:ascii="Verdana" w:hAnsi="Verdana" w:cs="Arial"/>
          <w:b/>
          <w:sz w:val="32"/>
          <w:szCs w:val="32"/>
        </w:rPr>
        <w:t>Things that help me:</w:t>
      </w:r>
    </w:p>
    <w:p w:rsidR="006D4BBC" w:rsidRPr="00AC7746" w:rsidRDefault="006D4BBC" w:rsidP="00ED063E">
      <w:pPr>
        <w:rPr>
          <w:rFonts w:ascii="Verdana" w:hAnsi="Verdana" w:cs="Arial"/>
          <w:b/>
          <w:sz w:val="16"/>
          <w:szCs w:val="16"/>
        </w:rPr>
      </w:pPr>
    </w:p>
    <w:p w:rsidR="006D7C2C" w:rsidRPr="00AC7746" w:rsidRDefault="00ED063E" w:rsidP="00ED063E">
      <w:pPr>
        <w:rPr>
          <w:rFonts w:ascii="Verdana" w:hAnsi="Verdana" w:cs="Arial"/>
          <w:sz w:val="28"/>
        </w:rPr>
      </w:pPr>
      <w:r w:rsidRPr="00AC7746">
        <w:rPr>
          <w:rFonts w:ascii="Verdana" w:hAnsi="Verdana" w:cs="Arial"/>
          <w:sz w:val="28"/>
        </w:rPr>
        <w:t>I have my belongings arranged so I can find them.</w:t>
      </w:r>
      <w:r w:rsidR="006D7C2C" w:rsidRPr="00AC7746">
        <w:rPr>
          <w:rFonts w:ascii="Verdana" w:hAnsi="Verdana" w:cs="Arial"/>
          <w:sz w:val="28"/>
        </w:rPr>
        <w:t xml:space="preserve">  </w:t>
      </w:r>
      <w:r w:rsidRPr="00AC7746">
        <w:rPr>
          <w:rFonts w:ascii="Verdana" w:hAnsi="Verdana" w:cs="Arial"/>
          <w:sz w:val="28"/>
        </w:rPr>
        <w:t xml:space="preserve">Here are some of the most important things I want to have kept in the same place: </w:t>
      </w:r>
    </w:p>
    <w:p w:rsidR="006D7C2C" w:rsidRPr="00AC7746" w:rsidRDefault="003F7CDD" w:rsidP="00ED063E">
      <w:pPr>
        <w:rPr>
          <w:rFonts w:ascii="Verdana" w:hAnsi="Verdana" w:cs="Arial"/>
          <w:sz w:val="28"/>
        </w:rPr>
      </w:pPr>
      <w:r>
        <w:rPr>
          <w:rFonts w:ascii="Verdana" w:hAnsi="Verdana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111760</wp:posOffset>
                </wp:positionV>
                <wp:extent cx="6286500" cy="711200"/>
                <wp:effectExtent l="0" t="0" r="19050" b="12700"/>
                <wp:wrapNone/>
                <wp:docPr id="1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0776D7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54" type="#_x0000_t202" style="position:absolute;margin-left:-.35pt;margin-top:8.8pt;width:495pt;height:5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">
                <v:textbox>
                  <w:txbxContent>
                    <w:p w:rsidR="001E3480" w:rsidRPr="00F01499" w:rsidRDefault="001E3480" w:rsidP="000776D7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776D7" w:rsidRPr="00AC7746" w:rsidRDefault="000776D7" w:rsidP="00ED063E">
      <w:pPr>
        <w:rPr>
          <w:rFonts w:ascii="Verdana" w:hAnsi="Verdana" w:cs="Arial"/>
          <w:sz w:val="28"/>
        </w:rPr>
      </w:pPr>
    </w:p>
    <w:p w:rsidR="000776D7" w:rsidRPr="00AC7746" w:rsidRDefault="000776D7" w:rsidP="00ED063E">
      <w:pPr>
        <w:rPr>
          <w:rFonts w:ascii="Verdana" w:hAnsi="Verdana" w:cs="Arial"/>
          <w:sz w:val="28"/>
        </w:rPr>
      </w:pPr>
    </w:p>
    <w:p w:rsidR="000776D7" w:rsidRPr="00AC7746" w:rsidRDefault="000776D7" w:rsidP="00ED063E">
      <w:pPr>
        <w:rPr>
          <w:rFonts w:ascii="Verdana" w:hAnsi="Verdana" w:cs="Arial"/>
          <w:sz w:val="28"/>
        </w:rPr>
      </w:pPr>
    </w:p>
    <w:p w:rsidR="000776D7" w:rsidRDefault="000776D7" w:rsidP="00ED063E">
      <w:pPr>
        <w:rPr>
          <w:rFonts w:ascii="Verdana" w:hAnsi="Verdana" w:cs="Arial"/>
          <w:sz w:val="28"/>
        </w:rPr>
      </w:pPr>
    </w:p>
    <w:p w:rsidR="00392981" w:rsidRPr="00AC7746" w:rsidRDefault="00392981" w:rsidP="00ED063E">
      <w:pPr>
        <w:rPr>
          <w:rFonts w:ascii="Verdana" w:hAnsi="Verdana" w:cs="Arial"/>
          <w:sz w:val="28"/>
        </w:rPr>
      </w:pPr>
      <w:r w:rsidRPr="00AC7746">
        <w:rPr>
          <w:rFonts w:ascii="Verdana" w:hAnsi="Verdana" w:cs="Arial"/>
          <w:sz w:val="28"/>
        </w:rPr>
        <w:t>This is the equipment I</w:t>
      </w:r>
      <w:r w:rsidR="002F185A" w:rsidRPr="00AC7746">
        <w:rPr>
          <w:rFonts w:ascii="Verdana" w:hAnsi="Verdana" w:cs="Arial"/>
          <w:sz w:val="28"/>
        </w:rPr>
        <w:t xml:space="preserve"> use and what I use it for</w:t>
      </w:r>
    </w:p>
    <w:p w:rsidR="006D7C2C" w:rsidRPr="00AC7746" w:rsidRDefault="003F7CDD" w:rsidP="00ED063E">
      <w:pPr>
        <w:rPr>
          <w:rFonts w:ascii="Verdana" w:hAnsi="Verdana" w:cs="Arial"/>
          <w:sz w:val="28"/>
        </w:rPr>
      </w:pPr>
      <w:r>
        <w:rPr>
          <w:rFonts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98425</wp:posOffset>
                </wp:positionV>
                <wp:extent cx="6286500" cy="787400"/>
                <wp:effectExtent l="0" t="0" r="19050" b="12700"/>
                <wp:wrapNone/>
                <wp:docPr id="1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0776D7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5" type="#_x0000_t202" style="position:absolute;margin-left:-.35pt;margin-top:7.75pt;width:495pt;height:6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">
                <v:textbox>
                  <w:txbxContent>
                    <w:p w:rsidR="001E3480" w:rsidRPr="00F01499" w:rsidRDefault="001E3480" w:rsidP="000776D7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4B71" w:rsidRDefault="00944B71" w:rsidP="00392981">
      <w:pPr>
        <w:rPr>
          <w:rFonts w:cs="Arial"/>
          <w:b/>
          <w:sz w:val="32"/>
          <w:szCs w:val="32"/>
        </w:rPr>
      </w:pPr>
    </w:p>
    <w:p w:rsidR="000776D7" w:rsidRDefault="000776D7" w:rsidP="00392981">
      <w:pPr>
        <w:rPr>
          <w:rFonts w:cs="Arial"/>
          <w:b/>
          <w:sz w:val="32"/>
          <w:szCs w:val="32"/>
        </w:rPr>
      </w:pPr>
    </w:p>
    <w:p w:rsidR="000776D7" w:rsidRDefault="000776D7" w:rsidP="00392981">
      <w:pPr>
        <w:rPr>
          <w:rFonts w:cs="Arial"/>
          <w:b/>
          <w:sz w:val="32"/>
          <w:szCs w:val="32"/>
        </w:rPr>
      </w:pPr>
    </w:p>
    <w:p w:rsidR="0059569B" w:rsidRDefault="0059569B" w:rsidP="00392981">
      <w:pPr>
        <w:rPr>
          <w:rFonts w:ascii="Verdana" w:hAnsi="Verdana" w:cs="Arial"/>
          <w:b/>
          <w:sz w:val="32"/>
          <w:szCs w:val="32"/>
        </w:rPr>
      </w:pPr>
    </w:p>
    <w:p w:rsidR="00392981" w:rsidRPr="00B962F8" w:rsidRDefault="00392981" w:rsidP="00392981">
      <w:pPr>
        <w:rPr>
          <w:rFonts w:ascii="Verdana" w:hAnsi="Verdana" w:cs="Arial"/>
          <w:b/>
          <w:sz w:val="32"/>
          <w:szCs w:val="32"/>
        </w:rPr>
      </w:pPr>
      <w:r w:rsidRPr="00B962F8">
        <w:rPr>
          <w:rFonts w:ascii="Verdana" w:hAnsi="Verdana" w:cs="Arial"/>
          <w:b/>
          <w:sz w:val="32"/>
          <w:szCs w:val="32"/>
        </w:rPr>
        <w:t>Some things I do not like</w:t>
      </w:r>
    </w:p>
    <w:p w:rsidR="006D4BBC" w:rsidRPr="00B962F8" w:rsidRDefault="006D4BBC" w:rsidP="00392981">
      <w:pPr>
        <w:rPr>
          <w:rFonts w:ascii="Verdana" w:hAnsi="Verdana" w:cs="Arial"/>
          <w:b/>
          <w:sz w:val="16"/>
          <w:szCs w:val="16"/>
        </w:rPr>
      </w:pPr>
    </w:p>
    <w:p w:rsidR="00392981" w:rsidRPr="00B962F8" w:rsidRDefault="00392981" w:rsidP="00392981">
      <w:pPr>
        <w:rPr>
          <w:rFonts w:ascii="Verdana" w:hAnsi="Verdana" w:cs="Arial"/>
          <w:sz w:val="28"/>
        </w:rPr>
      </w:pPr>
      <w:r w:rsidRPr="00B962F8">
        <w:rPr>
          <w:rFonts w:ascii="Verdana" w:hAnsi="Verdana" w:cs="Arial"/>
          <w:sz w:val="28"/>
        </w:rPr>
        <w:t>Environments / situations that</w:t>
      </w:r>
      <w:r w:rsidR="002F185A" w:rsidRPr="00B962F8">
        <w:rPr>
          <w:rFonts w:ascii="Verdana" w:hAnsi="Verdana" w:cs="Arial"/>
          <w:sz w:val="28"/>
        </w:rPr>
        <w:t xml:space="preserve"> I find difficult / stressful</w:t>
      </w:r>
    </w:p>
    <w:p w:rsidR="006D7C2C" w:rsidRPr="00B962F8" w:rsidRDefault="003F7CDD" w:rsidP="00392981">
      <w:pPr>
        <w:rPr>
          <w:rFonts w:ascii="Verdana" w:hAnsi="Verdana" w:cs="Arial"/>
          <w:sz w:val="28"/>
        </w:rPr>
      </w:pPr>
      <w:r>
        <w:rPr>
          <w:rFonts w:ascii="Verdana" w:hAnsi="Verdana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36830</wp:posOffset>
                </wp:positionV>
                <wp:extent cx="6286500" cy="596900"/>
                <wp:effectExtent l="0" t="0" r="19050" b="12700"/>
                <wp:wrapNone/>
                <wp:docPr id="1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2F185A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56" type="#_x0000_t202" style="position:absolute;margin-left:-.35pt;margin-top:2.9pt;width:495pt;height:4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">
                <v:textbox>
                  <w:txbxContent>
                    <w:p w:rsidR="001E3480" w:rsidRPr="00F01499" w:rsidRDefault="001E3480" w:rsidP="002F185A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4BBC" w:rsidRPr="00B962F8" w:rsidRDefault="006D4BBC" w:rsidP="00392981">
      <w:pPr>
        <w:rPr>
          <w:rFonts w:ascii="Verdana" w:hAnsi="Verdana" w:cs="Arial"/>
          <w:sz w:val="28"/>
        </w:rPr>
      </w:pPr>
    </w:p>
    <w:p w:rsidR="002F185A" w:rsidRPr="00B962F8" w:rsidRDefault="002F185A" w:rsidP="00392981">
      <w:pPr>
        <w:rPr>
          <w:rFonts w:ascii="Verdana" w:hAnsi="Verdana" w:cs="Arial"/>
          <w:sz w:val="28"/>
        </w:rPr>
      </w:pPr>
    </w:p>
    <w:p w:rsidR="007E340D" w:rsidRPr="00B962F8" w:rsidRDefault="00C824F3" w:rsidP="00ED063E">
      <w:pPr>
        <w:rPr>
          <w:rFonts w:ascii="Verdana" w:hAnsi="Verdana" w:cs="Arial"/>
          <w:sz w:val="22"/>
          <w:szCs w:val="22"/>
        </w:rPr>
      </w:pPr>
      <w:r w:rsidRPr="00C824F3">
        <w:rPr>
          <w:rFonts w:ascii="Verdana" w:hAnsi="Verdana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08E38F0" wp14:editId="7B2B2A26">
                <wp:simplePos x="0" y="0"/>
                <wp:positionH relativeFrom="column">
                  <wp:posOffset>1902460</wp:posOffset>
                </wp:positionH>
                <wp:positionV relativeFrom="paragraph">
                  <wp:posOffset>138430</wp:posOffset>
                </wp:positionV>
                <wp:extent cx="4384040" cy="461010"/>
                <wp:effectExtent l="0" t="0" r="16510" b="15240"/>
                <wp:wrapNone/>
                <wp:docPr id="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4040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2F185A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57" type="#_x0000_t202" style="position:absolute;margin-left:149.8pt;margin-top:10.9pt;width:345.2pt;height:36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">
                <v:textbox>
                  <w:txbxContent>
                    <w:p w:rsidR="001E3480" w:rsidRPr="00F01499" w:rsidRDefault="001E3480" w:rsidP="002F185A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569B" w:rsidRPr="00C824F3" w:rsidRDefault="0059569B" w:rsidP="00ED063E">
      <w:pPr>
        <w:rPr>
          <w:rFonts w:ascii="Verdana" w:hAnsi="Verdana" w:cs="Arial"/>
          <w:sz w:val="16"/>
          <w:szCs w:val="16"/>
        </w:rPr>
      </w:pPr>
    </w:p>
    <w:p w:rsidR="006D4BBC" w:rsidRPr="00B962F8" w:rsidRDefault="00392981" w:rsidP="00ED063E">
      <w:pPr>
        <w:rPr>
          <w:rFonts w:ascii="Verdana" w:hAnsi="Verdana" w:cs="Arial"/>
          <w:sz w:val="28"/>
        </w:rPr>
      </w:pPr>
      <w:r w:rsidRPr="00B962F8">
        <w:rPr>
          <w:rFonts w:ascii="Verdana" w:hAnsi="Verdana" w:cs="Arial"/>
          <w:sz w:val="28"/>
        </w:rPr>
        <w:t xml:space="preserve">I don’t like it when </w:t>
      </w:r>
    </w:p>
    <w:p w:rsidR="002F185A" w:rsidRPr="00B962F8" w:rsidRDefault="002F185A" w:rsidP="00ED063E">
      <w:pPr>
        <w:rPr>
          <w:rFonts w:ascii="Verdana" w:hAnsi="Verdana" w:cs="Arial"/>
          <w:sz w:val="28"/>
        </w:rPr>
      </w:pPr>
    </w:p>
    <w:p w:rsidR="00D9385F" w:rsidRPr="00D9385F" w:rsidRDefault="00D9385F" w:rsidP="00ED063E">
      <w:pPr>
        <w:rPr>
          <w:rFonts w:ascii="Verdana" w:hAnsi="Verdana" w:cs="Arial"/>
          <w:sz w:val="12"/>
          <w:szCs w:val="12"/>
        </w:rPr>
      </w:pPr>
    </w:p>
    <w:p w:rsidR="00392981" w:rsidRPr="00B962F8" w:rsidRDefault="00392981" w:rsidP="00ED063E">
      <w:pPr>
        <w:rPr>
          <w:rFonts w:ascii="Verdana" w:hAnsi="Verdana" w:cs="Arial"/>
          <w:sz w:val="28"/>
        </w:rPr>
      </w:pPr>
      <w:r w:rsidRPr="00B962F8">
        <w:rPr>
          <w:rFonts w:ascii="Verdana" w:hAnsi="Verdana" w:cs="Arial"/>
          <w:sz w:val="28"/>
        </w:rPr>
        <w:t>If I am not happy with something that is happening I may</w:t>
      </w:r>
    </w:p>
    <w:p w:rsidR="008259B2" w:rsidRPr="00B962F8" w:rsidRDefault="003F7CDD" w:rsidP="00ED063E">
      <w:pPr>
        <w:rPr>
          <w:rFonts w:ascii="Verdana" w:hAnsi="Verdana" w:cs="Arial"/>
          <w:sz w:val="28"/>
        </w:rPr>
      </w:pPr>
      <w:r>
        <w:rPr>
          <w:rFonts w:ascii="Verdana" w:hAnsi="Verdana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142240</wp:posOffset>
                </wp:positionV>
                <wp:extent cx="6286500" cy="850900"/>
                <wp:effectExtent l="0" t="0" r="19050" b="25400"/>
                <wp:wrapNone/>
                <wp:docPr id="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8259B2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58" type="#_x0000_t202" style="position:absolute;margin-left:-.05pt;margin-top:11.2pt;width:495pt;height:6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">
                <v:textbox>
                  <w:txbxContent>
                    <w:p w:rsidR="001E3480" w:rsidRPr="00F01499" w:rsidRDefault="001E3480" w:rsidP="008259B2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7C2C" w:rsidRPr="00B962F8" w:rsidRDefault="006D7C2C" w:rsidP="00ED063E">
      <w:pPr>
        <w:rPr>
          <w:rFonts w:ascii="Verdana" w:hAnsi="Verdana" w:cs="Arial"/>
          <w:sz w:val="28"/>
        </w:rPr>
      </w:pPr>
    </w:p>
    <w:p w:rsidR="00392981" w:rsidRPr="00B962F8" w:rsidRDefault="00392981" w:rsidP="00ED063E">
      <w:pPr>
        <w:rPr>
          <w:rFonts w:ascii="Verdana" w:hAnsi="Verdana" w:cs="Arial"/>
          <w:sz w:val="28"/>
        </w:rPr>
      </w:pPr>
    </w:p>
    <w:p w:rsidR="008259B2" w:rsidRDefault="008259B2" w:rsidP="00392981">
      <w:pPr>
        <w:rPr>
          <w:rFonts w:ascii="Verdana" w:hAnsi="Verdana" w:cs="Arial"/>
          <w:b/>
          <w:sz w:val="22"/>
          <w:szCs w:val="22"/>
        </w:rPr>
      </w:pPr>
    </w:p>
    <w:p w:rsidR="0012592F" w:rsidRDefault="0012592F" w:rsidP="00392981">
      <w:pPr>
        <w:rPr>
          <w:rFonts w:ascii="Verdana" w:hAnsi="Verdana" w:cs="Arial"/>
          <w:b/>
          <w:sz w:val="22"/>
          <w:szCs w:val="22"/>
        </w:rPr>
      </w:pPr>
    </w:p>
    <w:p w:rsidR="00392981" w:rsidRPr="00B962F8" w:rsidRDefault="00392981" w:rsidP="00392981">
      <w:pPr>
        <w:rPr>
          <w:rFonts w:ascii="Verdana" w:hAnsi="Verdana" w:cs="Arial"/>
          <w:b/>
          <w:sz w:val="32"/>
          <w:szCs w:val="32"/>
        </w:rPr>
      </w:pPr>
      <w:r w:rsidRPr="00B962F8">
        <w:rPr>
          <w:rFonts w:ascii="Verdana" w:hAnsi="Verdana" w:cs="Arial"/>
          <w:b/>
          <w:sz w:val="32"/>
          <w:szCs w:val="32"/>
        </w:rPr>
        <w:t>Finding my way around</w:t>
      </w:r>
    </w:p>
    <w:p w:rsidR="006D4BBC" w:rsidRPr="00B962F8" w:rsidRDefault="006D4BBC" w:rsidP="00392981">
      <w:pPr>
        <w:rPr>
          <w:rFonts w:ascii="Verdana" w:hAnsi="Verdana" w:cs="Arial"/>
          <w:b/>
          <w:sz w:val="16"/>
          <w:szCs w:val="16"/>
        </w:rPr>
      </w:pPr>
    </w:p>
    <w:p w:rsidR="008259B2" w:rsidRPr="00B962F8" w:rsidRDefault="00392981" w:rsidP="00392981">
      <w:pPr>
        <w:rPr>
          <w:rFonts w:ascii="Verdana" w:hAnsi="Verdana" w:cs="Arial"/>
          <w:sz w:val="28"/>
        </w:rPr>
      </w:pPr>
      <w:r w:rsidRPr="00B962F8">
        <w:rPr>
          <w:rFonts w:ascii="Verdana" w:hAnsi="Verdana" w:cs="Arial"/>
          <w:sz w:val="28"/>
        </w:rPr>
        <w:t>I can find my way around the following places on my own</w:t>
      </w:r>
    </w:p>
    <w:p w:rsidR="008259B2" w:rsidRPr="00B962F8" w:rsidRDefault="003F7CDD" w:rsidP="00392981">
      <w:pPr>
        <w:rPr>
          <w:rFonts w:ascii="Verdana" w:hAnsi="Verdana" w:cs="Arial"/>
          <w:sz w:val="28"/>
        </w:rPr>
      </w:pPr>
      <w:r>
        <w:rPr>
          <w:rFonts w:ascii="Verdana" w:hAnsi="Verdana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88265</wp:posOffset>
                </wp:positionV>
                <wp:extent cx="6286500" cy="698500"/>
                <wp:effectExtent l="0" t="0" r="19050" b="25400"/>
                <wp:wrapNone/>
                <wp:docPr id="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8259B2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9" type="#_x0000_t202" style="position:absolute;margin-left:-.35pt;margin-top:6.95pt;width:495pt;height: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">
                <v:textbox>
                  <w:txbxContent>
                    <w:p w:rsidR="001E3480" w:rsidRPr="00F01499" w:rsidRDefault="001E3480" w:rsidP="008259B2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59B2" w:rsidRPr="00B962F8" w:rsidRDefault="008259B2" w:rsidP="00392981">
      <w:pPr>
        <w:rPr>
          <w:rFonts w:ascii="Verdana" w:hAnsi="Verdana" w:cs="Arial"/>
          <w:sz w:val="28"/>
        </w:rPr>
      </w:pPr>
    </w:p>
    <w:p w:rsidR="006D4BBC" w:rsidRPr="00B962F8" w:rsidRDefault="006D4BBC" w:rsidP="00392981">
      <w:pPr>
        <w:rPr>
          <w:rFonts w:ascii="Verdana" w:hAnsi="Verdana" w:cs="Arial"/>
          <w:sz w:val="28"/>
        </w:rPr>
      </w:pPr>
    </w:p>
    <w:p w:rsidR="0059569B" w:rsidRDefault="0059569B" w:rsidP="00392981">
      <w:pPr>
        <w:rPr>
          <w:rFonts w:ascii="Verdana" w:hAnsi="Verdana" w:cs="Arial"/>
          <w:sz w:val="16"/>
          <w:szCs w:val="16"/>
        </w:rPr>
      </w:pPr>
    </w:p>
    <w:p w:rsidR="00C824F3" w:rsidRPr="00C824F3" w:rsidRDefault="00C824F3" w:rsidP="00392981">
      <w:pPr>
        <w:rPr>
          <w:rFonts w:ascii="Verdana" w:hAnsi="Verdana" w:cs="Arial"/>
          <w:sz w:val="16"/>
          <w:szCs w:val="16"/>
        </w:rPr>
      </w:pPr>
    </w:p>
    <w:p w:rsidR="008259B2" w:rsidRPr="00B962F8" w:rsidRDefault="00392981" w:rsidP="00392981">
      <w:pPr>
        <w:rPr>
          <w:rFonts w:ascii="Verdana" w:hAnsi="Verdana" w:cs="Arial"/>
          <w:sz w:val="28"/>
        </w:rPr>
      </w:pPr>
      <w:r w:rsidRPr="00B962F8">
        <w:rPr>
          <w:rFonts w:ascii="Verdana" w:hAnsi="Verdana" w:cs="Arial"/>
          <w:sz w:val="28"/>
        </w:rPr>
        <w:t>You can help me to do this by</w:t>
      </w:r>
    </w:p>
    <w:p w:rsidR="007E340D" w:rsidRPr="00B962F8" w:rsidRDefault="003F7CDD" w:rsidP="00392981">
      <w:pPr>
        <w:rPr>
          <w:rFonts w:ascii="Verdana" w:hAnsi="Verdana" w:cs="Arial"/>
          <w:sz w:val="28"/>
        </w:rPr>
      </w:pPr>
      <w:r>
        <w:rPr>
          <w:rFonts w:ascii="Verdana" w:hAnsi="Verdana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62230</wp:posOffset>
                </wp:positionV>
                <wp:extent cx="6286500" cy="635000"/>
                <wp:effectExtent l="0" t="0" r="19050" b="12700"/>
                <wp:wrapNone/>
                <wp:docPr id="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7E340D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60" type="#_x0000_t202" style="position:absolute;margin-left:-.35pt;margin-top:4.9pt;width:495pt;height:50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">
                <v:textbox>
                  <w:txbxContent>
                    <w:p w:rsidR="001E3480" w:rsidRPr="00F01499" w:rsidRDefault="001E3480" w:rsidP="007E340D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59B2" w:rsidRPr="00B962F8" w:rsidRDefault="008259B2" w:rsidP="00392981">
      <w:pPr>
        <w:rPr>
          <w:rFonts w:ascii="Verdana" w:hAnsi="Verdana" w:cs="Arial"/>
          <w:sz w:val="28"/>
        </w:rPr>
      </w:pPr>
    </w:p>
    <w:p w:rsidR="006D4BBC" w:rsidRPr="00B962F8" w:rsidRDefault="006D4BBC" w:rsidP="00392981">
      <w:pPr>
        <w:rPr>
          <w:rFonts w:ascii="Verdana" w:hAnsi="Verdana" w:cs="Arial"/>
          <w:sz w:val="28"/>
        </w:rPr>
      </w:pPr>
    </w:p>
    <w:p w:rsidR="0059569B" w:rsidRDefault="0059569B" w:rsidP="00392981">
      <w:pPr>
        <w:rPr>
          <w:rFonts w:ascii="Verdana" w:hAnsi="Verdana" w:cs="Arial"/>
          <w:sz w:val="28"/>
        </w:rPr>
      </w:pPr>
    </w:p>
    <w:p w:rsidR="008259B2" w:rsidRPr="00B962F8" w:rsidRDefault="00392981" w:rsidP="00392981">
      <w:pPr>
        <w:rPr>
          <w:rFonts w:ascii="Verdana" w:hAnsi="Verdana" w:cs="Arial"/>
          <w:sz w:val="28"/>
        </w:rPr>
      </w:pPr>
      <w:r w:rsidRPr="00B962F8">
        <w:rPr>
          <w:rFonts w:ascii="Verdana" w:hAnsi="Verdana" w:cs="Arial"/>
          <w:sz w:val="28"/>
        </w:rPr>
        <w:t>I need your help when we go to</w:t>
      </w:r>
    </w:p>
    <w:p w:rsidR="008259B2" w:rsidRPr="00B962F8" w:rsidRDefault="003F7CDD" w:rsidP="00392981">
      <w:pPr>
        <w:rPr>
          <w:rFonts w:ascii="Verdana" w:hAnsi="Verdana" w:cs="Arial"/>
          <w:sz w:val="28"/>
        </w:rPr>
      </w:pPr>
      <w:r>
        <w:rPr>
          <w:rFonts w:ascii="Verdana" w:hAnsi="Verdana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60960</wp:posOffset>
                </wp:positionV>
                <wp:extent cx="6286500" cy="698500"/>
                <wp:effectExtent l="0" t="0" r="19050" b="25400"/>
                <wp:wrapNone/>
                <wp:docPr id="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7E340D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61" type="#_x0000_t202" style="position:absolute;margin-left:-.35pt;margin-top:4.8pt;width:495pt;height: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">
                <v:textbox>
                  <w:txbxContent>
                    <w:p w:rsidR="001E3480" w:rsidRPr="00F01499" w:rsidRDefault="001E3480" w:rsidP="007E340D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59B2" w:rsidRPr="00B962F8" w:rsidRDefault="008259B2" w:rsidP="00392981">
      <w:pPr>
        <w:rPr>
          <w:rFonts w:ascii="Verdana" w:hAnsi="Verdana" w:cs="Arial"/>
          <w:sz w:val="28"/>
        </w:rPr>
      </w:pPr>
    </w:p>
    <w:p w:rsidR="006D4BBC" w:rsidRPr="00B962F8" w:rsidRDefault="006D4BBC" w:rsidP="00392981">
      <w:pPr>
        <w:rPr>
          <w:rFonts w:ascii="Verdana" w:hAnsi="Verdana" w:cs="Arial"/>
          <w:sz w:val="28"/>
        </w:rPr>
      </w:pPr>
    </w:p>
    <w:p w:rsidR="0059569B" w:rsidRDefault="0059569B" w:rsidP="00ED063E">
      <w:pPr>
        <w:rPr>
          <w:rFonts w:ascii="Verdana" w:hAnsi="Verdana" w:cs="Arial"/>
          <w:sz w:val="28"/>
        </w:rPr>
      </w:pPr>
    </w:p>
    <w:p w:rsidR="008259B2" w:rsidRPr="00B962F8" w:rsidRDefault="00392981" w:rsidP="00ED063E">
      <w:pPr>
        <w:rPr>
          <w:rFonts w:ascii="Verdana" w:hAnsi="Verdana" w:cs="Arial"/>
          <w:sz w:val="28"/>
        </w:rPr>
      </w:pPr>
      <w:r w:rsidRPr="00B962F8">
        <w:rPr>
          <w:rFonts w:ascii="Verdana" w:hAnsi="Verdana" w:cs="Arial"/>
          <w:sz w:val="28"/>
        </w:rPr>
        <w:t xml:space="preserve">I like you to do the following </w:t>
      </w:r>
      <w:r w:rsidR="00B27758" w:rsidRPr="00B962F8">
        <w:rPr>
          <w:rFonts w:ascii="Verdana" w:hAnsi="Verdana" w:cs="Arial"/>
          <w:sz w:val="28"/>
        </w:rPr>
        <w:t xml:space="preserve">things </w:t>
      </w:r>
      <w:r w:rsidRPr="00B962F8">
        <w:rPr>
          <w:rFonts w:ascii="Verdana" w:hAnsi="Verdana" w:cs="Arial"/>
          <w:sz w:val="28"/>
        </w:rPr>
        <w:t>when you are being my sighted guide</w:t>
      </w:r>
    </w:p>
    <w:p w:rsidR="008259B2" w:rsidRPr="00B962F8" w:rsidRDefault="003F7CDD" w:rsidP="00ED063E">
      <w:pPr>
        <w:rPr>
          <w:rFonts w:ascii="Verdana" w:hAnsi="Verdana" w:cs="Arial"/>
          <w:sz w:val="28"/>
        </w:rPr>
      </w:pPr>
      <w:r>
        <w:rPr>
          <w:rFonts w:ascii="Verdana" w:hAnsi="Verdana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123825</wp:posOffset>
                </wp:positionV>
                <wp:extent cx="6286500" cy="647700"/>
                <wp:effectExtent l="0" t="0" r="19050" b="19050"/>
                <wp:wrapNone/>
                <wp:docPr id="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7E340D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62" type="#_x0000_t202" style="position:absolute;margin-left:-.35pt;margin-top:9.75pt;width:495pt;height:5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">
                <v:textbox>
                  <w:txbxContent>
                    <w:p w:rsidR="001E3480" w:rsidRPr="00F01499" w:rsidRDefault="001E3480" w:rsidP="007E340D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59B2" w:rsidRPr="00B962F8" w:rsidRDefault="008259B2" w:rsidP="00ED063E">
      <w:pPr>
        <w:rPr>
          <w:rFonts w:ascii="Verdana" w:hAnsi="Verdana" w:cs="Arial"/>
          <w:sz w:val="28"/>
        </w:rPr>
      </w:pPr>
    </w:p>
    <w:p w:rsidR="006D4BBC" w:rsidRPr="00B962F8" w:rsidRDefault="006D4BBC" w:rsidP="00ED063E">
      <w:pPr>
        <w:rPr>
          <w:rFonts w:ascii="Verdana" w:hAnsi="Verdana" w:cs="Arial"/>
          <w:sz w:val="28"/>
        </w:rPr>
      </w:pPr>
    </w:p>
    <w:p w:rsidR="0080391C" w:rsidRPr="00B962F8" w:rsidRDefault="0080391C" w:rsidP="00ED063E">
      <w:pPr>
        <w:rPr>
          <w:rFonts w:ascii="Verdana" w:hAnsi="Verdana" w:cs="Arial"/>
          <w:sz w:val="16"/>
          <w:szCs w:val="16"/>
        </w:rPr>
      </w:pPr>
    </w:p>
    <w:p w:rsidR="0059569B" w:rsidRPr="00C824F3" w:rsidRDefault="0059569B" w:rsidP="00ED063E">
      <w:pPr>
        <w:rPr>
          <w:rFonts w:ascii="Verdana" w:hAnsi="Verdana" w:cs="Arial"/>
          <w:sz w:val="16"/>
          <w:szCs w:val="16"/>
        </w:rPr>
      </w:pPr>
    </w:p>
    <w:p w:rsidR="008259B2" w:rsidRPr="00B962F8" w:rsidRDefault="00392981" w:rsidP="00ED063E">
      <w:pPr>
        <w:rPr>
          <w:rFonts w:ascii="Verdana" w:hAnsi="Verdana" w:cs="Arial"/>
          <w:sz w:val="28"/>
        </w:rPr>
      </w:pPr>
      <w:r w:rsidRPr="00B962F8">
        <w:rPr>
          <w:rFonts w:ascii="Verdana" w:hAnsi="Verdana" w:cs="Arial"/>
          <w:sz w:val="28"/>
        </w:rPr>
        <w:t>When I am being guided, I can get anxious or upset when</w:t>
      </w:r>
    </w:p>
    <w:p w:rsidR="0080391C" w:rsidRPr="00B962F8" w:rsidRDefault="003F7CDD" w:rsidP="00ED063E">
      <w:pPr>
        <w:rPr>
          <w:rFonts w:ascii="Verdana" w:hAnsi="Verdana" w:cs="Arial"/>
          <w:sz w:val="28"/>
        </w:rPr>
      </w:pPr>
      <w:r>
        <w:rPr>
          <w:rFonts w:ascii="Verdana" w:hAnsi="Verdana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139065</wp:posOffset>
                </wp:positionV>
                <wp:extent cx="6286500" cy="647700"/>
                <wp:effectExtent l="0" t="0" r="19050" b="19050"/>
                <wp:wrapNone/>
                <wp:docPr id="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7E340D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63" type="#_x0000_t202" style="position:absolute;margin-left:-.35pt;margin-top:10.95pt;width:495pt;height:5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">
                <v:textbox>
                  <w:txbxContent>
                    <w:p w:rsidR="001E3480" w:rsidRPr="00F01499" w:rsidRDefault="001E3480" w:rsidP="007E340D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59B2" w:rsidRPr="00B962F8" w:rsidRDefault="008259B2" w:rsidP="00ED063E">
      <w:pPr>
        <w:rPr>
          <w:rFonts w:ascii="Verdana" w:hAnsi="Verdana" w:cs="Arial"/>
          <w:sz w:val="28"/>
        </w:rPr>
      </w:pPr>
    </w:p>
    <w:p w:rsidR="008259B2" w:rsidRPr="00B962F8" w:rsidRDefault="008259B2" w:rsidP="00ED063E">
      <w:pPr>
        <w:rPr>
          <w:rFonts w:ascii="Verdana" w:hAnsi="Verdana" w:cs="Arial"/>
          <w:sz w:val="28"/>
        </w:rPr>
      </w:pPr>
    </w:p>
    <w:p w:rsidR="00392981" w:rsidRPr="00B962F8" w:rsidRDefault="00392981" w:rsidP="00ED063E">
      <w:pPr>
        <w:rPr>
          <w:rFonts w:ascii="Verdana" w:hAnsi="Verdana" w:cs="Arial"/>
          <w:sz w:val="16"/>
          <w:szCs w:val="16"/>
        </w:rPr>
      </w:pPr>
    </w:p>
    <w:p w:rsidR="0059569B" w:rsidRPr="00C824F3" w:rsidRDefault="0059569B">
      <w:pPr>
        <w:rPr>
          <w:rFonts w:ascii="Verdana" w:hAnsi="Verdana" w:cs="Arial"/>
          <w:sz w:val="16"/>
          <w:szCs w:val="16"/>
        </w:rPr>
      </w:pPr>
    </w:p>
    <w:p w:rsidR="00557C15" w:rsidRPr="00B962F8" w:rsidRDefault="001E7C0B">
      <w:pPr>
        <w:rPr>
          <w:rFonts w:ascii="Verdana" w:hAnsi="Verdana" w:cs="Arial"/>
          <w:sz w:val="28"/>
        </w:rPr>
      </w:pPr>
      <w:r w:rsidRPr="00B962F8">
        <w:rPr>
          <w:rFonts w:ascii="Verdana" w:hAnsi="Verdana" w:cs="Arial"/>
          <w:sz w:val="28"/>
        </w:rPr>
        <w:t xml:space="preserve">You can find out more about how to support me in these documents </w:t>
      </w:r>
    </w:p>
    <w:p w:rsidR="008259B2" w:rsidRPr="00B962F8" w:rsidRDefault="003F7CDD">
      <w:pPr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98425</wp:posOffset>
                </wp:positionV>
                <wp:extent cx="6286500" cy="723900"/>
                <wp:effectExtent l="0" t="0" r="19050" b="19050"/>
                <wp:wrapNone/>
                <wp:docPr id="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F01499" w:rsidRDefault="001E3480" w:rsidP="008259B2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64" type="#_x0000_t202" style="position:absolute;margin-left:-.35pt;margin-top:7.75pt;width:495pt;height:5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">
                <v:textbox>
                  <w:txbxContent>
                    <w:p w:rsidR="001E3480" w:rsidRPr="00F01499" w:rsidRDefault="001E3480" w:rsidP="008259B2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59B2" w:rsidRPr="00B962F8" w:rsidRDefault="008259B2">
      <w:pPr>
        <w:rPr>
          <w:rFonts w:ascii="Verdana" w:hAnsi="Verdana" w:cs="Arial"/>
          <w:sz w:val="28"/>
        </w:rPr>
      </w:pPr>
    </w:p>
    <w:p w:rsidR="008259B2" w:rsidRDefault="008259B2">
      <w:pPr>
        <w:rPr>
          <w:rFonts w:cs="Arial"/>
          <w:sz w:val="28"/>
        </w:rPr>
      </w:pPr>
    </w:p>
    <w:p w:rsidR="0059569B" w:rsidRDefault="0059569B">
      <w:pPr>
        <w:rPr>
          <w:rFonts w:cs="Arial"/>
          <w:sz w:val="28"/>
        </w:rPr>
      </w:pPr>
    </w:p>
    <w:p w:rsidR="00C824F3" w:rsidRDefault="00C824F3">
      <w:pPr>
        <w:rPr>
          <w:rFonts w:cs="Arial"/>
          <w:sz w:val="28"/>
        </w:rPr>
      </w:pPr>
    </w:p>
    <w:p w:rsidR="0059569B" w:rsidRDefault="00C824F3" w:rsidP="0059569B">
      <w:pPr>
        <w:widowControl w:val="0"/>
        <w:autoSpaceDE w:val="0"/>
        <w:autoSpaceDN w:val="0"/>
        <w:rPr>
          <w:rFonts w:eastAsia="Verdana" w:cs="Verdana"/>
          <w:b/>
          <w:sz w:val="20"/>
          <w:szCs w:val="31"/>
          <w:lang w:bidi="en-GB"/>
        </w:rPr>
      </w:pPr>
      <w:r w:rsidRPr="003F3A4F">
        <w:rPr>
          <w:rFonts w:eastAsia="Verdana" w:cs="Verdana"/>
          <w:noProof/>
          <w:color w:val="F37145"/>
          <w:sz w:val="31"/>
          <w:szCs w:val="31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CEB0370" wp14:editId="5EEFCA16">
                <wp:simplePos x="0" y="0"/>
                <wp:positionH relativeFrom="column">
                  <wp:posOffset>8255</wp:posOffset>
                </wp:positionH>
                <wp:positionV relativeFrom="paragraph">
                  <wp:posOffset>3810</wp:posOffset>
                </wp:positionV>
                <wp:extent cx="6616700" cy="2705100"/>
                <wp:effectExtent l="19050" t="19050" r="12700" b="1905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0" cy="2705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3724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Default="001E3480" w:rsidP="0059569B">
                            <w:pPr>
                              <w:ind w:left="426"/>
                              <w:rPr>
                                <w:sz w:val="28"/>
                              </w:rPr>
                            </w:pPr>
                          </w:p>
                          <w:p w:rsidR="001E3480" w:rsidRPr="00D01FC5" w:rsidRDefault="001E3480" w:rsidP="0059569B">
                            <w:pPr>
                              <w:ind w:left="426"/>
                              <w:rPr>
                                <w:sz w:val="28"/>
                              </w:rPr>
                            </w:pPr>
                          </w:p>
                          <w:p w:rsidR="001E3480" w:rsidRPr="00D01FC5" w:rsidRDefault="001E3480" w:rsidP="0059569B">
                            <w:pPr>
                              <w:ind w:left="426"/>
                              <w:rPr>
                                <w:sz w:val="28"/>
                              </w:rPr>
                            </w:pPr>
                          </w:p>
                          <w:p w:rsidR="001E3480" w:rsidRPr="00D01FC5" w:rsidRDefault="001E3480" w:rsidP="0059569B">
                            <w:pPr>
                              <w:ind w:left="426"/>
                              <w:rPr>
                                <w:sz w:val="28"/>
                              </w:rPr>
                            </w:pPr>
                          </w:p>
                          <w:p w:rsidR="001E3480" w:rsidRPr="00D01FC5" w:rsidRDefault="001E3480" w:rsidP="0059569B">
                            <w:pPr>
                              <w:ind w:left="426"/>
                              <w:rPr>
                                <w:sz w:val="28"/>
                              </w:rPr>
                            </w:pPr>
                          </w:p>
                          <w:p w:rsidR="001E3480" w:rsidRPr="00D01FC5" w:rsidRDefault="001E3480" w:rsidP="0059569B">
                            <w:pPr>
                              <w:ind w:left="426"/>
                              <w:rPr>
                                <w:sz w:val="28"/>
                              </w:rPr>
                            </w:pPr>
                          </w:p>
                          <w:p w:rsidR="001E3480" w:rsidRDefault="001E3480" w:rsidP="0059569B">
                            <w:pPr>
                              <w:ind w:left="426"/>
                              <w:rPr>
                                <w:sz w:val="28"/>
                              </w:rPr>
                            </w:pPr>
                          </w:p>
                          <w:p w:rsidR="001E3480" w:rsidRDefault="001E3480" w:rsidP="0059569B">
                            <w:pPr>
                              <w:ind w:left="426"/>
                              <w:rPr>
                                <w:sz w:val="28"/>
                              </w:rPr>
                            </w:pPr>
                          </w:p>
                          <w:p w:rsidR="001E3480" w:rsidRDefault="001E3480" w:rsidP="0059569B">
                            <w:pPr>
                              <w:ind w:left="426"/>
                              <w:rPr>
                                <w:sz w:val="28"/>
                              </w:rPr>
                            </w:pPr>
                          </w:p>
                          <w:p w:rsidR="001E3480" w:rsidRDefault="001E3480" w:rsidP="0059569B">
                            <w:pPr>
                              <w:ind w:left="426"/>
                              <w:rPr>
                                <w:sz w:val="28"/>
                              </w:rPr>
                            </w:pPr>
                          </w:p>
                          <w:p w:rsidR="001E3480" w:rsidRPr="00D01FC5" w:rsidRDefault="001E3480" w:rsidP="0059569B">
                            <w:pPr>
                              <w:ind w:left="426"/>
                              <w:rPr>
                                <w:sz w:val="28"/>
                              </w:rPr>
                            </w:pPr>
                          </w:p>
                          <w:p w:rsidR="001E3480" w:rsidRPr="00D01FC5" w:rsidRDefault="001E3480" w:rsidP="0059569B">
                            <w:pPr>
                              <w:ind w:left="426"/>
                              <w:rPr>
                                <w:sz w:val="28"/>
                              </w:rPr>
                            </w:pPr>
                          </w:p>
                          <w:p w:rsidR="001E3480" w:rsidRDefault="001E3480" w:rsidP="0059569B">
                            <w:pPr>
                              <w:ind w:left="426"/>
                              <w:rPr>
                                <w:sz w:val="28"/>
                              </w:rPr>
                            </w:pPr>
                          </w:p>
                          <w:p w:rsidR="001E3480" w:rsidRDefault="001E3480" w:rsidP="0059569B">
                            <w:pPr>
                              <w:ind w:left="426"/>
                              <w:rPr>
                                <w:sz w:val="28"/>
                              </w:rPr>
                            </w:pPr>
                          </w:p>
                          <w:p w:rsidR="001E3480" w:rsidRPr="00D01FC5" w:rsidRDefault="001E3480" w:rsidP="0059569B">
                            <w:pPr>
                              <w:ind w:left="426"/>
                              <w:rPr>
                                <w:sz w:val="28"/>
                              </w:rPr>
                            </w:pPr>
                          </w:p>
                          <w:p w:rsidR="001E3480" w:rsidRPr="007E616E" w:rsidRDefault="001E3480" w:rsidP="0059569B">
                            <w:pPr>
                              <w:ind w:left="426"/>
                              <w:rPr>
                                <w:sz w:val="28"/>
                              </w:rPr>
                            </w:pPr>
                          </w:p>
                          <w:p w:rsidR="001E3480" w:rsidRPr="007E616E" w:rsidRDefault="001E3480" w:rsidP="0059569B">
                            <w:pPr>
                              <w:ind w:left="42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br/>
                            </w:r>
                          </w:p>
                          <w:p w:rsidR="001E3480" w:rsidRDefault="001E3480" w:rsidP="005956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.65pt;margin-top:.3pt;width:521pt;height:213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" filled="f" strokecolor="#f37245" strokeweight="2.25pt">
                <v:textbox>
                  <w:txbxContent>
                    <w:p w:rsidR="001E3480" w:rsidRDefault="001E3480" w:rsidP="0059569B">
                      <w:pPr>
                        <w:ind w:left="426"/>
                        <w:rPr>
                          <w:sz w:val="28"/>
                        </w:rPr>
                      </w:pPr>
                    </w:p>
                    <w:p w:rsidR="001E3480" w:rsidRPr="00D01FC5" w:rsidRDefault="001E3480" w:rsidP="0059569B">
                      <w:pPr>
                        <w:ind w:left="426"/>
                        <w:rPr>
                          <w:sz w:val="28"/>
                        </w:rPr>
                      </w:pPr>
                    </w:p>
                    <w:p w:rsidR="001E3480" w:rsidRPr="00D01FC5" w:rsidRDefault="001E3480" w:rsidP="0059569B">
                      <w:pPr>
                        <w:ind w:left="426"/>
                        <w:rPr>
                          <w:sz w:val="28"/>
                        </w:rPr>
                      </w:pPr>
                    </w:p>
                    <w:p w:rsidR="001E3480" w:rsidRPr="00D01FC5" w:rsidRDefault="001E3480" w:rsidP="0059569B">
                      <w:pPr>
                        <w:ind w:left="426"/>
                        <w:rPr>
                          <w:sz w:val="28"/>
                        </w:rPr>
                      </w:pPr>
                    </w:p>
                    <w:p w:rsidR="001E3480" w:rsidRPr="00D01FC5" w:rsidRDefault="001E3480" w:rsidP="0059569B">
                      <w:pPr>
                        <w:ind w:left="426"/>
                        <w:rPr>
                          <w:sz w:val="28"/>
                        </w:rPr>
                      </w:pPr>
                    </w:p>
                    <w:p w:rsidR="001E3480" w:rsidRPr="00D01FC5" w:rsidRDefault="001E3480" w:rsidP="0059569B">
                      <w:pPr>
                        <w:ind w:left="426"/>
                        <w:rPr>
                          <w:sz w:val="28"/>
                        </w:rPr>
                      </w:pPr>
                    </w:p>
                    <w:p w:rsidR="001E3480" w:rsidRDefault="001E3480" w:rsidP="0059569B">
                      <w:pPr>
                        <w:ind w:left="426"/>
                        <w:rPr>
                          <w:sz w:val="28"/>
                        </w:rPr>
                      </w:pPr>
                    </w:p>
                    <w:p w:rsidR="001E3480" w:rsidRDefault="001E3480" w:rsidP="0059569B">
                      <w:pPr>
                        <w:ind w:left="426"/>
                        <w:rPr>
                          <w:sz w:val="28"/>
                        </w:rPr>
                      </w:pPr>
                    </w:p>
                    <w:p w:rsidR="001E3480" w:rsidRDefault="001E3480" w:rsidP="0059569B">
                      <w:pPr>
                        <w:ind w:left="426"/>
                        <w:rPr>
                          <w:sz w:val="28"/>
                        </w:rPr>
                      </w:pPr>
                    </w:p>
                    <w:p w:rsidR="001E3480" w:rsidRDefault="001E3480" w:rsidP="0059569B">
                      <w:pPr>
                        <w:ind w:left="426"/>
                        <w:rPr>
                          <w:sz w:val="28"/>
                        </w:rPr>
                      </w:pPr>
                    </w:p>
                    <w:p w:rsidR="001E3480" w:rsidRPr="00D01FC5" w:rsidRDefault="001E3480" w:rsidP="0059569B">
                      <w:pPr>
                        <w:ind w:left="426"/>
                        <w:rPr>
                          <w:sz w:val="28"/>
                        </w:rPr>
                      </w:pPr>
                    </w:p>
                    <w:p w:rsidR="001E3480" w:rsidRPr="00D01FC5" w:rsidRDefault="001E3480" w:rsidP="0059569B">
                      <w:pPr>
                        <w:ind w:left="426"/>
                        <w:rPr>
                          <w:sz w:val="28"/>
                        </w:rPr>
                      </w:pPr>
                    </w:p>
                    <w:p w:rsidR="001E3480" w:rsidRDefault="001E3480" w:rsidP="0059569B">
                      <w:pPr>
                        <w:ind w:left="426"/>
                        <w:rPr>
                          <w:sz w:val="28"/>
                        </w:rPr>
                      </w:pPr>
                    </w:p>
                    <w:p w:rsidR="001E3480" w:rsidRDefault="001E3480" w:rsidP="0059569B">
                      <w:pPr>
                        <w:ind w:left="426"/>
                        <w:rPr>
                          <w:sz w:val="28"/>
                        </w:rPr>
                      </w:pPr>
                    </w:p>
                    <w:p w:rsidR="001E3480" w:rsidRPr="00D01FC5" w:rsidRDefault="001E3480" w:rsidP="0059569B">
                      <w:pPr>
                        <w:ind w:left="426"/>
                        <w:rPr>
                          <w:sz w:val="28"/>
                        </w:rPr>
                      </w:pPr>
                    </w:p>
                    <w:p w:rsidR="001E3480" w:rsidRPr="007E616E" w:rsidRDefault="001E3480" w:rsidP="0059569B">
                      <w:pPr>
                        <w:ind w:left="426"/>
                        <w:rPr>
                          <w:sz w:val="28"/>
                        </w:rPr>
                      </w:pPr>
                    </w:p>
                    <w:p w:rsidR="001E3480" w:rsidRPr="007E616E" w:rsidRDefault="001E3480" w:rsidP="0059569B">
                      <w:pPr>
                        <w:ind w:left="426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br/>
                      </w:r>
                    </w:p>
                    <w:p w:rsidR="001E3480" w:rsidRDefault="001E3480" w:rsidP="0059569B"/>
                  </w:txbxContent>
                </v:textbox>
              </v:shape>
            </w:pict>
          </mc:Fallback>
        </mc:AlternateContent>
      </w:r>
    </w:p>
    <w:p w:rsidR="0059569B" w:rsidRDefault="009052B5" w:rsidP="0059569B">
      <w:pPr>
        <w:widowControl w:val="0"/>
        <w:autoSpaceDE w:val="0"/>
        <w:autoSpaceDN w:val="0"/>
        <w:rPr>
          <w:rFonts w:eastAsia="Verdana" w:cs="Verdana"/>
          <w:b/>
          <w:sz w:val="20"/>
          <w:szCs w:val="31"/>
          <w:lang w:bidi="en-GB"/>
        </w:rPr>
      </w:pPr>
      <w:r w:rsidRPr="003F3A4F">
        <w:rPr>
          <w:rFonts w:eastAsia="Verdana" w:cs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343A528" wp14:editId="0523DB5B">
                <wp:simplePos x="0" y="0"/>
                <wp:positionH relativeFrom="column">
                  <wp:posOffset>2154555</wp:posOffset>
                </wp:positionH>
                <wp:positionV relativeFrom="paragraph">
                  <wp:posOffset>-2540</wp:posOffset>
                </wp:positionV>
                <wp:extent cx="4343400" cy="204470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2044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C824F3" w:rsidRDefault="006928E0" w:rsidP="0059569B">
                            <w:pPr>
                              <w:spacing w:after="120"/>
                              <w:rPr>
                                <w:b/>
                                <w:color w:val="F37245"/>
                                <w:sz w:val="16"/>
                                <w:szCs w:val="16"/>
                              </w:rPr>
                            </w:pPr>
                            <w:hyperlink r:id="rId12" w:history="1">
                              <w:r w:rsidR="001E3480" w:rsidRPr="00C824F3">
                                <w:rPr>
                                  <w:rStyle w:val="Hyperlink"/>
                                  <w:b/>
                                  <w:color w:val="F37245"/>
                                  <w:szCs w:val="24"/>
                                </w:rPr>
                                <w:t>www.seeability.org</w:t>
                              </w:r>
                            </w:hyperlink>
                            <w:r w:rsidR="001E3480" w:rsidRPr="00C824F3">
                              <w:rPr>
                                <w:rStyle w:val="Hyperlink"/>
                                <w:b/>
                                <w:color w:val="F37245"/>
                                <w:szCs w:val="24"/>
                              </w:rPr>
                              <w:br/>
                            </w:r>
                          </w:p>
                          <w:p w:rsidR="001E3480" w:rsidRPr="00C824F3" w:rsidRDefault="001E3480" w:rsidP="0059569B">
                            <w:pPr>
                              <w:spacing w:after="120"/>
                              <w:rPr>
                                <w:sz w:val="16"/>
                                <w:szCs w:val="16"/>
                              </w:rPr>
                            </w:pPr>
                            <w:r w:rsidRPr="00C824F3">
                              <w:rPr>
                                <w:szCs w:val="24"/>
                              </w:rPr>
                              <w:t>Facebook:  Facebook.com/RSB.seeability</w:t>
                            </w:r>
                            <w:r w:rsidRPr="00C824F3">
                              <w:rPr>
                                <w:szCs w:val="24"/>
                              </w:rPr>
                              <w:br/>
                            </w:r>
                          </w:p>
                          <w:p w:rsidR="001E3480" w:rsidRPr="00C824F3" w:rsidRDefault="001E3480" w:rsidP="0059569B">
                            <w:pPr>
                              <w:spacing w:after="120"/>
                              <w:rPr>
                                <w:sz w:val="16"/>
                                <w:szCs w:val="16"/>
                              </w:rPr>
                            </w:pPr>
                            <w:r w:rsidRPr="00C824F3">
                              <w:rPr>
                                <w:szCs w:val="24"/>
                              </w:rPr>
                              <w:t>Twitter:  @seeability</w:t>
                            </w:r>
                            <w:r w:rsidRPr="00C824F3">
                              <w:rPr>
                                <w:szCs w:val="24"/>
                              </w:rPr>
                              <w:br/>
                            </w:r>
                          </w:p>
                          <w:p w:rsidR="001E3480" w:rsidRPr="009052B5" w:rsidRDefault="001E3480" w:rsidP="0059569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824F3">
                              <w:rPr>
                                <w:szCs w:val="24"/>
                              </w:rPr>
                              <w:t xml:space="preserve">Youtube:  </w:t>
                            </w:r>
                            <w:hyperlink r:id="rId13" w:history="1">
                              <w:r w:rsidRPr="00C824F3">
                                <w:rPr>
                                  <w:rStyle w:val="Hyperlink"/>
                                  <w:szCs w:val="24"/>
                                </w:rPr>
                                <w:t>www.youtube.com/SeeAbilityFilms</w:t>
                              </w:r>
                            </w:hyperlink>
                            <w:r w:rsidRPr="00C824F3">
                              <w:rPr>
                                <w:rStyle w:val="Hyperlink"/>
                                <w:szCs w:val="24"/>
                              </w:rPr>
                              <w:br/>
                            </w:r>
                          </w:p>
                          <w:p w:rsidR="001E3480" w:rsidRPr="009052B5" w:rsidRDefault="006928E0" w:rsidP="0059569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14" w:history="1">
                              <w:r w:rsidR="001E3480" w:rsidRPr="0027758D">
                                <w:rPr>
                                  <w:rStyle w:val="Hyperlink"/>
                                  <w:szCs w:val="24"/>
                                </w:rPr>
                                <w:t>eyecare@seeability.org</w:t>
                              </w:r>
                            </w:hyperlink>
                            <w:r w:rsidR="001E3480" w:rsidRPr="00C824F3">
                              <w:rPr>
                                <w:rStyle w:val="Hyperlink"/>
                                <w:szCs w:val="24"/>
                              </w:rPr>
                              <w:br/>
                            </w:r>
                          </w:p>
                          <w:p w:rsidR="001E3480" w:rsidRPr="00C824F3" w:rsidRDefault="001E3480" w:rsidP="0059569B">
                            <w:pPr>
                              <w:rPr>
                                <w:szCs w:val="24"/>
                              </w:rPr>
                            </w:pPr>
                            <w:r w:rsidRPr="00C824F3">
                              <w:rPr>
                                <w:szCs w:val="24"/>
                              </w:rPr>
                              <w:t>01372 755000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169.65pt;margin-top:-.2pt;width:342pt;height:161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" filled="f" stroked="f">
                <v:textbox>
                  <w:txbxContent>
                    <w:p w:rsidR="001E3480" w:rsidRPr="00C824F3" w:rsidRDefault="001E3480" w:rsidP="0059569B">
                      <w:pPr>
                        <w:spacing w:after="120"/>
                        <w:rPr>
                          <w:b/>
                          <w:color w:val="F37245"/>
                          <w:sz w:val="16"/>
                          <w:szCs w:val="16"/>
                        </w:rPr>
                      </w:pPr>
                      <w:hyperlink r:id="rId15" w:history="1">
                        <w:r w:rsidRPr="00C824F3">
                          <w:rPr>
                            <w:rStyle w:val="Hyperlink"/>
                            <w:b/>
                            <w:color w:val="F37245"/>
                            <w:szCs w:val="24"/>
                          </w:rPr>
                          <w:t>www.seeability.org</w:t>
                        </w:r>
                      </w:hyperlink>
                      <w:r w:rsidRPr="00C824F3">
                        <w:rPr>
                          <w:rStyle w:val="Hyperlink"/>
                          <w:b/>
                          <w:color w:val="F37245"/>
                          <w:szCs w:val="24"/>
                        </w:rPr>
                        <w:br/>
                      </w:r>
                    </w:p>
                    <w:p w:rsidR="001E3480" w:rsidRPr="00C824F3" w:rsidRDefault="001E3480" w:rsidP="0059569B">
                      <w:pPr>
                        <w:spacing w:after="120"/>
                        <w:rPr>
                          <w:sz w:val="16"/>
                          <w:szCs w:val="16"/>
                        </w:rPr>
                      </w:pPr>
                      <w:r w:rsidRPr="00C824F3">
                        <w:rPr>
                          <w:szCs w:val="24"/>
                        </w:rPr>
                        <w:t>Facebook:  Facebook.com/</w:t>
                      </w:r>
                      <w:proofErr w:type="spellStart"/>
                      <w:r w:rsidRPr="00C824F3">
                        <w:rPr>
                          <w:szCs w:val="24"/>
                        </w:rPr>
                        <w:t>RSB.seeability</w:t>
                      </w:r>
                      <w:proofErr w:type="spellEnd"/>
                      <w:r w:rsidRPr="00C824F3">
                        <w:rPr>
                          <w:szCs w:val="24"/>
                        </w:rPr>
                        <w:br/>
                      </w:r>
                    </w:p>
                    <w:p w:rsidR="001E3480" w:rsidRPr="00C824F3" w:rsidRDefault="001E3480" w:rsidP="0059569B">
                      <w:pPr>
                        <w:spacing w:after="120"/>
                        <w:rPr>
                          <w:sz w:val="16"/>
                          <w:szCs w:val="16"/>
                        </w:rPr>
                      </w:pPr>
                      <w:r w:rsidRPr="00C824F3">
                        <w:rPr>
                          <w:szCs w:val="24"/>
                        </w:rPr>
                        <w:t>Twitter:  @seeability</w:t>
                      </w:r>
                      <w:r w:rsidRPr="00C824F3">
                        <w:rPr>
                          <w:szCs w:val="24"/>
                        </w:rPr>
                        <w:br/>
                      </w:r>
                    </w:p>
                    <w:p w:rsidR="001E3480" w:rsidRPr="009052B5" w:rsidRDefault="001E3480" w:rsidP="0059569B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C824F3">
                        <w:rPr>
                          <w:szCs w:val="24"/>
                        </w:rPr>
                        <w:t>Youtube</w:t>
                      </w:r>
                      <w:proofErr w:type="spellEnd"/>
                      <w:r w:rsidRPr="00C824F3">
                        <w:rPr>
                          <w:szCs w:val="24"/>
                        </w:rPr>
                        <w:t xml:space="preserve">:  </w:t>
                      </w:r>
                      <w:hyperlink r:id="rId16" w:history="1">
                        <w:r w:rsidRPr="00C824F3">
                          <w:rPr>
                            <w:rStyle w:val="Hyperlink"/>
                            <w:szCs w:val="24"/>
                          </w:rPr>
                          <w:t>www.youtube.com/SeeAbilityFilms</w:t>
                        </w:r>
                      </w:hyperlink>
                      <w:r w:rsidRPr="00C824F3">
                        <w:rPr>
                          <w:rStyle w:val="Hyperlink"/>
                          <w:szCs w:val="24"/>
                        </w:rPr>
                        <w:br/>
                      </w:r>
                    </w:p>
                    <w:p w:rsidR="001E3480" w:rsidRPr="009052B5" w:rsidRDefault="001E3480" w:rsidP="0059569B">
                      <w:pPr>
                        <w:rPr>
                          <w:sz w:val="20"/>
                          <w:szCs w:val="20"/>
                        </w:rPr>
                      </w:pPr>
                      <w:hyperlink r:id="rId17" w:history="1">
                        <w:r w:rsidRPr="0027758D">
                          <w:rPr>
                            <w:rStyle w:val="Hyperlink"/>
                            <w:szCs w:val="24"/>
                          </w:rPr>
                          <w:t>eyecare@seeability.org</w:t>
                        </w:r>
                      </w:hyperlink>
                      <w:r w:rsidRPr="00C824F3">
                        <w:rPr>
                          <w:rStyle w:val="Hyperlink"/>
                          <w:szCs w:val="24"/>
                        </w:rPr>
                        <w:br/>
                      </w:r>
                    </w:p>
                    <w:p w:rsidR="001E3480" w:rsidRPr="00C824F3" w:rsidRDefault="001E3480" w:rsidP="0059569B">
                      <w:pPr>
                        <w:rPr>
                          <w:szCs w:val="24"/>
                        </w:rPr>
                      </w:pPr>
                      <w:r w:rsidRPr="00C824F3">
                        <w:rPr>
                          <w:szCs w:val="24"/>
                        </w:rPr>
                        <w:t>01372 755000</w:t>
                      </w:r>
                    </w:p>
                  </w:txbxContent>
                </v:textbox>
              </v:shape>
            </w:pict>
          </mc:Fallback>
        </mc:AlternateContent>
      </w:r>
      <w:r w:rsidR="00C824F3" w:rsidRPr="003F3A4F">
        <w:rPr>
          <w:rFonts w:eastAsia="Verdana" w:cs="Verdana"/>
          <w:noProof/>
          <w:color w:val="0000FF"/>
          <w:sz w:val="22"/>
          <w:szCs w:val="22"/>
        </w:rPr>
        <w:drawing>
          <wp:anchor distT="0" distB="0" distL="114300" distR="114300" simplePos="0" relativeHeight="251695616" behindDoc="0" locked="0" layoutInCell="1" allowOverlap="1" wp14:anchorId="4C6C9201" wp14:editId="7C2A0661">
            <wp:simplePos x="0" y="0"/>
            <wp:positionH relativeFrom="column">
              <wp:posOffset>1811655</wp:posOffset>
            </wp:positionH>
            <wp:positionV relativeFrom="paragraph">
              <wp:posOffset>-2540</wp:posOffset>
            </wp:positionV>
            <wp:extent cx="241300" cy="241300"/>
            <wp:effectExtent l="0" t="0" r="6350" b="6350"/>
            <wp:wrapNone/>
            <wp:docPr id="52" name="irc_mi" descr="Image result for free websi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ree website icon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69B" w:rsidRPr="003F3A4F" w:rsidRDefault="0059569B" w:rsidP="0059569B">
      <w:pPr>
        <w:widowControl w:val="0"/>
        <w:autoSpaceDE w:val="0"/>
        <w:autoSpaceDN w:val="0"/>
        <w:rPr>
          <w:rFonts w:eastAsia="Verdana" w:cs="Verdana"/>
          <w:b/>
          <w:sz w:val="20"/>
          <w:szCs w:val="31"/>
          <w:lang w:bidi="en-GB"/>
        </w:rPr>
      </w:pPr>
    </w:p>
    <w:p w:rsidR="0059569B" w:rsidRPr="003F3A4F" w:rsidRDefault="00C824F3" w:rsidP="0059569B">
      <w:pPr>
        <w:widowControl w:val="0"/>
        <w:autoSpaceDE w:val="0"/>
        <w:autoSpaceDN w:val="0"/>
        <w:rPr>
          <w:rFonts w:eastAsia="Verdana" w:cs="Verdana"/>
          <w:b/>
          <w:sz w:val="20"/>
          <w:szCs w:val="31"/>
          <w:lang w:bidi="en-GB"/>
        </w:rPr>
      </w:pPr>
      <w:r w:rsidRPr="003F3A4F">
        <w:rPr>
          <w:rFonts w:eastAsia="Verdana" w:cs="Arial"/>
          <w:noProof/>
          <w:color w:val="0000FF"/>
          <w:sz w:val="27"/>
          <w:szCs w:val="27"/>
        </w:rPr>
        <w:drawing>
          <wp:anchor distT="0" distB="0" distL="114300" distR="114300" simplePos="0" relativeHeight="251690496" behindDoc="0" locked="0" layoutInCell="1" allowOverlap="1" wp14:anchorId="5C24D5C3" wp14:editId="0C297ABA">
            <wp:simplePos x="0" y="0"/>
            <wp:positionH relativeFrom="column">
              <wp:posOffset>1811655</wp:posOffset>
            </wp:positionH>
            <wp:positionV relativeFrom="paragraph">
              <wp:posOffset>35560</wp:posOffset>
            </wp:positionV>
            <wp:extent cx="243840" cy="228600"/>
            <wp:effectExtent l="0" t="0" r="3810" b="0"/>
            <wp:wrapNone/>
            <wp:docPr id="53" name="Picture 5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t="17497" r="48899" b="21527"/>
                    <a:stretch/>
                  </pic:blipFill>
                  <pic:spPr bwMode="auto">
                    <a:xfrm>
                      <a:off x="0" y="0"/>
                      <a:ext cx="2438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69B" w:rsidRPr="003F3A4F" w:rsidRDefault="0059569B" w:rsidP="0059569B">
      <w:pPr>
        <w:widowControl w:val="0"/>
        <w:autoSpaceDE w:val="0"/>
        <w:autoSpaceDN w:val="0"/>
        <w:rPr>
          <w:rFonts w:eastAsia="Verdana" w:cs="Verdana"/>
          <w:b/>
          <w:sz w:val="20"/>
          <w:szCs w:val="31"/>
          <w:lang w:bidi="en-GB"/>
        </w:rPr>
      </w:pPr>
    </w:p>
    <w:p w:rsidR="0059569B" w:rsidRPr="003F3A4F" w:rsidRDefault="009052B5" w:rsidP="0059569B">
      <w:pPr>
        <w:widowControl w:val="0"/>
        <w:autoSpaceDE w:val="0"/>
        <w:autoSpaceDN w:val="0"/>
        <w:rPr>
          <w:rFonts w:eastAsia="Verdana" w:cs="Verdana"/>
          <w:b/>
          <w:sz w:val="20"/>
          <w:szCs w:val="31"/>
          <w:lang w:bidi="en-GB"/>
        </w:rPr>
      </w:pPr>
      <w:r w:rsidRPr="003F3A4F">
        <w:rPr>
          <w:rFonts w:eastAsia="Verdana" w:cs="Arial"/>
          <w:noProof/>
          <w:color w:val="0000FF"/>
          <w:sz w:val="27"/>
          <w:szCs w:val="27"/>
        </w:rPr>
        <w:drawing>
          <wp:anchor distT="0" distB="0" distL="114300" distR="114300" simplePos="0" relativeHeight="251691520" behindDoc="0" locked="0" layoutInCell="1" allowOverlap="1" wp14:anchorId="3FF150B2" wp14:editId="27B1A0C5">
            <wp:simplePos x="0" y="0"/>
            <wp:positionH relativeFrom="column">
              <wp:posOffset>1786255</wp:posOffset>
            </wp:positionH>
            <wp:positionV relativeFrom="paragraph">
              <wp:posOffset>99060</wp:posOffset>
            </wp:positionV>
            <wp:extent cx="266065" cy="264795"/>
            <wp:effectExtent l="0" t="0" r="635" b="1905"/>
            <wp:wrapNone/>
            <wp:docPr id="54" name="Picture 5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4" t="16102" r="5384" b="21527"/>
                    <a:stretch/>
                  </pic:blipFill>
                  <pic:spPr bwMode="auto">
                    <a:xfrm>
                      <a:off x="0" y="0"/>
                      <a:ext cx="26606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4F3" w:rsidRPr="003F3A4F">
        <w:rPr>
          <w:rFonts w:eastAsia="Verdana" w:cs="Verdana"/>
          <w:noProof/>
          <w:sz w:val="31"/>
          <w:szCs w:val="31"/>
        </w:rPr>
        <w:drawing>
          <wp:anchor distT="0" distB="0" distL="114300" distR="114300" simplePos="0" relativeHeight="251688448" behindDoc="0" locked="0" layoutInCell="1" allowOverlap="1" wp14:anchorId="7BD5902F" wp14:editId="4B09543C">
            <wp:simplePos x="0" y="0"/>
            <wp:positionH relativeFrom="column">
              <wp:posOffset>-76200</wp:posOffset>
            </wp:positionH>
            <wp:positionV relativeFrom="paragraph">
              <wp:posOffset>102870</wp:posOffset>
            </wp:positionV>
            <wp:extent cx="1813560" cy="422910"/>
            <wp:effectExtent l="0" t="9525" r="5715" b="571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356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69B" w:rsidRPr="003F3A4F" w:rsidRDefault="0059569B" w:rsidP="0059569B">
      <w:pPr>
        <w:widowControl w:val="0"/>
        <w:autoSpaceDE w:val="0"/>
        <w:autoSpaceDN w:val="0"/>
        <w:rPr>
          <w:rFonts w:eastAsia="Verdana" w:cs="Verdana"/>
          <w:b/>
          <w:sz w:val="20"/>
          <w:szCs w:val="31"/>
          <w:lang w:bidi="en-GB"/>
        </w:rPr>
      </w:pPr>
    </w:p>
    <w:p w:rsidR="0059569B" w:rsidRPr="003F3A4F" w:rsidRDefault="0059569B" w:rsidP="0059569B">
      <w:pPr>
        <w:widowControl w:val="0"/>
        <w:autoSpaceDE w:val="0"/>
        <w:autoSpaceDN w:val="0"/>
        <w:rPr>
          <w:rFonts w:eastAsia="Verdana" w:cs="Verdana"/>
          <w:b/>
          <w:sz w:val="20"/>
          <w:szCs w:val="31"/>
          <w:lang w:bidi="en-GB"/>
        </w:rPr>
      </w:pPr>
    </w:p>
    <w:p w:rsidR="0059569B" w:rsidRPr="003F3A4F" w:rsidRDefault="00C824F3" w:rsidP="0059569B">
      <w:pPr>
        <w:widowControl w:val="0"/>
        <w:autoSpaceDE w:val="0"/>
        <w:autoSpaceDN w:val="0"/>
        <w:rPr>
          <w:rFonts w:eastAsia="Verdana" w:cs="Verdana"/>
          <w:b/>
          <w:sz w:val="20"/>
          <w:szCs w:val="31"/>
          <w:lang w:bidi="en-GB"/>
        </w:rPr>
      </w:pPr>
      <w:r w:rsidRPr="003F3A4F">
        <w:rPr>
          <w:rFonts w:eastAsia="Verdana" w:cs="Verdana"/>
          <w:noProof/>
          <w:color w:val="0000FF"/>
          <w:sz w:val="22"/>
          <w:szCs w:val="22"/>
        </w:rPr>
        <w:drawing>
          <wp:anchor distT="0" distB="0" distL="114300" distR="114300" simplePos="0" relativeHeight="251692544" behindDoc="0" locked="0" layoutInCell="1" allowOverlap="1" wp14:anchorId="57B75F6C" wp14:editId="30D49990">
            <wp:simplePos x="0" y="0"/>
            <wp:positionH relativeFrom="column">
              <wp:posOffset>1786255</wp:posOffset>
            </wp:positionH>
            <wp:positionV relativeFrom="paragraph">
              <wp:posOffset>3810</wp:posOffset>
            </wp:positionV>
            <wp:extent cx="292100" cy="292100"/>
            <wp:effectExtent l="0" t="0" r="0" b="0"/>
            <wp:wrapNone/>
            <wp:docPr id="56" name="irc_mi" descr="Image result for free you tub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ree you tube icon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69B" w:rsidRPr="003F3A4F" w:rsidRDefault="0059569B" w:rsidP="0059569B">
      <w:pPr>
        <w:widowControl w:val="0"/>
        <w:autoSpaceDE w:val="0"/>
        <w:autoSpaceDN w:val="0"/>
        <w:rPr>
          <w:rFonts w:eastAsia="Verdana" w:cs="Verdana"/>
          <w:b/>
          <w:sz w:val="20"/>
          <w:szCs w:val="31"/>
          <w:lang w:bidi="en-GB"/>
        </w:rPr>
      </w:pPr>
    </w:p>
    <w:p w:rsidR="0059569B" w:rsidRPr="003F3A4F" w:rsidRDefault="00C824F3" w:rsidP="0059569B">
      <w:pPr>
        <w:widowControl w:val="0"/>
        <w:autoSpaceDE w:val="0"/>
        <w:autoSpaceDN w:val="0"/>
        <w:rPr>
          <w:rFonts w:eastAsia="Verdana" w:cs="Verdana"/>
          <w:b/>
          <w:sz w:val="20"/>
          <w:szCs w:val="31"/>
          <w:lang w:bidi="en-GB"/>
        </w:rPr>
      </w:pPr>
      <w:r w:rsidRPr="003F3A4F">
        <w:rPr>
          <w:rFonts w:eastAsia="Verdana" w:cs="Verdana"/>
          <w:noProof/>
          <w:color w:val="0000FF"/>
          <w:sz w:val="22"/>
          <w:szCs w:val="22"/>
        </w:rPr>
        <w:drawing>
          <wp:anchor distT="0" distB="0" distL="114300" distR="114300" simplePos="0" relativeHeight="251694592" behindDoc="0" locked="0" layoutInCell="1" allowOverlap="1" wp14:anchorId="7BCBF8D5" wp14:editId="5B15FE7C">
            <wp:simplePos x="0" y="0"/>
            <wp:positionH relativeFrom="column">
              <wp:posOffset>1824355</wp:posOffset>
            </wp:positionH>
            <wp:positionV relativeFrom="paragraph">
              <wp:posOffset>130810</wp:posOffset>
            </wp:positionV>
            <wp:extent cx="254000" cy="254000"/>
            <wp:effectExtent l="0" t="0" r="0" b="0"/>
            <wp:wrapNone/>
            <wp:docPr id="57" name="irc_mi" descr="Image result for free email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ree email icon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69B" w:rsidRPr="003F3A4F" w:rsidRDefault="0059569B" w:rsidP="0059569B">
      <w:pPr>
        <w:widowControl w:val="0"/>
        <w:autoSpaceDE w:val="0"/>
        <w:autoSpaceDN w:val="0"/>
        <w:rPr>
          <w:rFonts w:eastAsia="Verdana" w:cs="Verdana"/>
          <w:b/>
          <w:sz w:val="20"/>
          <w:szCs w:val="31"/>
          <w:lang w:bidi="en-GB"/>
        </w:rPr>
      </w:pPr>
    </w:p>
    <w:p w:rsidR="0059569B" w:rsidRPr="003F3A4F" w:rsidRDefault="0059569B" w:rsidP="0059569B">
      <w:pPr>
        <w:widowControl w:val="0"/>
        <w:autoSpaceDE w:val="0"/>
        <w:autoSpaceDN w:val="0"/>
        <w:rPr>
          <w:rFonts w:eastAsia="Verdana" w:cs="Verdana"/>
          <w:b/>
          <w:sz w:val="20"/>
          <w:szCs w:val="31"/>
          <w:lang w:bidi="en-GB"/>
        </w:rPr>
      </w:pPr>
    </w:p>
    <w:p w:rsidR="0059569B" w:rsidRPr="003F3A4F" w:rsidRDefault="009052B5" w:rsidP="0059569B">
      <w:pPr>
        <w:widowControl w:val="0"/>
        <w:autoSpaceDE w:val="0"/>
        <w:autoSpaceDN w:val="0"/>
        <w:rPr>
          <w:rFonts w:eastAsia="Verdana" w:cs="Verdana"/>
          <w:b/>
          <w:sz w:val="20"/>
          <w:szCs w:val="31"/>
          <w:lang w:bidi="en-GB"/>
        </w:rPr>
      </w:pPr>
      <w:r w:rsidRPr="003F3A4F">
        <w:rPr>
          <w:rFonts w:eastAsia="Verdana" w:cs="Verdana"/>
          <w:noProof/>
          <w:color w:val="0000FF"/>
          <w:sz w:val="22"/>
          <w:szCs w:val="22"/>
        </w:rPr>
        <w:drawing>
          <wp:anchor distT="0" distB="0" distL="114300" distR="114300" simplePos="0" relativeHeight="251693568" behindDoc="0" locked="0" layoutInCell="1" allowOverlap="1" wp14:anchorId="114AE0E7" wp14:editId="00A2AD94">
            <wp:simplePos x="0" y="0"/>
            <wp:positionH relativeFrom="column">
              <wp:posOffset>1837055</wp:posOffset>
            </wp:positionH>
            <wp:positionV relativeFrom="paragraph">
              <wp:posOffset>60960</wp:posOffset>
            </wp:positionV>
            <wp:extent cx="228600" cy="228600"/>
            <wp:effectExtent l="0" t="0" r="0" b="0"/>
            <wp:wrapNone/>
            <wp:docPr id="58" name="irc_mi" descr="Image result for free phon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ree phone icon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69B" w:rsidRPr="003F3A4F" w:rsidRDefault="0059569B" w:rsidP="0059569B">
      <w:pPr>
        <w:widowControl w:val="0"/>
        <w:autoSpaceDE w:val="0"/>
        <w:autoSpaceDN w:val="0"/>
        <w:rPr>
          <w:rFonts w:eastAsia="Verdana" w:cs="Verdana"/>
          <w:b/>
          <w:sz w:val="20"/>
          <w:szCs w:val="31"/>
          <w:lang w:bidi="en-GB"/>
        </w:rPr>
      </w:pPr>
    </w:p>
    <w:p w:rsidR="0059569B" w:rsidRPr="003F3A4F" w:rsidRDefault="00C824F3" w:rsidP="0059569B">
      <w:pPr>
        <w:widowControl w:val="0"/>
        <w:autoSpaceDE w:val="0"/>
        <w:autoSpaceDN w:val="0"/>
        <w:rPr>
          <w:rFonts w:eastAsia="Verdana" w:cs="Verdana"/>
          <w:b/>
          <w:sz w:val="20"/>
          <w:szCs w:val="31"/>
          <w:lang w:bidi="en-GB"/>
        </w:rPr>
      </w:pPr>
      <w:r w:rsidRPr="003F3A4F">
        <w:rPr>
          <w:rFonts w:eastAsia="Verdana" w:cs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4D953C6" wp14:editId="006FB83D">
                <wp:simplePos x="0" y="0"/>
                <wp:positionH relativeFrom="column">
                  <wp:posOffset>84455</wp:posOffset>
                </wp:positionH>
                <wp:positionV relativeFrom="paragraph">
                  <wp:posOffset>-2540</wp:posOffset>
                </wp:positionV>
                <wp:extent cx="6413500" cy="596900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59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480" w:rsidRPr="00C824F3" w:rsidRDefault="001E3480" w:rsidP="0059569B">
                            <w:pPr>
                              <w:ind w:left="425"/>
                              <w:rPr>
                                <w:sz w:val="20"/>
                                <w:szCs w:val="20"/>
                              </w:rPr>
                            </w:pPr>
                            <w:r w:rsidRPr="00C824F3">
                              <w:rPr>
                                <w:sz w:val="20"/>
                                <w:szCs w:val="20"/>
                              </w:rPr>
                              <w:t xml:space="preserve">SeeAbility is the operating name of the Royal School for the Blind founded in 1799. Registered charity number 255913. ©SeeAbility 2019. No part of this document can be altered without permission. </w:t>
                            </w:r>
                          </w:p>
                          <w:p w:rsidR="001E3480" w:rsidRPr="00C824F3" w:rsidRDefault="006928E0" w:rsidP="0059569B">
                            <w:pPr>
                              <w:ind w:left="426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Reviewed: April</w:t>
                            </w:r>
                            <w:bookmarkStart w:id="0" w:name="_GoBack"/>
                            <w:bookmarkEnd w:id="0"/>
                            <w:r w:rsidR="001E3480" w:rsidRPr="00C824F3">
                              <w:rPr>
                                <w:sz w:val="20"/>
                                <w:szCs w:val="20"/>
                              </w:rPr>
                              <w:t xml:space="preserve"> 2019 </w:t>
                            </w:r>
                          </w:p>
                          <w:p w:rsidR="001E3480" w:rsidRDefault="001E3480" w:rsidP="005956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7" type="#_x0000_t202" style="position:absolute;margin-left:6.65pt;margin-top:-.2pt;width:505pt;height:47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" filled="f" stroked="f">
                <v:textbox>
                  <w:txbxContent>
                    <w:p w:rsidR="001E3480" w:rsidRPr="00C824F3" w:rsidRDefault="001E3480" w:rsidP="0059569B">
                      <w:pPr>
                        <w:ind w:left="425"/>
                        <w:rPr>
                          <w:sz w:val="20"/>
                          <w:szCs w:val="20"/>
                        </w:rPr>
                      </w:pPr>
                      <w:r w:rsidRPr="00C824F3">
                        <w:rPr>
                          <w:sz w:val="20"/>
                          <w:szCs w:val="20"/>
                        </w:rPr>
                        <w:t xml:space="preserve">SeeAbility is the operating name of the Royal School for the Blind founded in 1799. Registered charity number 255913. ©SeeAbility 2019. No part of this document can be altered without permission. </w:t>
                      </w:r>
                    </w:p>
                    <w:p w:rsidR="001E3480" w:rsidRPr="00C824F3" w:rsidRDefault="006928E0" w:rsidP="0059569B">
                      <w:pPr>
                        <w:ind w:left="426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Reviewed: April</w:t>
                      </w:r>
                      <w:bookmarkStart w:id="1" w:name="_GoBack"/>
                      <w:bookmarkEnd w:id="1"/>
                      <w:r w:rsidR="001E3480" w:rsidRPr="00C824F3">
                        <w:rPr>
                          <w:sz w:val="20"/>
                          <w:szCs w:val="20"/>
                        </w:rPr>
                        <w:t xml:space="preserve"> 2019 </w:t>
                      </w:r>
                    </w:p>
                    <w:p w:rsidR="001E3480" w:rsidRDefault="001E3480" w:rsidP="0059569B"/>
                  </w:txbxContent>
                </v:textbox>
              </v:shape>
            </w:pict>
          </mc:Fallback>
        </mc:AlternateContent>
      </w:r>
    </w:p>
    <w:p w:rsidR="0059569B" w:rsidRPr="003F3A4F" w:rsidRDefault="0059569B" w:rsidP="0059569B">
      <w:pPr>
        <w:widowControl w:val="0"/>
        <w:autoSpaceDE w:val="0"/>
        <w:autoSpaceDN w:val="0"/>
        <w:rPr>
          <w:rFonts w:eastAsia="Verdana" w:cs="Verdana"/>
          <w:b/>
          <w:sz w:val="20"/>
          <w:szCs w:val="31"/>
          <w:lang w:bidi="en-GB"/>
        </w:rPr>
      </w:pPr>
    </w:p>
    <w:p w:rsidR="0059569B" w:rsidRPr="003F3A4F" w:rsidRDefault="0059569B" w:rsidP="0059569B">
      <w:pPr>
        <w:widowControl w:val="0"/>
        <w:autoSpaceDE w:val="0"/>
        <w:autoSpaceDN w:val="0"/>
        <w:rPr>
          <w:rFonts w:eastAsia="Verdana" w:cs="Verdana"/>
          <w:b/>
          <w:sz w:val="20"/>
          <w:szCs w:val="31"/>
          <w:lang w:bidi="en-GB"/>
        </w:rPr>
      </w:pPr>
    </w:p>
    <w:sectPr w:rsidR="0059569B" w:rsidRPr="003F3A4F" w:rsidSect="0059569B">
      <w:footerReference w:type="even" r:id="rId29"/>
      <w:footerReference w:type="default" r:id="rId30"/>
      <w:pgSz w:w="11906" w:h="16838" w:code="9"/>
      <w:pgMar w:top="697" w:right="567" w:bottom="83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480" w:rsidRDefault="001E3480">
      <w:r>
        <w:separator/>
      </w:r>
    </w:p>
  </w:endnote>
  <w:endnote w:type="continuationSeparator" w:id="0">
    <w:p w:rsidR="001E3480" w:rsidRDefault="001E3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480" w:rsidRDefault="001E3480" w:rsidP="00F37CF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E3480" w:rsidRDefault="001E3480" w:rsidP="00715C0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480" w:rsidRDefault="001E3480" w:rsidP="00F37CF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928E0">
      <w:rPr>
        <w:rStyle w:val="PageNumber"/>
        <w:noProof/>
      </w:rPr>
      <w:t>4</w:t>
    </w:r>
    <w:r>
      <w:rPr>
        <w:rStyle w:val="PageNumber"/>
      </w:rPr>
      <w:fldChar w:fldCharType="end"/>
    </w:r>
  </w:p>
  <w:p w:rsidR="001E3480" w:rsidRPr="002F185A" w:rsidRDefault="001E3480" w:rsidP="0059569B">
    <w:pPr>
      <w:ind w:right="360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480" w:rsidRDefault="001E3480">
      <w:r>
        <w:separator/>
      </w:r>
    </w:p>
  </w:footnote>
  <w:footnote w:type="continuationSeparator" w:id="0">
    <w:p w:rsidR="001E3480" w:rsidRDefault="001E34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66F66"/>
    <w:multiLevelType w:val="hybridMultilevel"/>
    <w:tmpl w:val="C5225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73F"/>
    <w:rsid w:val="00006D20"/>
    <w:rsid w:val="00013AFB"/>
    <w:rsid w:val="0003596B"/>
    <w:rsid w:val="00046348"/>
    <w:rsid w:val="00074198"/>
    <w:rsid w:val="000776D7"/>
    <w:rsid w:val="000824DF"/>
    <w:rsid w:val="000A415A"/>
    <w:rsid w:val="000C28CC"/>
    <w:rsid w:val="000F0191"/>
    <w:rsid w:val="000F3B64"/>
    <w:rsid w:val="00105013"/>
    <w:rsid w:val="0012592F"/>
    <w:rsid w:val="0015764F"/>
    <w:rsid w:val="0016127F"/>
    <w:rsid w:val="00164CC3"/>
    <w:rsid w:val="001763F4"/>
    <w:rsid w:val="001778AE"/>
    <w:rsid w:val="001C60C0"/>
    <w:rsid w:val="001E2D83"/>
    <w:rsid w:val="001E3480"/>
    <w:rsid w:val="001E46D6"/>
    <w:rsid w:val="001E7C0B"/>
    <w:rsid w:val="00203569"/>
    <w:rsid w:val="00207A37"/>
    <w:rsid w:val="002122DE"/>
    <w:rsid w:val="00214A52"/>
    <w:rsid w:val="00290C37"/>
    <w:rsid w:val="00291BE0"/>
    <w:rsid w:val="00292E70"/>
    <w:rsid w:val="002D41C6"/>
    <w:rsid w:val="002D6692"/>
    <w:rsid w:val="002F185A"/>
    <w:rsid w:val="002F1E4C"/>
    <w:rsid w:val="002F4771"/>
    <w:rsid w:val="002F66B5"/>
    <w:rsid w:val="00305DC4"/>
    <w:rsid w:val="00311352"/>
    <w:rsid w:val="003467E6"/>
    <w:rsid w:val="00356D07"/>
    <w:rsid w:val="00371F9A"/>
    <w:rsid w:val="00392981"/>
    <w:rsid w:val="003D457C"/>
    <w:rsid w:val="003F1060"/>
    <w:rsid w:val="003F1E70"/>
    <w:rsid w:val="003F4C39"/>
    <w:rsid w:val="003F7CDD"/>
    <w:rsid w:val="00431869"/>
    <w:rsid w:val="00444DD7"/>
    <w:rsid w:val="004544C2"/>
    <w:rsid w:val="00456480"/>
    <w:rsid w:val="0045776A"/>
    <w:rsid w:val="00482D05"/>
    <w:rsid w:val="0048758E"/>
    <w:rsid w:val="004952DB"/>
    <w:rsid w:val="004B3257"/>
    <w:rsid w:val="004C59F2"/>
    <w:rsid w:val="004F6E09"/>
    <w:rsid w:val="00516FC8"/>
    <w:rsid w:val="00517A78"/>
    <w:rsid w:val="00526791"/>
    <w:rsid w:val="00544746"/>
    <w:rsid w:val="00551297"/>
    <w:rsid w:val="00557C15"/>
    <w:rsid w:val="0059569B"/>
    <w:rsid w:val="005D6C24"/>
    <w:rsid w:val="005F431B"/>
    <w:rsid w:val="00670343"/>
    <w:rsid w:val="00681561"/>
    <w:rsid w:val="00686624"/>
    <w:rsid w:val="006928E0"/>
    <w:rsid w:val="00697B21"/>
    <w:rsid w:val="006B164F"/>
    <w:rsid w:val="006C0D38"/>
    <w:rsid w:val="006D4BBC"/>
    <w:rsid w:val="006D7C2C"/>
    <w:rsid w:val="006F4F32"/>
    <w:rsid w:val="00704AEB"/>
    <w:rsid w:val="00715C08"/>
    <w:rsid w:val="00717BBF"/>
    <w:rsid w:val="00722100"/>
    <w:rsid w:val="00724C0C"/>
    <w:rsid w:val="0073475B"/>
    <w:rsid w:val="00734C4F"/>
    <w:rsid w:val="0075416A"/>
    <w:rsid w:val="00794FD6"/>
    <w:rsid w:val="007C61E3"/>
    <w:rsid w:val="007C778B"/>
    <w:rsid w:val="007E2574"/>
    <w:rsid w:val="007E340D"/>
    <w:rsid w:val="007E6B1B"/>
    <w:rsid w:val="0080391C"/>
    <w:rsid w:val="008116C9"/>
    <w:rsid w:val="00823CBC"/>
    <w:rsid w:val="00824353"/>
    <w:rsid w:val="008259B2"/>
    <w:rsid w:val="00831568"/>
    <w:rsid w:val="00844B4B"/>
    <w:rsid w:val="00845B09"/>
    <w:rsid w:val="00875E84"/>
    <w:rsid w:val="00877805"/>
    <w:rsid w:val="00892898"/>
    <w:rsid w:val="0089470B"/>
    <w:rsid w:val="008B4E7C"/>
    <w:rsid w:val="008D3756"/>
    <w:rsid w:val="009052B5"/>
    <w:rsid w:val="009265EB"/>
    <w:rsid w:val="00926ADA"/>
    <w:rsid w:val="00944B71"/>
    <w:rsid w:val="00956280"/>
    <w:rsid w:val="0095790A"/>
    <w:rsid w:val="00962A66"/>
    <w:rsid w:val="009857F6"/>
    <w:rsid w:val="009C317A"/>
    <w:rsid w:val="009D5C8F"/>
    <w:rsid w:val="009F7860"/>
    <w:rsid w:val="00A0121F"/>
    <w:rsid w:val="00A34386"/>
    <w:rsid w:val="00A349B5"/>
    <w:rsid w:val="00A41F62"/>
    <w:rsid w:val="00A45058"/>
    <w:rsid w:val="00A50299"/>
    <w:rsid w:val="00A55E7C"/>
    <w:rsid w:val="00A6646E"/>
    <w:rsid w:val="00A757A4"/>
    <w:rsid w:val="00AC7746"/>
    <w:rsid w:val="00AD68D9"/>
    <w:rsid w:val="00AF2C51"/>
    <w:rsid w:val="00AF2E09"/>
    <w:rsid w:val="00B04EB4"/>
    <w:rsid w:val="00B27758"/>
    <w:rsid w:val="00B63C64"/>
    <w:rsid w:val="00B67817"/>
    <w:rsid w:val="00B8507B"/>
    <w:rsid w:val="00B942A7"/>
    <w:rsid w:val="00B962F8"/>
    <w:rsid w:val="00BA0707"/>
    <w:rsid w:val="00BD5AA2"/>
    <w:rsid w:val="00C4779D"/>
    <w:rsid w:val="00C519C4"/>
    <w:rsid w:val="00C53E97"/>
    <w:rsid w:val="00C608E4"/>
    <w:rsid w:val="00C824F3"/>
    <w:rsid w:val="00C83000"/>
    <w:rsid w:val="00C9673F"/>
    <w:rsid w:val="00CB6E9E"/>
    <w:rsid w:val="00CD3041"/>
    <w:rsid w:val="00CE10AB"/>
    <w:rsid w:val="00D353B9"/>
    <w:rsid w:val="00D75C4B"/>
    <w:rsid w:val="00D77580"/>
    <w:rsid w:val="00D9385F"/>
    <w:rsid w:val="00DA1F7F"/>
    <w:rsid w:val="00DB220B"/>
    <w:rsid w:val="00DC06B9"/>
    <w:rsid w:val="00DC475C"/>
    <w:rsid w:val="00DC4892"/>
    <w:rsid w:val="00DE0505"/>
    <w:rsid w:val="00E23287"/>
    <w:rsid w:val="00E53960"/>
    <w:rsid w:val="00E62D96"/>
    <w:rsid w:val="00E82812"/>
    <w:rsid w:val="00E917C3"/>
    <w:rsid w:val="00EA7519"/>
    <w:rsid w:val="00ED063E"/>
    <w:rsid w:val="00EE0E36"/>
    <w:rsid w:val="00EE7606"/>
    <w:rsid w:val="00EF33AE"/>
    <w:rsid w:val="00F01499"/>
    <w:rsid w:val="00F02362"/>
    <w:rsid w:val="00F254A4"/>
    <w:rsid w:val="00F37CFE"/>
    <w:rsid w:val="00F42600"/>
    <w:rsid w:val="00F7658E"/>
    <w:rsid w:val="00F80238"/>
    <w:rsid w:val="00FC29DB"/>
    <w:rsid w:val="00FC5C24"/>
    <w:rsid w:val="00FD392A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  <w:szCs w:val="28"/>
    </w:rPr>
  </w:style>
  <w:style w:type="paragraph" w:styleId="Heading2">
    <w:name w:val="heading 2"/>
    <w:basedOn w:val="Normal"/>
    <w:link w:val="Heading2Char"/>
    <w:uiPriority w:val="1"/>
    <w:qFormat/>
    <w:rsid w:val="00697B21"/>
    <w:pPr>
      <w:widowControl w:val="0"/>
      <w:autoSpaceDE w:val="0"/>
      <w:autoSpaceDN w:val="0"/>
      <w:ind w:left="128"/>
      <w:outlineLvl w:val="1"/>
    </w:pPr>
    <w:rPr>
      <w:rFonts w:ascii="Verdana" w:eastAsia="Verdana" w:hAnsi="Verdana" w:cs="Verdana"/>
      <w:b/>
      <w:bCs/>
      <w:sz w:val="28"/>
      <w:u w:val="single" w:color="000000"/>
      <w:lang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C28CC"/>
    <w:rPr>
      <w:color w:val="0000FF"/>
      <w:u w:val="single"/>
    </w:rPr>
  </w:style>
  <w:style w:type="paragraph" w:styleId="Header">
    <w:name w:val="header"/>
    <w:basedOn w:val="Normal"/>
    <w:rsid w:val="000C28C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C28C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15C08"/>
  </w:style>
  <w:style w:type="character" w:styleId="FollowedHyperlink">
    <w:name w:val="FollowedHyperlink"/>
    <w:rsid w:val="0082435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824353"/>
    <w:pPr>
      <w:ind w:left="720" w:right="-24"/>
      <w:contextualSpacing/>
    </w:pPr>
    <w:rPr>
      <w:rFonts w:eastAsia="Calibri" w:cs="Arial"/>
      <w:szCs w:val="24"/>
      <w:lang w:eastAsia="en-US"/>
    </w:rPr>
  </w:style>
  <w:style w:type="character" w:customStyle="1" w:styleId="Heading2Char">
    <w:name w:val="Heading 2 Char"/>
    <w:link w:val="Heading2"/>
    <w:uiPriority w:val="1"/>
    <w:rsid w:val="00697B21"/>
    <w:rPr>
      <w:rFonts w:ascii="Verdana" w:eastAsia="Verdana" w:hAnsi="Verdana" w:cs="Verdana"/>
      <w:b/>
      <w:bCs/>
      <w:sz w:val="28"/>
      <w:szCs w:val="28"/>
      <w:u w:val="single" w:color="000000"/>
      <w:lang w:bidi="en-GB"/>
    </w:rPr>
  </w:style>
  <w:style w:type="paragraph" w:styleId="BodyText">
    <w:name w:val="Body Text"/>
    <w:basedOn w:val="Normal"/>
    <w:link w:val="BodyTextChar"/>
    <w:uiPriority w:val="1"/>
    <w:qFormat/>
    <w:rsid w:val="00697B21"/>
    <w:pPr>
      <w:widowControl w:val="0"/>
      <w:autoSpaceDE w:val="0"/>
      <w:autoSpaceDN w:val="0"/>
    </w:pPr>
    <w:rPr>
      <w:rFonts w:ascii="Verdana" w:eastAsia="Verdana" w:hAnsi="Verdana" w:cs="Verdana"/>
      <w:sz w:val="28"/>
      <w:lang w:bidi="en-GB"/>
    </w:rPr>
  </w:style>
  <w:style w:type="character" w:customStyle="1" w:styleId="BodyTextChar">
    <w:name w:val="Body Text Char"/>
    <w:link w:val="BodyText"/>
    <w:uiPriority w:val="1"/>
    <w:rsid w:val="00697B21"/>
    <w:rPr>
      <w:rFonts w:ascii="Verdana" w:eastAsia="Verdana" w:hAnsi="Verdana" w:cs="Verdana"/>
      <w:sz w:val="28"/>
      <w:szCs w:val="28"/>
      <w:lang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  <w:szCs w:val="28"/>
    </w:rPr>
  </w:style>
  <w:style w:type="paragraph" w:styleId="Heading2">
    <w:name w:val="heading 2"/>
    <w:basedOn w:val="Normal"/>
    <w:link w:val="Heading2Char"/>
    <w:uiPriority w:val="1"/>
    <w:qFormat/>
    <w:rsid w:val="00697B21"/>
    <w:pPr>
      <w:widowControl w:val="0"/>
      <w:autoSpaceDE w:val="0"/>
      <w:autoSpaceDN w:val="0"/>
      <w:ind w:left="128"/>
      <w:outlineLvl w:val="1"/>
    </w:pPr>
    <w:rPr>
      <w:rFonts w:ascii="Verdana" w:eastAsia="Verdana" w:hAnsi="Verdana" w:cs="Verdana"/>
      <w:b/>
      <w:bCs/>
      <w:sz w:val="28"/>
      <w:u w:val="single" w:color="000000"/>
      <w:lang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C28CC"/>
    <w:rPr>
      <w:color w:val="0000FF"/>
      <w:u w:val="single"/>
    </w:rPr>
  </w:style>
  <w:style w:type="paragraph" w:styleId="Header">
    <w:name w:val="header"/>
    <w:basedOn w:val="Normal"/>
    <w:rsid w:val="000C28C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C28C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15C08"/>
  </w:style>
  <w:style w:type="character" w:styleId="FollowedHyperlink">
    <w:name w:val="FollowedHyperlink"/>
    <w:rsid w:val="0082435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824353"/>
    <w:pPr>
      <w:ind w:left="720" w:right="-24"/>
      <w:contextualSpacing/>
    </w:pPr>
    <w:rPr>
      <w:rFonts w:eastAsia="Calibri" w:cs="Arial"/>
      <w:szCs w:val="24"/>
      <w:lang w:eastAsia="en-US"/>
    </w:rPr>
  </w:style>
  <w:style w:type="character" w:customStyle="1" w:styleId="Heading2Char">
    <w:name w:val="Heading 2 Char"/>
    <w:link w:val="Heading2"/>
    <w:uiPriority w:val="1"/>
    <w:rsid w:val="00697B21"/>
    <w:rPr>
      <w:rFonts w:ascii="Verdana" w:eastAsia="Verdana" w:hAnsi="Verdana" w:cs="Verdana"/>
      <w:b/>
      <w:bCs/>
      <w:sz w:val="28"/>
      <w:szCs w:val="28"/>
      <w:u w:val="single" w:color="000000"/>
      <w:lang w:bidi="en-GB"/>
    </w:rPr>
  </w:style>
  <w:style w:type="paragraph" w:styleId="BodyText">
    <w:name w:val="Body Text"/>
    <w:basedOn w:val="Normal"/>
    <w:link w:val="BodyTextChar"/>
    <w:uiPriority w:val="1"/>
    <w:qFormat/>
    <w:rsid w:val="00697B21"/>
    <w:pPr>
      <w:widowControl w:val="0"/>
      <w:autoSpaceDE w:val="0"/>
      <w:autoSpaceDN w:val="0"/>
    </w:pPr>
    <w:rPr>
      <w:rFonts w:ascii="Verdana" w:eastAsia="Verdana" w:hAnsi="Verdana" w:cs="Verdana"/>
      <w:sz w:val="28"/>
      <w:lang w:bidi="en-GB"/>
    </w:rPr>
  </w:style>
  <w:style w:type="character" w:customStyle="1" w:styleId="BodyTextChar">
    <w:name w:val="Body Text Char"/>
    <w:link w:val="BodyText"/>
    <w:uiPriority w:val="1"/>
    <w:rsid w:val="00697B21"/>
    <w:rPr>
      <w:rFonts w:ascii="Verdana" w:eastAsia="Verdana" w:hAnsi="Verdana" w:cs="Verdana"/>
      <w:sz w:val="28"/>
      <w:szCs w:val="28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youtube.com/SeeAbilityFilms" TargetMode="External"/><Relationship Id="rId18" Type="http://schemas.openxmlformats.org/officeDocument/2006/relationships/hyperlink" Target="https://www.google.co.uk/url?sa=i&amp;rct=j&amp;q=&amp;esrc=s&amp;source=images&amp;cd=&amp;cad=rja&amp;uact=8&amp;ved=2ahUKEwih-IS6uO7dAhWLbVAKHVa2CewQjRx6BAgBEAU&amp;url=https://melbournechapter.net/explore/website-icon-clipart/&amp;psig=AOvVaw3gbCuBlHHCHM9c43m6FFMt&amp;ust=1538799314348067" TargetMode="External"/><Relationship Id="rId26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://www.seeability.org" TargetMode="External"/><Relationship Id="rId17" Type="http://schemas.openxmlformats.org/officeDocument/2006/relationships/hyperlink" Target="mailto:eyecare@seeability.org" TargetMode="External"/><Relationship Id="rId25" Type="http://schemas.openxmlformats.org/officeDocument/2006/relationships/hyperlink" Target="https://www.google.co.uk/url?sa=i&amp;rct=j&amp;q=&amp;esrc=s&amp;source=images&amp;cd=&amp;cad=rja&amp;uact=8&amp;ved=2ahUKEwiapf-DuO7dAhVNUlAKHUdDADMQjRx6BAgBEAU&amp;url=https://www.onlinewebfonts.com/icon/358140&amp;psig=AOvVaw17ZA3nxLfXtK4TnypwDq4Z&amp;ust=1538799232777311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youtube.com/SeeAbilityFilms" TargetMode="External"/><Relationship Id="rId20" Type="http://schemas.openxmlformats.org/officeDocument/2006/relationships/hyperlink" Target="http://www.google.co.uk/url?sa=i&amp;rct=j&amp;q=&amp;esrc=s&amp;source=images&amp;cd=&amp;cad=rja&amp;uact=8&amp;ved=2ahUKEwiigNLzzMTdAhUJ_KQKHSw2AkIQjRx6BAgBEAU&amp;url=http://www.mundolopd.com/lopd/el-congreso-de-diputados-propone-que-sea-delito-suplantar-la-identidad-de-alguien-en-twitter-o-facebook-y-refuerza-la-lopd-web/&amp;psig=AOvVaw3gau5KoRCX13m7LFhYaJsT&amp;ust=1537361731627707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seeability.org/feedback-optom" TargetMode="External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seeability.org" TargetMode="External"/><Relationship Id="rId23" Type="http://schemas.openxmlformats.org/officeDocument/2006/relationships/hyperlink" Target="https://www.google.co.uk/url?sa=i&amp;rct=j&amp;q=&amp;esrc=s&amp;source=images&amp;cd=&amp;cad=rja&amp;uact=8&amp;ved=2ahUKEwjs9d_Kt-7dAhVFYlAKHc3zDOYQjRx6BAgBEAU&amp;url=https://www.freeiconspng.com/img/42009&amp;psig=AOvVaw0skysTa3I3EqAKz9ygeoFP&amp;ust=1538799113262735" TargetMode="External"/><Relationship Id="rId28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yecare@seeability.org" TargetMode="External"/><Relationship Id="rId22" Type="http://schemas.openxmlformats.org/officeDocument/2006/relationships/image" Target="media/image6.emf"/><Relationship Id="rId27" Type="http://schemas.openxmlformats.org/officeDocument/2006/relationships/hyperlink" Target="http://www.google.co.uk/url?sa=i&amp;rct=j&amp;q=&amp;esrc=s&amp;source=images&amp;cd=&amp;cad=rja&amp;uact=8&amp;ved=2ahUKEwjnhd7lt-7dAhXOLlAKHSwdCcsQjRx6BAgBEAU&amp;url=http://simpleicon.com/phone-symbol-2.html&amp;psig=AOvVaw3ql3bf4F-rKqJ6Rei9hJWE&amp;ust=1538799171297747" TargetMode="Externa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6DCFBDAB.dotm</Template>
  <TotalTime>64</TotalTime>
  <Pages>4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(VISION HOMES ASSOCIATION)</vt:lpstr>
    </vt:vector>
  </TitlesOfParts>
  <Company>Seeability</Company>
  <LinksUpToDate>false</LinksUpToDate>
  <CharactersWithSpaces>2777</CharactersWithSpaces>
  <SharedDoc>false</SharedDoc>
  <HLinks>
    <vt:vector size="12" baseType="variant">
      <vt:variant>
        <vt:i4>5439613</vt:i4>
      </vt:variant>
      <vt:variant>
        <vt:i4>0</vt:i4>
      </vt:variant>
      <vt:variant>
        <vt:i4>0</vt:i4>
      </vt:variant>
      <vt:variant>
        <vt:i4>5</vt:i4>
      </vt:variant>
      <vt:variant>
        <vt:lpwstr>https://www.seeability.org/uploads/files/PDFs_Books_Easy_Read_/Feedback_from_the_optometrist.pdf</vt:lpwstr>
      </vt:variant>
      <vt:variant>
        <vt:lpwstr/>
      </vt:variant>
      <vt:variant>
        <vt:i4>3407909</vt:i4>
      </vt:variant>
      <vt:variant>
        <vt:i4>0</vt:i4>
      </vt:variant>
      <vt:variant>
        <vt:i4>0</vt:i4>
      </vt:variant>
      <vt:variant>
        <vt:i4>5</vt:i4>
      </vt:variant>
      <vt:variant>
        <vt:lpwstr>http://www.seeability.org/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(VISION HOMES ASSOCIATION)</dc:title>
  <dc:creator>mthomas</dc:creator>
  <cp:lastModifiedBy>Trish Reid</cp:lastModifiedBy>
  <cp:revision>17</cp:revision>
  <cp:lastPrinted>2016-02-01T10:24:00Z</cp:lastPrinted>
  <dcterms:created xsi:type="dcterms:W3CDTF">2019-01-14T08:24:00Z</dcterms:created>
  <dcterms:modified xsi:type="dcterms:W3CDTF">2019-04-25T10:38:00Z</dcterms:modified>
</cp:coreProperties>
</file>